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941" w:rsidRDefault="00C43941" w:rsidP="00C43941">
      <w:pPr>
        <w:pStyle w:val="bpuBill"/>
      </w:pPr>
      <w:bookmarkStart w:id="0" w:name="bpuFrontPg"/>
      <w:bookmarkStart w:id="1" w:name="_GoBack"/>
      <w:bookmarkEnd w:id="0"/>
      <w:bookmarkEnd w:id="1"/>
      <w:r>
        <w:t xml:space="preserve">SENATE, No. 3536 </w:t>
      </w:r>
    </w:p>
    <w:p w:rsidR="00C43941" w:rsidRPr="009D38FF" w:rsidRDefault="00C43941" w:rsidP="00C439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988860" r:id="rId9"/>
        </w:object>
      </w:r>
    </w:p>
    <w:p w:rsidR="00C43941" w:rsidRDefault="00C43941" w:rsidP="00C43941">
      <w:pPr>
        <w:pStyle w:val="bpuState"/>
      </w:pPr>
      <w:r>
        <w:t>STATE OF NEW JERSEY</w:t>
      </w:r>
    </w:p>
    <w:p w:rsidR="00C43941" w:rsidRDefault="00C43941" w:rsidP="00C43941">
      <w:pPr>
        <w:pStyle w:val="bpuLegislature"/>
      </w:pPr>
      <w:r>
        <w:t>219th LEGISLATURE</w:t>
      </w:r>
    </w:p>
    <w:p w:rsidR="00C43941" w:rsidRDefault="00C43941" w:rsidP="00C43941">
      <w:pPr>
        <w:pStyle w:val="bpuWpGraphic"/>
      </w:pPr>
      <w:r>
        <w:object w:dxaOrig="8985" w:dyaOrig="255">
          <v:shape id="_x0000_i1026" type="#_x0000_t75" style="width:6in;height:12pt" o:ole="">
            <v:imagedata r:id="rId8" o:title=""/>
          </v:shape>
          <o:OLEObject Type="Embed" ProgID="WPWin6.1" ShapeID="_x0000_i1026" DrawAspect="Content" ObjectID="_1676988861" r:id="rId10"/>
        </w:object>
      </w:r>
      <w:r>
        <w:t xml:space="preserve">  </w:t>
      </w:r>
    </w:p>
    <w:p w:rsidR="00C43941" w:rsidRDefault="00992BCE" w:rsidP="00C43941">
      <w:pPr>
        <w:pStyle w:val="bpuIntro"/>
      </w:pPr>
      <w:r>
        <w:t>INTRODUCED MARCH 11</w:t>
      </w:r>
      <w:r w:rsidR="00C43941">
        <w:t>, 2021</w:t>
      </w:r>
    </w:p>
    <w:p w:rsidR="00C43941" w:rsidRDefault="00C43941" w:rsidP="00C43941">
      <w:pPr>
        <w:pStyle w:val="bpuIntro"/>
      </w:pPr>
    </w:p>
    <w:p w:rsidR="00C43941" w:rsidRDefault="00C43941" w:rsidP="00C43941">
      <w:pPr>
        <w:pStyle w:val="bpuIntro"/>
        <w:sectPr w:rsidR="00C43941" w:rsidSect="00C43941">
          <w:headerReference w:type="even" r:id="rId11"/>
          <w:headerReference w:type="default" r:id="rId12"/>
          <w:pgSz w:w="12240" w:h="20160" w:code="5"/>
          <w:pgMar w:top="2160" w:right="1440" w:bottom="1440" w:left="1440" w:header="72" w:footer="720" w:gutter="0"/>
          <w:pgNumType w:start="1"/>
          <w:cols w:space="720"/>
          <w:docGrid w:linePitch="360"/>
        </w:sectPr>
      </w:pPr>
    </w:p>
    <w:p w:rsidR="00C43941" w:rsidRDefault="00C43941" w:rsidP="00C43941">
      <w:pPr>
        <w:pStyle w:val="bpuIntro"/>
      </w:pPr>
    </w:p>
    <w:p w:rsidR="00C43941" w:rsidRDefault="00C43941" w:rsidP="00C43941">
      <w:pPr>
        <w:pStyle w:val="bpuSponsor"/>
      </w:pPr>
      <w:r>
        <w:t>Sponsored by:</w:t>
      </w:r>
    </w:p>
    <w:p w:rsidR="00C43941" w:rsidRDefault="00C43941" w:rsidP="00C43941">
      <w:pPr>
        <w:pStyle w:val="bpuSponsor"/>
      </w:pPr>
      <w:r>
        <w:t>Senator  SANDRA B. CUNNINGHAM</w:t>
      </w:r>
    </w:p>
    <w:p w:rsidR="00C43941" w:rsidRDefault="00C43941" w:rsidP="00C43941">
      <w:pPr>
        <w:pStyle w:val="bpuSponsor"/>
      </w:pPr>
      <w:r>
        <w:t>District 31 (Hudson)</w:t>
      </w:r>
    </w:p>
    <w:p w:rsidR="00C43941" w:rsidRDefault="00C43941" w:rsidP="00C43941">
      <w:pPr>
        <w:pStyle w:val="bpuSponsor"/>
      </w:pPr>
      <w:r>
        <w:t>Senator  RICHARD J. CODEY</w:t>
      </w:r>
    </w:p>
    <w:p w:rsidR="00C43941" w:rsidRDefault="00C43941" w:rsidP="00C43941">
      <w:pPr>
        <w:pStyle w:val="bpuSponsor"/>
      </w:pPr>
      <w:r>
        <w:t>District 27 (Essex and Morris)</w:t>
      </w:r>
    </w:p>
    <w:p w:rsidR="00C43941" w:rsidRDefault="00C43941" w:rsidP="00C43941">
      <w:pPr>
        <w:pStyle w:val="bpuSponsor"/>
      </w:pPr>
    </w:p>
    <w:p w:rsidR="00C43941" w:rsidRDefault="00C43941" w:rsidP="00C43941">
      <w:pPr>
        <w:pStyle w:val="bpuSponsor"/>
      </w:pPr>
    </w:p>
    <w:p w:rsidR="00C43941" w:rsidRDefault="00C43941" w:rsidP="00C43941">
      <w:pPr>
        <w:pStyle w:val="bpuSponsor"/>
      </w:pPr>
    </w:p>
    <w:p w:rsidR="00C43941" w:rsidRDefault="00C43941" w:rsidP="00C43941">
      <w:pPr>
        <w:pStyle w:val="bpuSponsor"/>
      </w:pPr>
    </w:p>
    <w:p w:rsidR="00C43941" w:rsidRDefault="00C43941" w:rsidP="00C43941">
      <w:pPr>
        <w:pStyle w:val="bpuSponsor"/>
      </w:pPr>
      <w:r>
        <w:t>SYNOPSIS</w:t>
      </w:r>
    </w:p>
    <w:p w:rsidR="00C43941" w:rsidRDefault="00C43941" w:rsidP="00C43941">
      <w:pPr>
        <w:pStyle w:val="bpuNormText"/>
      </w:pPr>
      <w:r>
        <w:tab/>
        <w:t xml:space="preserve">Requires financial aid award letter provided by institutions of higher education and certain proprietary schools be consistent with financial aid shopping sheet. </w:t>
      </w:r>
    </w:p>
    <w:p w:rsidR="00C43941" w:rsidRDefault="00C43941" w:rsidP="00C43941">
      <w:pPr>
        <w:pStyle w:val="bpuNormText"/>
      </w:pPr>
    </w:p>
    <w:p w:rsidR="00C43941" w:rsidRDefault="00C43941" w:rsidP="00C43941">
      <w:pPr>
        <w:pStyle w:val="bpuSponsor"/>
      </w:pPr>
      <w:r>
        <w:t xml:space="preserve">CURRENT VERSION OF TEXT </w:t>
      </w:r>
    </w:p>
    <w:p w:rsidR="00C43941" w:rsidRDefault="00C43941" w:rsidP="00C43941">
      <w:pPr>
        <w:pStyle w:val="bpuNormText"/>
      </w:pPr>
      <w:r>
        <w:tab/>
        <w:t>As introduced.</w:t>
      </w:r>
    </w:p>
    <w:p w:rsidR="00C43941" w:rsidRDefault="00C43941" w:rsidP="00C439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3941" w:rsidRDefault="00C43941" w:rsidP="008916EC">
      <w:pPr>
        <w:pStyle w:val="FronterPage"/>
        <w:tabs>
          <w:tab w:val="clear" w:pos="720"/>
          <w:tab w:val="clear" w:pos="1440"/>
          <w:tab w:val="clear" w:pos="2160"/>
          <w:tab w:val="clear" w:pos="2880"/>
          <w:tab w:val="clear" w:pos="3600"/>
          <w:tab w:val="clear" w:pos="4320"/>
          <w:tab w:val="clear" w:pos="5040"/>
        </w:tabs>
        <w:sectPr w:rsidR="00C43941" w:rsidSect="00C43941">
          <w:type w:val="continuous"/>
          <w:pgSz w:w="12240" w:h="20160" w:code="5"/>
          <w:pgMar w:top="1440" w:right="2275" w:bottom="1440" w:left="2275" w:header="72" w:footer="720" w:gutter="0"/>
          <w:pgNumType w:start="1"/>
          <w:cols w:space="720"/>
          <w:docGrid w:linePitch="360"/>
        </w:sectPr>
      </w:pPr>
    </w:p>
    <w:p w:rsidR="001004E2" w:rsidRPr="009D7CCF" w:rsidRDefault="001004E2" w:rsidP="001004E2">
      <w:pPr>
        <w:pStyle w:val="HangingAnAct"/>
      </w:pPr>
      <w:r w:rsidRPr="001004E2">
        <w:rPr>
          <w:rStyle w:val="BillHead"/>
        </w:rPr>
        <w:lastRenderedPageBreak/>
        <w:t>An Act</w:t>
      </w:r>
      <w:r w:rsidRPr="006B7FA7">
        <w:rPr>
          <w:rStyle w:val="HangingAnActChar"/>
        </w:rPr>
        <w:t xml:space="preserve"> </w:t>
      </w:r>
      <w:r>
        <w:t xml:space="preserve">concerning student financial aid and supplementing P.L.1994, c.48 (C.18A:3B-1 et al.).  </w:t>
      </w:r>
    </w:p>
    <w:p w:rsidR="001004E2" w:rsidRPr="00D71D68" w:rsidRDefault="001004E2" w:rsidP="001004E2">
      <w:pPr>
        <w:pStyle w:val="HangingAnAct"/>
      </w:pPr>
    </w:p>
    <w:p w:rsidR="001004E2" w:rsidRPr="00AA7880" w:rsidRDefault="001004E2" w:rsidP="001004E2">
      <w:r>
        <w:tab/>
      </w:r>
      <w:r>
        <w:rPr>
          <w:rStyle w:val="BillHeading2"/>
        </w:rPr>
        <w:t xml:space="preserve">Be It Enacted </w:t>
      </w:r>
      <w:r>
        <w:rPr>
          <w:rStyle w:val="BillLanguage"/>
        </w:rPr>
        <w:t>by the Senate and General Assembly of the State of New Jersey:</w:t>
      </w:r>
    </w:p>
    <w:p w:rsidR="001004E2" w:rsidRDefault="001004E2" w:rsidP="001004E2"/>
    <w:p w:rsidR="001004E2" w:rsidRPr="00CA5DE5" w:rsidRDefault="001004E2" w:rsidP="001004E2">
      <w:r>
        <w:tab/>
        <w:t>1.</w:t>
      </w:r>
      <w:r>
        <w:tab/>
        <w:t xml:space="preserve">a.  In the event that </w:t>
      </w:r>
      <w:r w:rsidRPr="00EA5976">
        <w:rPr>
          <w:sz w:val="23"/>
          <w:szCs w:val="23"/>
        </w:rPr>
        <w:t>a</w:t>
      </w:r>
      <w:r w:rsidRPr="00EA5976">
        <w:t xml:space="preserve"> public or independent institution of higher education or a proprietary institution licensed to offer academic degrees </w:t>
      </w:r>
      <w:r>
        <w:t>provides a financial aid award letter to a student, the financial aid award letter shall:</w:t>
      </w:r>
    </w:p>
    <w:p w:rsidR="001004E2" w:rsidRPr="00CA5DE5" w:rsidRDefault="00D71B2F" w:rsidP="00D71B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 xml:space="preserve">  (1)</w:t>
      </w:r>
      <w:r>
        <w:tab/>
      </w:r>
      <w:r w:rsidR="001004E2" w:rsidRPr="00CA5DE5">
        <w:t>be presented in a manner, and in such language, that is substantially similar to that which is used in</w:t>
      </w:r>
      <w:r w:rsidR="001004E2" w:rsidRPr="00CA5DE5">
        <w:rPr>
          <w:bCs/>
        </w:rPr>
        <w:t>, and uses terms as defined in,</w:t>
      </w:r>
      <w:r w:rsidR="001004E2" w:rsidRPr="00CA5DE5">
        <w:t xml:space="preserve"> the financial aid shopping sheet provided to students pursuant to section 2 of P.L.2019, c.201 (C.18A:3B-6b); </w:t>
      </w:r>
    </w:p>
    <w:p w:rsidR="001004E2" w:rsidRPr="00CA5DE5" w:rsidRDefault="001004E2" w:rsidP="001004E2">
      <w:r>
        <w:tab/>
        <w:t>(2)</w:t>
      </w:r>
      <w:r>
        <w:tab/>
      </w:r>
      <w:r w:rsidRPr="00CA5DE5">
        <w:t>clearly display the estimated net cost to attend the institution;</w:t>
      </w:r>
    </w:p>
    <w:p w:rsidR="001004E2" w:rsidRPr="00CA5DE5" w:rsidRDefault="001004E2" w:rsidP="001004E2">
      <w:r w:rsidRPr="00CA5DE5">
        <w:tab/>
        <w:t>(3</w:t>
      </w:r>
      <w:r>
        <w:t>)</w:t>
      </w:r>
      <w:r>
        <w:tab/>
      </w:r>
      <w:r w:rsidRPr="00CA5DE5">
        <w:t>clearly differentiate a student’s eligibility for loans from a student’s eligibility for other forms of financial aid, including grants and scholarships; and</w:t>
      </w:r>
      <w:r w:rsidRPr="00CA5DE5">
        <w:tab/>
      </w:r>
    </w:p>
    <w:p w:rsidR="001004E2" w:rsidRPr="00CA5DE5" w:rsidRDefault="001004E2" w:rsidP="001004E2">
      <w:r w:rsidRPr="00CA5DE5">
        <w:tab/>
        <w:t>(4</w:t>
      </w:r>
      <w:r>
        <w:t>)</w:t>
      </w:r>
      <w:r>
        <w:tab/>
      </w:r>
      <w:r w:rsidRPr="00CA5DE5">
        <w:t xml:space="preserve">include a clear statement that the acceptance or decline of one or more loan offers shall not impact a student’s eligibility for any other grants or scholarships detailed in the student’s financial aid award letter.  </w:t>
      </w:r>
    </w:p>
    <w:p w:rsidR="001004E2" w:rsidRDefault="001004E2" w:rsidP="001004E2">
      <w:r>
        <w:tab/>
        <w:t>b.</w:t>
      </w:r>
      <w:r>
        <w:tab/>
      </w:r>
      <w:r w:rsidRPr="00EA5976">
        <w:t xml:space="preserve">A </w:t>
      </w:r>
      <w:r w:rsidRPr="00EA5976">
        <w:rPr>
          <w:sz w:val="23"/>
          <w:szCs w:val="23"/>
        </w:rPr>
        <w:t>student enrolled in a</w:t>
      </w:r>
      <w:r w:rsidRPr="00EA5976">
        <w:t xml:space="preserve"> public or independent institution of higher education or a proprietary institution licensed to offer academic degrees </w:t>
      </w:r>
      <w:r w:rsidRPr="00EA5976">
        <w:rPr>
          <w:sz w:val="23"/>
          <w:szCs w:val="23"/>
        </w:rPr>
        <w:t xml:space="preserve">shall be ineligible to receive any form of student assistance from the State, </w:t>
      </w:r>
      <w:r w:rsidRPr="00EA5976">
        <w:t>including grants, scholarships, and loans, in the event that the institution or school</w:t>
      </w:r>
      <w:r>
        <w:t xml:space="preserve"> fails to meet the requirements established pursuant to subsection a. of this section, as determined by the Secretary of Higher Education.  </w:t>
      </w:r>
    </w:p>
    <w:p w:rsidR="001004E2" w:rsidRDefault="001004E2" w:rsidP="001004E2"/>
    <w:p w:rsidR="001004E2" w:rsidRPr="00AA7880" w:rsidRDefault="001004E2" w:rsidP="001004E2">
      <w:r>
        <w:tab/>
        <w:t>2.</w:t>
      </w:r>
      <w:r>
        <w:tab/>
        <w:t xml:space="preserve">This act shall take effect on the 30th day after the date of enactment.  </w:t>
      </w:r>
    </w:p>
    <w:p w:rsidR="001004E2" w:rsidRDefault="001004E2" w:rsidP="001004E2"/>
    <w:p w:rsidR="001004E2" w:rsidRPr="00CE7BD8" w:rsidRDefault="001004E2" w:rsidP="001004E2"/>
    <w:p w:rsidR="001004E2" w:rsidRPr="00AA7880" w:rsidRDefault="001004E2" w:rsidP="001004E2">
      <w:pPr>
        <w:jc w:val="center"/>
      </w:pPr>
      <w:r w:rsidRPr="00D71D68">
        <w:t>STATEMENT</w:t>
      </w:r>
    </w:p>
    <w:p w:rsidR="001004E2" w:rsidRDefault="001004E2" w:rsidP="001004E2"/>
    <w:p w:rsidR="001004E2" w:rsidRPr="00CA5DE5" w:rsidRDefault="001004E2" w:rsidP="001004E2">
      <w:r>
        <w:tab/>
        <w:t xml:space="preserve">This bill requires </w:t>
      </w:r>
      <w:r w:rsidRPr="00CA5DE5">
        <w:t xml:space="preserve">institutions of higher education and certain proprietary schools that provide students with a financial aid award letter to do so in a manner that is consistent with the financial aid shopping sheet that these institutions and schools must provide to students, pursuant to section 2 of P.L.2019, c.201 (C.18A:3B-6b).  The financial aid shopping sheet has been designed to improve students’ and parents’ understanding of higher education costs and financial aid options.  </w:t>
      </w:r>
    </w:p>
    <w:p w:rsidR="001004E2" w:rsidRPr="00CA5DE5" w:rsidRDefault="001004E2" w:rsidP="001004E2">
      <w:r w:rsidRPr="00CA5DE5">
        <w:tab/>
        <w:t xml:space="preserve">Under the bill, in the event that a public or independent institution of higher education or a proprietary institution licensed </w:t>
      </w:r>
      <w:r w:rsidRPr="00CA5DE5">
        <w:lastRenderedPageBreak/>
        <w:t>to offer academic degrees provides a financial aid award letter to a student, the financial aid award letter must:</w:t>
      </w:r>
    </w:p>
    <w:p w:rsidR="001004E2" w:rsidRPr="00CA5DE5" w:rsidRDefault="001004E2" w:rsidP="001004E2">
      <w:pPr>
        <w:pStyle w:val="ListParagraph"/>
        <w:numPr>
          <w:ilvl w:val="0"/>
          <w:numId w:val="1"/>
        </w:numPr>
      </w:pPr>
      <w:r w:rsidRPr="00CA5DE5">
        <w:t xml:space="preserve">be presented in a manner, and in such language, and using defined terms substantially similar to that which is used in the financial aid shopping sheet; </w:t>
      </w:r>
    </w:p>
    <w:p w:rsidR="001004E2" w:rsidRPr="00CA5DE5" w:rsidRDefault="001004E2" w:rsidP="001004E2">
      <w:pPr>
        <w:pStyle w:val="ListParagraph"/>
        <w:numPr>
          <w:ilvl w:val="0"/>
          <w:numId w:val="1"/>
        </w:numPr>
      </w:pPr>
      <w:r w:rsidRPr="00CA5DE5">
        <w:t>clearly display the estimated net cost to attend the institution</w:t>
      </w:r>
      <w:r>
        <w:t>;</w:t>
      </w:r>
    </w:p>
    <w:p w:rsidR="001004E2" w:rsidRPr="00CA5DE5" w:rsidRDefault="001004E2" w:rsidP="001004E2">
      <w:pPr>
        <w:pStyle w:val="ListParagraph"/>
        <w:numPr>
          <w:ilvl w:val="0"/>
          <w:numId w:val="1"/>
        </w:numPr>
      </w:pPr>
      <w:r w:rsidRPr="00CA5DE5">
        <w:t>clearly differentiate a student’s eligibility for loans from a student’s eligibility for other forms of financial aid; and</w:t>
      </w:r>
      <w:r w:rsidRPr="00CA5DE5">
        <w:tab/>
      </w:r>
    </w:p>
    <w:p w:rsidR="001004E2" w:rsidRPr="00CA5DE5" w:rsidRDefault="001004E2" w:rsidP="001004E2">
      <w:pPr>
        <w:pStyle w:val="ListParagraph"/>
        <w:numPr>
          <w:ilvl w:val="0"/>
          <w:numId w:val="1"/>
        </w:numPr>
      </w:pPr>
      <w:r w:rsidRPr="00CA5DE5">
        <w:t xml:space="preserve">include a clear statement that the acceptance or decline of one or more loan offers will not impact a student’s eligibility for any other grants or scholarships detailed in the student’s financial aid award letter.  </w:t>
      </w:r>
    </w:p>
    <w:p w:rsidR="001004E2" w:rsidRPr="00CA5DE5" w:rsidRDefault="001004E2" w:rsidP="001004E2">
      <w:r w:rsidRPr="00CA5DE5">
        <w:tab/>
        <w:t xml:space="preserve">The bill also provides that a student enrolled in a public or independent institution of higher education or a proprietary institution licensed to offer academic degrees will be ineligible to receive any form of student assistance from the State, including grants, scholarships, and loans, in the event that the institution or school fails to meet the bill’s requirements, as determined by the </w:t>
      </w:r>
      <w:r>
        <w:t>Secretary of Higher Education.</w:t>
      </w:r>
    </w:p>
    <w:sectPr w:rsidR="001004E2" w:rsidRPr="00CA5DE5" w:rsidSect="00C439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2F2" w:rsidRDefault="001332F2">
      <w:r>
        <w:separator/>
      </w:r>
    </w:p>
  </w:endnote>
  <w:endnote w:type="continuationSeparator" w:id="0">
    <w:p w:rsidR="001332F2" w:rsidRDefault="00133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2F2" w:rsidRDefault="001332F2">
      <w:r>
        <w:separator/>
      </w:r>
    </w:p>
  </w:footnote>
  <w:footnote w:type="continuationSeparator" w:id="0">
    <w:p w:rsidR="001332F2" w:rsidRDefault="00133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4C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3941" w:rsidRDefault="00C43941" w:rsidP="00C43941">
    <w:pPr>
      <w:pStyle w:val="bpuHeadSpon"/>
    </w:pPr>
    <w:r w:rsidRPr="00C43941">
      <w:rPr>
        <w:rStyle w:val="bpuHeadSponChar"/>
      </w:rPr>
      <w:t>S3536</w:t>
    </w:r>
    <w:r>
      <w:t xml:space="preserve"> CUNNINGHAM, CODEY</w:t>
    </w:r>
  </w:p>
  <w:p w:rsidR="00C43941" w:rsidRDefault="00C43941" w:rsidP="00C43941">
    <w:pPr>
      <w:pStyle w:val="bpuHeadSpon"/>
    </w:pPr>
    <w:r>
      <w:fldChar w:fldCharType="begin"/>
    </w:r>
    <w:r>
      <w:instrText xml:space="preserve"> PAGE  \* MERGEFORMAT </w:instrText>
    </w:r>
    <w:r>
      <w:fldChar w:fldCharType="separate"/>
    </w:r>
    <w:r w:rsidR="00924C48">
      <w:rPr>
        <w:noProof/>
      </w:rPr>
      <w:t>3</w:t>
    </w:r>
    <w:r>
      <w:fldChar w:fldCharType="end"/>
    </w:r>
  </w:p>
  <w:p w:rsidR="00C43941" w:rsidRDefault="00C43941" w:rsidP="00C439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3941" w:rsidRDefault="00C43941" w:rsidP="00C43941">
    <w:pPr>
      <w:pStyle w:val="bpuHeadSpon"/>
    </w:pPr>
    <w:r w:rsidRPr="00C43941">
      <w:rPr>
        <w:rStyle w:val="bpuHeadSponChar"/>
      </w:rPr>
      <w:t>S3536</w:t>
    </w:r>
    <w:r>
      <w:t xml:space="preserve"> CUNNINGHAM, CODEY</w:t>
    </w:r>
  </w:p>
  <w:p w:rsidR="00C43941" w:rsidRDefault="00C43941" w:rsidP="00C43941">
    <w:pPr>
      <w:pStyle w:val="bpuHeadSpon"/>
    </w:pPr>
    <w:r>
      <w:fldChar w:fldCharType="begin"/>
    </w:r>
    <w:r>
      <w:instrText xml:space="preserve"> PAGE  \* MERGEFORMAT </w:instrText>
    </w:r>
    <w:r>
      <w:fldChar w:fldCharType="separate"/>
    </w:r>
    <w:r w:rsidR="00924C48">
      <w:rPr>
        <w:noProof/>
      </w:rPr>
      <w:t>2</w:t>
    </w:r>
    <w:r>
      <w:fldChar w:fldCharType="end"/>
    </w:r>
  </w:p>
  <w:p w:rsidR="00C43941" w:rsidRDefault="00C43941" w:rsidP="00C4394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7846BB"/>
    <w:multiLevelType w:val="hybridMultilevel"/>
    <w:tmpl w:val="80DE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2F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4E2"/>
    <w:rsid w:val="0013000E"/>
    <w:rsid w:val="001332F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141"/>
    <w:rsid w:val="001C7C52"/>
    <w:rsid w:val="001D25F3"/>
    <w:rsid w:val="001E15F1"/>
    <w:rsid w:val="001E16FA"/>
    <w:rsid w:val="001E6213"/>
    <w:rsid w:val="001F14C7"/>
    <w:rsid w:val="001F7405"/>
    <w:rsid w:val="00205533"/>
    <w:rsid w:val="00212B8D"/>
    <w:rsid w:val="002206C8"/>
    <w:rsid w:val="00222983"/>
    <w:rsid w:val="002232D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0D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BD4"/>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C4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B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941"/>
    <w:rsid w:val="00C4658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B2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0C55B6-AB5C-4764-9553-F7688A54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004E2"/>
    <w:pPr>
      <w:ind w:left="720"/>
      <w:contextualSpacing/>
    </w:pPr>
  </w:style>
  <w:style w:type="paragraph" w:styleId="BalloonText">
    <w:name w:val="Balloon Text"/>
    <w:basedOn w:val="Normal"/>
    <w:link w:val="BalloonTextChar"/>
    <w:semiHidden/>
    <w:unhideWhenUsed/>
    <w:rsid w:val="005A40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40DF"/>
    <w:rPr>
      <w:rFonts w:ascii="Segoe UI" w:hAnsi="Segoe UI" w:cs="Segoe UI"/>
      <w:spacing w:val="4"/>
      <w:sz w:val="18"/>
      <w:szCs w:val="18"/>
    </w:rPr>
  </w:style>
  <w:style w:type="character" w:styleId="LineNumber">
    <w:name w:val="line number"/>
    <w:basedOn w:val="DefaultParagraphFont"/>
    <w:semiHidden/>
    <w:unhideWhenUsed/>
    <w:rsid w:val="00C43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1F67A-7FA0-40CD-AE84-4CA2B2C0D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3175</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S3536</vt:lpstr>
    </vt:vector>
  </TitlesOfParts>
  <Manager>R225</Manager>
  <Company>NJ Office of Legislative Services</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S3536</dc:title>
  <dc:subject>21-1054</dc:subject>
  <dc:creator>Senator  CUNNINGHAM, Senator  CODEY</dc:creator>
  <cp:keywords>S3536|3|ER |227|0|227|N|0|</cp:keywords>
  <dc:description>INTRODUCED MARCH 11, 2021</dc:description>
  <cp:lastModifiedBy>Siracusa, Nicole</cp:lastModifiedBy>
  <cp:revision>2</cp:revision>
  <cp:lastPrinted>2021-03-01T14:23:00Z</cp:lastPrinted>
  <dcterms:created xsi:type="dcterms:W3CDTF">2021-03-11T22:27:00Z</dcterms:created>
  <dcterms:modified xsi:type="dcterms:W3CDTF">2021-03-11T22:27:00Z</dcterms:modified>
  <cp:category>s.1: C.18A:3B-6c to 2021/15_x000d_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