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11C" w:rsidRDefault="00FD711C" w:rsidP="00FD711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3537 </w:t>
      </w:r>
    </w:p>
    <w:p w:rsidR="00FD711C" w:rsidRPr="009D38FF" w:rsidRDefault="00FD711C" w:rsidP="00FD711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8529418" r:id="rId8"/>
        </w:object>
      </w:r>
    </w:p>
    <w:p w:rsidR="00FD711C" w:rsidRDefault="00FD711C" w:rsidP="00FD711C">
      <w:pPr>
        <w:pStyle w:val="bpuState"/>
      </w:pPr>
      <w:r>
        <w:t>STATE OF NEW JERSEY</w:t>
      </w:r>
    </w:p>
    <w:p w:rsidR="00FD711C" w:rsidRDefault="00FD711C" w:rsidP="00FD711C">
      <w:pPr>
        <w:pStyle w:val="bpuLegislature"/>
      </w:pPr>
      <w:r>
        <w:t>219th LEGISLATURE</w:t>
      </w:r>
    </w:p>
    <w:p w:rsidR="00FD711C" w:rsidRDefault="00FD711C" w:rsidP="00FD711C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8529419" r:id="rId9"/>
        </w:object>
      </w:r>
      <w:r>
        <w:t xml:space="preserve">  </w:t>
      </w:r>
    </w:p>
    <w:p w:rsidR="00FD711C" w:rsidRDefault="00A26BC8" w:rsidP="00FD711C">
      <w:pPr>
        <w:pStyle w:val="bpuIntro"/>
      </w:pPr>
      <w:r>
        <w:t>INTRODUCED MARCH 11</w:t>
      </w:r>
      <w:r w:rsidR="00FD711C">
        <w:t>, 2021</w:t>
      </w:r>
    </w:p>
    <w:p w:rsidR="00FD711C" w:rsidRDefault="00FD711C" w:rsidP="00FD711C">
      <w:pPr>
        <w:pStyle w:val="bpuIntro"/>
      </w:pPr>
    </w:p>
    <w:p w:rsidR="00FD711C" w:rsidRDefault="00FD711C" w:rsidP="00FD711C">
      <w:pPr>
        <w:pStyle w:val="bpuIntro"/>
        <w:sectPr w:rsidR="00FD711C" w:rsidSect="00A1347A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FD711C" w:rsidRDefault="00FD711C" w:rsidP="00FD711C">
      <w:pPr>
        <w:pStyle w:val="bpuIntro"/>
      </w:pPr>
    </w:p>
    <w:p w:rsidR="00FD711C" w:rsidRDefault="00FD711C" w:rsidP="00FD711C">
      <w:pPr>
        <w:pStyle w:val="bpuSponsor"/>
      </w:pPr>
      <w:r>
        <w:t>Sponsored by:</w:t>
      </w:r>
    </w:p>
    <w:p w:rsidR="00FD711C" w:rsidRDefault="00FD711C" w:rsidP="00FD711C">
      <w:pPr>
        <w:pStyle w:val="bpuSponsor"/>
      </w:pPr>
      <w:r>
        <w:t>Senator  KRISTIN M. CORRADO</w:t>
      </w:r>
    </w:p>
    <w:p w:rsidR="00FD711C" w:rsidRDefault="00FD711C" w:rsidP="00FD711C">
      <w:pPr>
        <w:pStyle w:val="bpuSponsor"/>
      </w:pPr>
      <w:r>
        <w:t>District 40 (Bergen, Essex, Morris and Passaic)</w:t>
      </w:r>
    </w:p>
    <w:p w:rsidR="00FD711C" w:rsidRDefault="00FD711C" w:rsidP="00FD711C">
      <w:pPr>
        <w:pStyle w:val="bpuSponsor"/>
      </w:pPr>
      <w:r>
        <w:t>Senator  THOMAS H. KEAN, JR.</w:t>
      </w:r>
    </w:p>
    <w:p w:rsidR="00FD711C" w:rsidRDefault="00FD711C" w:rsidP="00FD711C">
      <w:pPr>
        <w:pStyle w:val="bpuSponsor"/>
      </w:pPr>
      <w:r>
        <w:t>District 21 (Morris, Somerset and Union)</w:t>
      </w:r>
    </w:p>
    <w:p w:rsidR="00FD711C" w:rsidRDefault="00FD711C" w:rsidP="00FD711C">
      <w:pPr>
        <w:pStyle w:val="bpuSponsor"/>
      </w:pPr>
    </w:p>
    <w:p w:rsidR="00FD711C" w:rsidRDefault="00A1347A" w:rsidP="00A1347A">
      <w:pPr>
        <w:pStyle w:val="bpuSponsor"/>
      </w:pPr>
      <w:r>
        <w:t>Co-Sponsored by:</w:t>
      </w:r>
    </w:p>
    <w:p w:rsidR="00A1347A" w:rsidRDefault="00A1347A" w:rsidP="00A1347A">
      <w:pPr>
        <w:pStyle w:val="bpuSponsor"/>
      </w:pPr>
      <w:r w:rsidRPr="00A1347A">
        <w:t>Senator Oroho</w:t>
      </w:r>
    </w:p>
    <w:p w:rsidR="00A1347A" w:rsidRDefault="00A1347A" w:rsidP="00A1347A"/>
    <w:p w:rsidR="00A1347A" w:rsidRPr="00A1347A" w:rsidRDefault="00A1347A" w:rsidP="00A1347A"/>
    <w:p w:rsidR="00FD711C" w:rsidRDefault="00FD711C" w:rsidP="00FD711C">
      <w:pPr>
        <w:pStyle w:val="bpuSponsor"/>
      </w:pPr>
    </w:p>
    <w:p w:rsidR="00FD711C" w:rsidRDefault="00FD711C" w:rsidP="00FD711C">
      <w:pPr>
        <w:pStyle w:val="bpuSponsor"/>
      </w:pPr>
    </w:p>
    <w:p w:rsidR="00FD711C" w:rsidRDefault="00FD711C" w:rsidP="00FD711C">
      <w:pPr>
        <w:pStyle w:val="bpuSponsor"/>
      </w:pPr>
      <w:r>
        <w:t>SYNOPSIS</w:t>
      </w:r>
    </w:p>
    <w:p w:rsidR="00FD711C" w:rsidRDefault="00FD711C" w:rsidP="00FD711C">
      <w:pPr>
        <w:pStyle w:val="bpuNormText"/>
      </w:pPr>
      <w:r>
        <w:tab/>
        <w:t xml:space="preserve">Excludes military compensation of military personnel serving outside of this State from gross income tax. </w:t>
      </w:r>
    </w:p>
    <w:p w:rsidR="00FD711C" w:rsidRDefault="00FD711C" w:rsidP="00FD711C">
      <w:pPr>
        <w:pStyle w:val="bpuNormText"/>
      </w:pPr>
    </w:p>
    <w:p w:rsidR="00FD711C" w:rsidRDefault="00FD711C" w:rsidP="00FD711C">
      <w:pPr>
        <w:pStyle w:val="bpuSponsor"/>
      </w:pPr>
      <w:r>
        <w:t xml:space="preserve">CURRENT VERSION OF TEXT </w:t>
      </w:r>
    </w:p>
    <w:p w:rsidR="00FD711C" w:rsidRDefault="00FD711C" w:rsidP="00FD711C">
      <w:pPr>
        <w:pStyle w:val="bpuNormText"/>
      </w:pPr>
      <w:r>
        <w:tab/>
        <w:t>As introduced.</w:t>
      </w:r>
    </w:p>
    <w:p w:rsidR="00FD711C" w:rsidRDefault="00FD711C" w:rsidP="00FD711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D711C" w:rsidRDefault="00FD711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D711C" w:rsidSect="00FD711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544C07" w:rsidRDefault="00544C07" w:rsidP="00544C07">
      <w:pPr>
        <w:pStyle w:val="HangingAnAct"/>
      </w:pPr>
      <w:r w:rsidRPr="00544C07">
        <w:rPr>
          <w:rStyle w:val="BillHead"/>
        </w:rPr>
        <w:lastRenderedPageBreak/>
        <w:t>An Act</w:t>
      </w:r>
      <w:r>
        <w:t xml:space="preserve"> excluding certain military personnel income from gross income tax, amending N.J.S.54A:6-7.</w:t>
      </w:r>
    </w:p>
    <w:p w:rsidR="00544C07" w:rsidRDefault="00544C07" w:rsidP="00544C0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544C07" w:rsidRDefault="00544C07" w:rsidP="00544C0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rPr>
          <w:b/>
          <w:smallCaps/>
        </w:rPr>
        <w:t>Be It Enacted</w:t>
      </w:r>
      <w:r>
        <w:t xml:space="preserve"> </w:t>
      </w:r>
      <w:r>
        <w:rPr>
          <w:i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i/>
            </w:rPr>
            <w:t>New Jersey</w:t>
          </w:r>
        </w:smartTag>
      </w:smartTag>
      <w:r>
        <w:rPr>
          <w:i/>
        </w:rPr>
        <w:t>:</w:t>
      </w:r>
    </w:p>
    <w:p w:rsidR="00544C07" w:rsidRDefault="00544C07" w:rsidP="00544C0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544C07" w:rsidRDefault="00544C07" w:rsidP="00544C0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1.</w:t>
      </w:r>
      <w:r>
        <w:tab/>
        <w:t>N.J.S.54A:6-7 is amended to read as follows:</w:t>
      </w:r>
    </w:p>
    <w:p w:rsidR="00544C07" w:rsidRDefault="00544C07" w:rsidP="00544C0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54A:6-7.  Certain pay of members of the armed forces.</w:t>
      </w:r>
    </w:p>
    <w:p w:rsidR="00544C07" w:rsidRDefault="00544C07" w:rsidP="00544C0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a</w:t>
      </w:r>
      <w:r w:rsidRPr="00D10106">
        <w:t>.</w:t>
      </w:r>
      <w:r>
        <w:tab/>
      </w:r>
      <w:r w:rsidRPr="009B521D">
        <w:rPr>
          <w:u w:val="single"/>
        </w:rPr>
        <w:t>(1)</w:t>
      </w:r>
      <w:r>
        <w:t xml:space="preserve">  Compensation paid by the United States for service in the Armed Forces of the United States performed by an individual not domiciled in this State.</w:t>
      </w:r>
    </w:p>
    <w:p w:rsidR="00544C07" w:rsidRPr="009B521D" w:rsidRDefault="00544C07" w:rsidP="00544C0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  <w:rPr>
          <w:u w:val="single"/>
        </w:rPr>
      </w:pPr>
      <w:r>
        <w:tab/>
      </w:r>
      <w:r w:rsidRPr="009B521D">
        <w:rPr>
          <w:u w:val="single"/>
        </w:rPr>
        <w:t>(2)</w:t>
      </w:r>
      <w:r>
        <w:rPr>
          <w:u w:val="single"/>
        </w:rPr>
        <w:tab/>
        <w:t xml:space="preserve"> Compensation paid by the United States for service in the Armed Forces of the United States performed by an individual domiciled in this State but stationed outside of this State.</w:t>
      </w:r>
    </w:p>
    <w:p w:rsidR="00544C07" w:rsidRDefault="00544C07" w:rsidP="00544C0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b.</w:t>
      </w:r>
      <w:r>
        <w:tab/>
        <w:t xml:space="preserve">Amounts received during the taxable year as mustering-out payments with respect to service in the Armed Forces of the </w:t>
      </w:r>
      <w:smartTag w:uri="urn:schemas-microsoft-com:office:smarttags" w:element="place">
        <w:smartTag w:uri="urn:schemas-microsoft-com:office:smarttags" w:element="country-region">
          <w:r>
            <w:t>United States</w:t>
          </w:r>
        </w:smartTag>
      </w:smartTag>
      <w:r>
        <w:t>.</w:t>
      </w:r>
    </w:p>
    <w:p w:rsidR="00544C07" w:rsidRDefault="00544C07" w:rsidP="00544C0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 w:rsidRPr="009B521D">
        <w:t>c.</w:t>
      </w:r>
      <w:r>
        <w:tab/>
      </w:r>
      <w:r w:rsidRPr="009B521D">
        <w:t xml:space="preserve">Amounts </w:t>
      </w:r>
      <w:r>
        <w:t xml:space="preserve">received during the taxable year as housing and subsistence allowances by members of the active and reserve components of the Armed Forces of the </w:t>
      </w:r>
      <w:smartTag w:uri="urn:schemas-microsoft-com:office:smarttags" w:element="place">
        <w:smartTag w:uri="urn:schemas-microsoft-com:office:smarttags" w:element="country-region">
          <w:r>
            <w:t>United States</w:t>
          </w:r>
        </w:smartTag>
      </w:smartTag>
      <w:r>
        <w:t>, and by New Jersey National Guard members while on State active duty.</w:t>
      </w:r>
    </w:p>
    <w:p w:rsidR="00544C07" w:rsidRDefault="00544C07" w:rsidP="00544C07">
      <w:r>
        <w:t>(cf:  P.L.2005, c.63, s.1)</w:t>
      </w:r>
    </w:p>
    <w:p w:rsidR="00544C07" w:rsidRDefault="00544C07" w:rsidP="00544C07"/>
    <w:p w:rsidR="00544C07" w:rsidRDefault="00544C07" w:rsidP="00544C0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2.</w:t>
      </w:r>
      <w:r>
        <w:tab/>
        <w:t>This act shall take effect immediately and apply to taxable years ending after enactment.</w:t>
      </w:r>
    </w:p>
    <w:p w:rsidR="00544C07" w:rsidRDefault="00544C07" w:rsidP="00544C0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  <w:jc w:val="center"/>
      </w:pPr>
    </w:p>
    <w:p w:rsidR="00544C07" w:rsidRDefault="00544C07" w:rsidP="00544C0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  <w:jc w:val="center"/>
      </w:pPr>
    </w:p>
    <w:p w:rsidR="00544C07" w:rsidRDefault="00544C07" w:rsidP="00544C0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  <w:jc w:val="center"/>
      </w:pPr>
      <w:r>
        <w:t>STATEMENT</w:t>
      </w:r>
    </w:p>
    <w:p w:rsidR="00544C07" w:rsidRDefault="00544C07" w:rsidP="00544C0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544C07" w:rsidRDefault="00544C07" w:rsidP="00544C0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 xml:space="preserve">This bill allows an exclusion for certain military compensation from the gross income tax for those servicemen and women domiciled in </w:t>
      </w:r>
      <w:smartTag w:uri="urn:schemas-microsoft-com:office:smarttags" w:element="State">
        <w:r>
          <w:t>New Jersey</w:t>
        </w:r>
      </w:smartTag>
      <w:r>
        <w:t xml:space="preserve"> but serving their duty outside of the State of </w:t>
      </w:r>
      <w:smartTag w:uri="urn:schemas-microsoft-com:office:smarttags" w:element="place">
        <w:smartTag w:uri="urn:schemas-microsoft-com:office:smarttags" w:element="State">
          <w:r>
            <w:t>New Jersey</w:t>
          </w:r>
        </w:smartTag>
      </w:smartTag>
      <w:r>
        <w:t>.</w:t>
      </w:r>
    </w:p>
    <w:p w:rsidR="00544C07" w:rsidRDefault="00544C07" w:rsidP="00544C0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 xml:space="preserve">The bill takes effect immediately and applies to taxable years ending after enactment.  </w:t>
      </w:r>
    </w:p>
    <w:sectPr w:rsidR="00544C07" w:rsidSect="00FD711C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7EC8" w:rsidRDefault="006B7EC8">
      <w:r>
        <w:separator/>
      </w:r>
    </w:p>
  </w:endnote>
  <w:endnote w:type="continuationSeparator" w:id="0">
    <w:p w:rsidR="006B7EC8" w:rsidRDefault="006B7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347A" w:rsidRDefault="00A1347A" w:rsidP="00A1347A">
    <w:pPr>
      <w:pStyle w:val="sponUdate"/>
    </w:pPr>
    <w:r>
      <w:t>(Sponsorship Updated As Of: 3/25/2021)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0054" w:rsidRPr="00921C91" w:rsidRDefault="004E0054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4E0054" w:rsidRPr="00921C91" w:rsidRDefault="004E0054">
    <w:pPr>
      <w:pStyle w:val="Footer"/>
      <w:rPr>
        <w:szCs w:val="18"/>
      </w:rPr>
    </w:pPr>
  </w:p>
  <w:p w:rsidR="004E0054" w:rsidRPr="00921C91" w:rsidRDefault="004E0054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4E0054" w:rsidRDefault="004E0054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7EC8" w:rsidRDefault="006B7EC8">
      <w:r>
        <w:separator/>
      </w:r>
    </w:p>
  </w:footnote>
  <w:footnote w:type="continuationSeparator" w:id="0">
    <w:p w:rsidR="006B7EC8" w:rsidRDefault="006B7E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C08A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D711C" w:rsidRDefault="00FD711C" w:rsidP="00FD711C">
    <w:pPr>
      <w:pStyle w:val="bpuHeadSpon"/>
    </w:pPr>
    <w:r w:rsidRPr="00FD711C">
      <w:rPr>
        <w:rStyle w:val="bpuHeadSponChar"/>
      </w:rPr>
      <w:t>S3537</w:t>
    </w:r>
    <w:r>
      <w:t xml:space="preserve"> CORRADO, T.KEAN</w:t>
    </w:r>
  </w:p>
  <w:p w:rsidR="00FD711C" w:rsidRDefault="00FD711C" w:rsidP="00FD711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E0054">
      <w:rPr>
        <w:noProof/>
      </w:rPr>
      <w:t>3</w:t>
    </w:r>
    <w:r>
      <w:fldChar w:fldCharType="end"/>
    </w:r>
  </w:p>
  <w:p w:rsidR="00FD711C" w:rsidRDefault="00FD711C" w:rsidP="00FD711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D711C" w:rsidRDefault="00FD711C" w:rsidP="00FD711C">
    <w:pPr>
      <w:pStyle w:val="bpuHeadSpon"/>
    </w:pPr>
    <w:r w:rsidRPr="00FD711C">
      <w:rPr>
        <w:rStyle w:val="bpuHeadSponChar"/>
      </w:rPr>
      <w:t>S3537</w:t>
    </w:r>
    <w:r>
      <w:t xml:space="preserve"> CORRADO, T.KEAN</w:t>
    </w:r>
  </w:p>
  <w:p w:rsidR="00FD711C" w:rsidRDefault="00FD711C" w:rsidP="00FD711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C08AF">
      <w:rPr>
        <w:noProof/>
      </w:rPr>
      <w:t>2</w:t>
    </w:r>
    <w:r>
      <w:fldChar w:fldCharType="end"/>
    </w:r>
  </w:p>
  <w:p w:rsidR="00FD711C" w:rsidRDefault="00FD711C" w:rsidP="00FD711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EC8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1970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4BA9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8706A"/>
    <w:rsid w:val="00391DA4"/>
    <w:rsid w:val="003A3C64"/>
    <w:rsid w:val="003A3F83"/>
    <w:rsid w:val="003C43EF"/>
    <w:rsid w:val="003C5A6B"/>
    <w:rsid w:val="003C7FB2"/>
    <w:rsid w:val="003D24DE"/>
    <w:rsid w:val="003E2315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0054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44C07"/>
    <w:rsid w:val="005536CD"/>
    <w:rsid w:val="00554051"/>
    <w:rsid w:val="00557240"/>
    <w:rsid w:val="005629A4"/>
    <w:rsid w:val="005651F3"/>
    <w:rsid w:val="00572184"/>
    <w:rsid w:val="00577A15"/>
    <w:rsid w:val="00580533"/>
    <w:rsid w:val="00590930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2E16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EC8"/>
    <w:rsid w:val="006B7FA7"/>
    <w:rsid w:val="006C086A"/>
    <w:rsid w:val="006C21C1"/>
    <w:rsid w:val="006C2E0A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3E77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8AF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347A"/>
    <w:rsid w:val="00A222C2"/>
    <w:rsid w:val="00A26BC8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1E37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29A8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143E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711C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4:docId w14:val="0D64C041"/>
  <w15:docId w15:val="{7B859830-0B21-4080-A822-8810D2457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FD711C"/>
  </w:style>
  <w:style w:type="paragraph" w:styleId="BalloonText">
    <w:name w:val="Balloon Text"/>
    <w:basedOn w:val="Normal"/>
    <w:link w:val="BalloonTextChar"/>
    <w:semiHidden/>
    <w:unhideWhenUsed/>
    <w:rsid w:val="009C08A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C08AF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1B68D-5C4B-4778-A2B5-A1FF07335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295</Words>
  <Characters>1541</Characters>
  <Application>Microsoft Office Word</Application>
  <DocSecurity>0</DocSecurity>
  <Lines>64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S3537</vt:lpstr>
    </vt:vector>
  </TitlesOfParts>
  <Manager>R225</Manager>
  <Company>NJ Office of Legislative Services</Company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S3537</dc:title>
  <dc:subject>Taxation-Personal Income Tax</dc:subject>
  <dc:creator>Senator  CORRADO, Senator  KEAN</dc:creator>
  <cp:keywords>S3537|2|RF |313|0|313|F|0|</cp:keywords>
  <dc:description>INTRODUCED MARCH 11, 2021</dc:description>
  <cp:lastModifiedBy>Siracusa, Nicole</cp:lastModifiedBy>
  <cp:revision>2</cp:revision>
  <cp:lastPrinted>2021-03-29T17:21:00Z</cp:lastPrinted>
  <dcterms:created xsi:type="dcterms:W3CDTF">2021-03-29T17:21:00Z</dcterms:created>
  <dcterms:modified xsi:type="dcterms:W3CDTF">2021-03-29T17:21:00Z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