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789" w:rsidRDefault="00F56789" w:rsidP="00F56789">
      <w:pPr>
        <w:pStyle w:val="bpuBill"/>
      </w:pPr>
      <w:bookmarkStart w:id="0" w:name="bpuFrontPg"/>
      <w:bookmarkStart w:id="1" w:name="_GoBack"/>
      <w:bookmarkEnd w:id="0"/>
      <w:bookmarkEnd w:id="1"/>
      <w:r>
        <w:t xml:space="preserve">SENATE, No. 3546 </w:t>
      </w:r>
    </w:p>
    <w:p w:rsidR="00F56789" w:rsidRPr="009D38FF" w:rsidRDefault="00F56789" w:rsidP="00F567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97924" r:id="rId8"/>
        </w:object>
      </w:r>
    </w:p>
    <w:p w:rsidR="00F56789" w:rsidRDefault="00F56789" w:rsidP="00F56789">
      <w:pPr>
        <w:pStyle w:val="bpuState"/>
      </w:pPr>
      <w:r>
        <w:t>STATE OF NEW JERSEY</w:t>
      </w:r>
    </w:p>
    <w:p w:rsidR="00F56789" w:rsidRDefault="00F56789" w:rsidP="00F56789">
      <w:pPr>
        <w:pStyle w:val="bpuLegislature"/>
      </w:pPr>
      <w:r>
        <w:t>219th LEGISLATURE</w:t>
      </w:r>
    </w:p>
    <w:p w:rsidR="00F56789" w:rsidRDefault="00F56789" w:rsidP="00F56789">
      <w:pPr>
        <w:pStyle w:val="bpuWpGraphic"/>
      </w:pPr>
      <w:r>
        <w:object w:dxaOrig="8985" w:dyaOrig="255">
          <v:shape id="_x0000_i1026" type="#_x0000_t75" style="width:6in;height:12pt" o:ole="">
            <v:imagedata r:id="rId7" o:title=""/>
          </v:shape>
          <o:OLEObject Type="Embed" ProgID="WPWin6.1" ShapeID="_x0000_i1026" DrawAspect="Content" ObjectID="_1677997925" r:id="rId9"/>
        </w:object>
      </w:r>
      <w:r>
        <w:t xml:space="preserve">  </w:t>
      </w:r>
    </w:p>
    <w:p w:rsidR="00F56789" w:rsidRDefault="00F56789" w:rsidP="00F56789">
      <w:pPr>
        <w:pStyle w:val="bpuIntro"/>
      </w:pPr>
      <w:r>
        <w:t>INTRODUCED MARCH 11, 2021</w:t>
      </w:r>
    </w:p>
    <w:p w:rsidR="00F56789" w:rsidRDefault="00F56789" w:rsidP="00F56789">
      <w:pPr>
        <w:pStyle w:val="bpuIntro"/>
      </w:pPr>
    </w:p>
    <w:p w:rsidR="00F56789" w:rsidRDefault="00F56789" w:rsidP="00F56789">
      <w:pPr>
        <w:pStyle w:val="bpuIntro"/>
        <w:sectPr w:rsidR="00F56789" w:rsidSect="00F56789">
          <w:headerReference w:type="even" r:id="rId10"/>
          <w:headerReference w:type="default" r:id="rId11"/>
          <w:pgSz w:w="12240" w:h="20160" w:code="5"/>
          <w:pgMar w:top="2160" w:right="1440" w:bottom="1440" w:left="1440" w:header="72" w:footer="720" w:gutter="0"/>
          <w:pgNumType w:start="1"/>
          <w:cols w:space="720"/>
          <w:docGrid w:linePitch="360"/>
        </w:sectPr>
      </w:pPr>
    </w:p>
    <w:p w:rsidR="00F56789" w:rsidRDefault="00F56789" w:rsidP="00F56789">
      <w:pPr>
        <w:pStyle w:val="bpuIntro"/>
      </w:pPr>
    </w:p>
    <w:p w:rsidR="00F56789" w:rsidRDefault="00F56789" w:rsidP="00F56789">
      <w:pPr>
        <w:pStyle w:val="bpuSponsor"/>
      </w:pPr>
      <w:r>
        <w:t>Sponsored by:</w:t>
      </w:r>
    </w:p>
    <w:p w:rsidR="00F56789" w:rsidRDefault="00F56789" w:rsidP="00F56789">
      <w:pPr>
        <w:pStyle w:val="bpuSponsor"/>
      </w:pPr>
      <w:r>
        <w:t>Senator  BOB SMITH</w:t>
      </w:r>
    </w:p>
    <w:p w:rsidR="00F56789" w:rsidRDefault="00F56789" w:rsidP="00F56789">
      <w:pPr>
        <w:pStyle w:val="bpuSponsor"/>
      </w:pPr>
      <w:r>
        <w:t>District 17 (Middlesex and Somerset)</w:t>
      </w:r>
    </w:p>
    <w:p w:rsidR="00F56789" w:rsidRDefault="00F56789" w:rsidP="00F56789">
      <w:pPr>
        <w:pStyle w:val="bpuSponsor"/>
      </w:pPr>
    </w:p>
    <w:p w:rsidR="00F56789" w:rsidRDefault="00F56789" w:rsidP="00F56789">
      <w:pPr>
        <w:pStyle w:val="bpuSponsor"/>
      </w:pPr>
    </w:p>
    <w:p w:rsidR="00F56789" w:rsidRDefault="00F56789" w:rsidP="00F56789">
      <w:pPr>
        <w:pStyle w:val="bpuSponsor"/>
      </w:pPr>
    </w:p>
    <w:p w:rsidR="00F56789" w:rsidRDefault="00F56789" w:rsidP="00F56789">
      <w:pPr>
        <w:pStyle w:val="bpuSponsor"/>
      </w:pPr>
    </w:p>
    <w:p w:rsidR="00F56789" w:rsidRDefault="00F56789" w:rsidP="00F56789">
      <w:pPr>
        <w:pStyle w:val="bpuSponsor"/>
      </w:pPr>
      <w:r>
        <w:t>SYNOPSIS</w:t>
      </w:r>
    </w:p>
    <w:p w:rsidR="00F56789" w:rsidRDefault="00F56789" w:rsidP="00F56789">
      <w:pPr>
        <w:pStyle w:val="bpuNormText"/>
      </w:pPr>
      <w:r>
        <w:tab/>
        <w:t xml:space="preserve">Directs DEP to study and determine whether monarch butterfly should be designated as endangered species in NJ. </w:t>
      </w:r>
    </w:p>
    <w:p w:rsidR="00F56789" w:rsidRDefault="00F56789" w:rsidP="00F56789">
      <w:pPr>
        <w:pStyle w:val="bpuNormText"/>
      </w:pPr>
    </w:p>
    <w:p w:rsidR="00F56789" w:rsidRDefault="00F56789" w:rsidP="00F56789">
      <w:pPr>
        <w:pStyle w:val="bpuSponsor"/>
      </w:pPr>
      <w:r>
        <w:t xml:space="preserve">CURRENT VERSION OF TEXT </w:t>
      </w:r>
    </w:p>
    <w:p w:rsidR="00F56789" w:rsidRDefault="00F56789" w:rsidP="00F56789">
      <w:pPr>
        <w:pStyle w:val="bpuNormText"/>
      </w:pPr>
      <w:r>
        <w:tab/>
        <w:t>As introduced.</w:t>
      </w:r>
    </w:p>
    <w:p w:rsidR="00F56789" w:rsidRDefault="00F56789" w:rsidP="00F567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6789" w:rsidRDefault="00F56789" w:rsidP="008916EC">
      <w:pPr>
        <w:pStyle w:val="FronterPage"/>
        <w:tabs>
          <w:tab w:val="clear" w:pos="720"/>
          <w:tab w:val="clear" w:pos="1440"/>
          <w:tab w:val="clear" w:pos="2160"/>
          <w:tab w:val="clear" w:pos="2880"/>
          <w:tab w:val="clear" w:pos="3600"/>
          <w:tab w:val="clear" w:pos="4320"/>
          <w:tab w:val="clear" w:pos="5040"/>
        </w:tabs>
        <w:sectPr w:rsidR="00F56789" w:rsidSect="00F56789">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762805" w:rsidRPr="00762805">
        <w:rPr>
          <w:rStyle w:val="HangingAnActChar"/>
        </w:rPr>
        <w:t>concerning the conservation of monarch butterflies and supplementing P.L.1973, c.309 (C.23:2A-1 et seq.).</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4902F8" w:rsidRPr="004902F8" w:rsidRDefault="004902F8" w:rsidP="004902F8">
      <w:pPr>
        <w:rPr>
          <w:color w:val="000000"/>
        </w:rPr>
      </w:pPr>
      <w:r>
        <w:tab/>
        <w:t xml:space="preserve">1.  a.  </w:t>
      </w:r>
      <w:r w:rsidR="00137919">
        <w:t>The</w:t>
      </w:r>
      <w:r w:rsidRPr="004902F8">
        <w:rPr>
          <w:color w:val="000000"/>
        </w:rPr>
        <w:t xml:space="preserve"> </w:t>
      </w:r>
      <w:r w:rsidR="009635CA">
        <w:rPr>
          <w:color w:val="000000"/>
        </w:rPr>
        <w:t xml:space="preserve">department </w:t>
      </w:r>
      <w:r w:rsidRPr="004902F8">
        <w:rPr>
          <w:color w:val="000000"/>
        </w:rPr>
        <w:t>shall study and make a determination as to whether the monarch butterfly should be desi</w:t>
      </w:r>
      <w:r w:rsidR="002641AC">
        <w:rPr>
          <w:color w:val="000000"/>
        </w:rPr>
        <w:t>gnated as an endangered species</w:t>
      </w:r>
      <w:r w:rsidRPr="004902F8">
        <w:rPr>
          <w:color w:val="000000"/>
        </w:rPr>
        <w:t xml:space="preserve"> in New Jersey.</w:t>
      </w:r>
    </w:p>
    <w:p w:rsidR="004902F8" w:rsidRDefault="004902F8" w:rsidP="004902F8">
      <w:pPr>
        <w:rPr>
          <w:color w:val="000000"/>
        </w:rPr>
      </w:pPr>
      <w:r>
        <w:tab/>
      </w:r>
      <w:r w:rsidR="005D161A">
        <w:t>b.</w:t>
      </w:r>
      <w:r w:rsidR="005D161A">
        <w:tab/>
      </w:r>
      <w:r>
        <w:t xml:space="preserve">In conducting the study and making the determination </w:t>
      </w:r>
      <w:r>
        <w:rPr>
          <w:color w:val="000000"/>
        </w:rPr>
        <w:t>pursuant to this section, the department shall:</w:t>
      </w:r>
    </w:p>
    <w:p w:rsidR="00A04366" w:rsidRDefault="005D161A" w:rsidP="004902F8">
      <w:pPr>
        <w:rPr>
          <w:color w:val="000000"/>
        </w:rPr>
      </w:pPr>
      <w:r>
        <w:rPr>
          <w:color w:val="000000"/>
        </w:rPr>
        <w:tab/>
        <w:t>(1)</w:t>
      </w:r>
      <w:r>
        <w:rPr>
          <w:color w:val="000000"/>
        </w:rPr>
        <w:tab/>
      </w:r>
      <w:r w:rsidR="00B672DC" w:rsidRPr="00B672DC">
        <w:rPr>
          <w:color w:val="000000"/>
        </w:rPr>
        <w:t xml:space="preserve">investigate populations, distribution, habitat needs, limiting factors, and other biological and ecological data concerning the State's </w:t>
      </w:r>
      <w:r w:rsidR="00B672DC">
        <w:rPr>
          <w:color w:val="000000"/>
        </w:rPr>
        <w:t>monarch butterfly</w:t>
      </w:r>
      <w:r w:rsidR="00B672DC" w:rsidRPr="00B672DC">
        <w:rPr>
          <w:color w:val="000000"/>
        </w:rPr>
        <w:t xml:space="preserve"> population to</w:t>
      </w:r>
      <w:r w:rsidR="006613B1">
        <w:rPr>
          <w:color w:val="000000"/>
        </w:rPr>
        <w:t xml:space="preserve"> assess the current health of the monarch species in New Jersey and</w:t>
      </w:r>
      <w:r w:rsidR="00B672DC" w:rsidRPr="00B672DC">
        <w:rPr>
          <w:color w:val="000000"/>
        </w:rPr>
        <w:t xml:space="preserve"> determine management measures necessary for </w:t>
      </w:r>
      <w:r w:rsidR="00B672DC">
        <w:rPr>
          <w:color w:val="000000"/>
        </w:rPr>
        <w:t>the</w:t>
      </w:r>
      <w:r w:rsidR="00B672DC" w:rsidRPr="00B672DC">
        <w:rPr>
          <w:color w:val="000000"/>
        </w:rPr>
        <w:t xml:space="preserve"> continued </w:t>
      </w:r>
      <w:r w:rsidR="00B672DC">
        <w:rPr>
          <w:color w:val="000000"/>
        </w:rPr>
        <w:t>survival of the species throughout the State;</w:t>
      </w:r>
    </w:p>
    <w:p w:rsidR="00A04366" w:rsidRDefault="00B672DC" w:rsidP="004902F8">
      <w:pPr>
        <w:rPr>
          <w:color w:val="000000"/>
        </w:rPr>
      </w:pPr>
      <w:r>
        <w:rPr>
          <w:color w:val="000000"/>
        </w:rPr>
        <w:tab/>
        <w:t>(2</w:t>
      </w:r>
      <w:r w:rsidR="005D161A">
        <w:rPr>
          <w:color w:val="000000"/>
        </w:rPr>
        <w:t>)</w:t>
      </w:r>
      <w:r w:rsidR="005D161A">
        <w:rPr>
          <w:color w:val="000000"/>
        </w:rPr>
        <w:tab/>
      </w:r>
      <w:r w:rsidR="009B790B">
        <w:rPr>
          <w:color w:val="000000"/>
        </w:rPr>
        <w:t>consider the feasibility and</w:t>
      </w:r>
      <w:r w:rsidR="00A04366">
        <w:rPr>
          <w:color w:val="000000"/>
        </w:rPr>
        <w:t xml:space="preserve"> potential advantages and disadvantages of designating </w:t>
      </w:r>
      <w:r w:rsidR="009B790B">
        <w:rPr>
          <w:color w:val="000000"/>
        </w:rPr>
        <w:t>the monarch butterfly</w:t>
      </w:r>
      <w:r w:rsidR="00A04366">
        <w:rPr>
          <w:color w:val="000000"/>
        </w:rPr>
        <w:t xml:space="preserve"> as an endangered species in New Jersey;</w:t>
      </w:r>
      <w:r w:rsidR="009B790B">
        <w:rPr>
          <w:color w:val="000000"/>
        </w:rPr>
        <w:t xml:space="preserve"> and</w:t>
      </w:r>
    </w:p>
    <w:p w:rsidR="00A04366" w:rsidRDefault="00B672DC" w:rsidP="004902F8">
      <w:pPr>
        <w:rPr>
          <w:color w:val="000000"/>
        </w:rPr>
      </w:pPr>
      <w:r>
        <w:rPr>
          <w:color w:val="000000"/>
        </w:rPr>
        <w:tab/>
        <w:t>(3</w:t>
      </w:r>
      <w:r w:rsidR="005D161A">
        <w:rPr>
          <w:color w:val="000000"/>
        </w:rPr>
        <w:t>)</w:t>
      </w:r>
      <w:r w:rsidR="005D161A">
        <w:rPr>
          <w:color w:val="000000"/>
        </w:rPr>
        <w:tab/>
      </w:r>
      <w:r w:rsidR="00A04366">
        <w:rPr>
          <w:color w:val="000000"/>
        </w:rPr>
        <w:t>determine whether the monarch butterfly should be designated as an enda</w:t>
      </w:r>
      <w:r w:rsidR="002641AC">
        <w:rPr>
          <w:color w:val="000000"/>
        </w:rPr>
        <w:t>ngered species</w:t>
      </w:r>
      <w:r w:rsidR="009635CA">
        <w:rPr>
          <w:color w:val="000000"/>
        </w:rPr>
        <w:t xml:space="preserve"> pursuant to “</w:t>
      </w:r>
      <w:r w:rsidR="009635CA" w:rsidRPr="001B223F">
        <w:rPr>
          <w:color w:val="000000"/>
        </w:rPr>
        <w:t>The Endangered and Non</w:t>
      </w:r>
      <w:r w:rsidR="009635CA">
        <w:rPr>
          <w:color w:val="000000"/>
        </w:rPr>
        <w:t>game Species Conservation Act,” P.L.1973, c.</w:t>
      </w:r>
      <w:r w:rsidR="009635CA" w:rsidRPr="001B223F">
        <w:rPr>
          <w:color w:val="000000"/>
        </w:rPr>
        <w:t>309</w:t>
      </w:r>
      <w:r w:rsidR="009635CA">
        <w:rPr>
          <w:color w:val="000000"/>
        </w:rPr>
        <w:t xml:space="preserve"> (C.</w:t>
      </w:r>
      <w:r w:rsidR="009635CA" w:rsidRPr="001B223F">
        <w:rPr>
          <w:color w:val="000000"/>
        </w:rPr>
        <w:t>23:2A-1</w:t>
      </w:r>
      <w:r w:rsidR="009635CA">
        <w:rPr>
          <w:color w:val="000000"/>
        </w:rPr>
        <w:t xml:space="preserve"> et seq.)</w:t>
      </w:r>
      <w:r w:rsidR="002641AC">
        <w:rPr>
          <w:color w:val="000000"/>
        </w:rPr>
        <w:t>.</w:t>
      </w:r>
    </w:p>
    <w:p w:rsidR="00941E5A" w:rsidRDefault="00941E5A" w:rsidP="004902F8">
      <w:pPr>
        <w:rPr>
          <w:color w:val="000000"/>
        </w:rPr>
      </w:pPr>
      <w:r>
        <w:rPr>
          <w:color w:val="000000"/>
        </w:rPr>
        <w:tab/>
        <w:t xml:space="preserve">c.  If the </w:t>
      </w:r>
      <w:r w:rsidR="009635CA">
        <w:rPr>
          <w:color w:val="000000"/>
        </w:rPr>
        <w:t>department</w:t>
      </w:r>
      <w:r>
        <w:rPr>
          <w:color w:val="000000"/>
        </w:rPr>
        <w:t xml:space="preserve"> determines that the monarch butterfly should be designated as an endangered species and therefore, requires additional conservation, protection, and management efforts in order to ensure the survival of the species throughout the </w:t>
      </w:r>
      <w:r w:rsidR="00F11CAA">
        <w:rPr>
          <w:color w:val="000000"/>
        </w:rPr>
        <w:t xml:space="preserve">State, </w:t>
      </w:r>
      <w:r w:rsidR="009635CA">
        <w:rPr>
          <w:color w:val="000000"/>
        </w:rPr>
        <w:t xml:space="preserve">then </w:t>
      </w:r>
      <w:r>
        <w:rPr>
          <w:color w:val="000000"/>
        </w:rPr>
        <w:t>the commissioner shall:</w:t>
      </w:r>
    </w:p>
    <w:p w:rsidR="00941E5A" w:rsidRDefault="00941E5A" w:rsidP="004902F8">
      <w:pPr>
        <w:rPr>
          <w:color w:val="000000"/>
        </w:rPr>
      </w:pPr>
      <w:r>
        <w:rPr>
          <w:color w:val="000000"/>
        </w:rPr>
        <w:tab/>
      </w:r>
      <w:r w:rsidR="005D161A">
        <w:rPr>
          <w:color w:val="000000"/>
        </w:rPr>
        <w:t>(1)</w:t>
      </w:r>
      <w:r w:rsidR="005D161A">
        <w:rPr>
          <w:color w:val="000000"/>
        </w:rPr>
        <w:tab/>
      </w:r>
      <w:r w:rsidR="009635CA">
        <w:rPr>
          <w:color w:val="000000"/>
        </w:rPr>
        <w:t>by rule or regulation, amend the State list of endangered species adopted pursuant to section 4 of P.L.1973, c.309 (C.23:2A-4) to include the monarch butterfly</w:t>
      </w:r>
      <w:r w:rsidR="001F6C94">
        <w:rPr>
          <w:color w:val="000000"/>
        </w:rPr>
        <w:t>; and</w:t>
      </w:r>
    </w:p>
    <w:p w:rsidR="00137919" w:rsidRDefault="005D161A" w:rsidP="004902F8">
      <w:r>
        <w:rPr>
          <w:color w:val="000000"/>
        </w:rPr>
        <w:tab/>
        <w:t>(2)</w:t>
      </w:r>
      <w:r>
        <w:rPr>
          <w:color w:val="000000"/>
        </w:rPr>
        <w:tab/>
      </w:r>
      <w:r w:rsidR="00137919">
        <w:t xml:space="preserve">determine </w:t>
      </w:r>
      <w:r w:rsidR="009635CA">
        <w:t xml:space="preserve">and implement </w:t>
      </w:r>
      <w:r w:rsidR="00137919">
        <w:t>the protection and management actions necessary</w:t>
      </w:r>
      <w:r w:rsidR="001F6C94">
        <w:t xml:space="preserve"> to ensure the survival of the S</w:t>
      </w:r>
      <w:r w:rsidR="00137919">
        <w:t>tate’s monarch butterfly species.</w:t>
      </w:r>
    </w:p>
    <w:p w:rsidR="00D91CBC" w:rsidRDefault="005D161A" w:rsidP="004902F8">
      <w:pPr>
        <w:rPr>
          <w:color w:val="000000"/>
        </w:rPr>
      </w:pPr>
      <w:r>
        <w:tab/>
        <w:t>d.</w:t>
      </w:r>
      <w:r>
        <w:tab/>
      </w:r>
      <w:r w:rsidR="009635CA" w:rsidRPr="009635CA">
        <w:t xml:space="preserve">No later than one year after the </w:t>
      </w:r>
      <w:r w:rsidR="00F11CAA">
        <w:t>effective date of this act, the</w:t>
      </w:r>
      <w:r w:rsidR="009635CA" w:rsidRPr="009635CA">
        <w:t xml:space="preserve"> department shall prepare and submit a report of its findings to the Governor and, pursuant to section 2 of P.L.1991, c.164 (C.52:14-19.1), the Legislature.  The report shall include the department’s decision as to whether or not the monarch butterfly should be designated as an endangered species and, if so, recommendations to further protect and conserve monarch butterflies throughout the State.</w:t>
      </w:r>
    </w:p>
    <w:p w:rsidR="00D91CBC" w:rsidRDefault="00D91CBC" w:rsidP="004902F8">
      <w:pPr>
        <w:rPr>
          <w:color w:val="000000"/>
        </w:rPr>
      </w:pPr>
    </w:p>
    <w:p w:rsidR="00686AEB" w:rsidRPr="005D161A" w:rsidRDefault="00D91CBC" w:rsidP="00686AEB">
      <w:pPr>
        <w:rPr>
          <w:color w:val="000000"/>
        </w:rPr>
      </w:pPr>
      <w:r>
        <w:rPr>
          <w:color w:val="000000"/>
        </w:rPr>
        <w:tab/>
        <w:t>2.  This act shall take effect immediately.</w:t>
      </w:r>
    </w:p>
    <w:p w:rsidR="0096054C" w:rsidRDefault="0096054C" w:rsidP="00686AEB">
      <w:pPr>
        <w:jc w:val="center"/>
      </w:pPr>
    </w:p>
    <w:p w:rsidR="00686AEB" w:rsidRPr="00AA7880" w:rsidRDefault="00686AEB" w:rsidP="00686AEB">
      <w:pPr>
        <w:jc w:val="center"/>
      </w:pPr>
      <w:r w:rsidRPr="00D71D68">
        <w:t>STATEMENT</w:t>
      </w:r>
    </w:p>
    <w:p w:rsidR="00686AEB" w:rsidRDefault="00686AEB" w:rsidP="00686AEB"/>
    <w:p w:rsidR="0096054C" w:rsidRDefault="006F4E7E" w:rsidP="0096054C">
      <w:r>
        <w:tab/>
        <w:t xml:space="preserve">This bill directs the Department of Environmental Protection </w:t>
      </w:r>
      <w:r w:rsidR="0096054C">
        <w:br w:type="page"/>
      </w:r>
    </w:p>
    <w:p w:rsidR="006F4E7E" w:rsidRDefault="006F4E7E" w:rsidP="00686AEB">
      <w:r>
        <w:lastRenderedPageBreak/>
        <w:t xml:space="preserve">(DEP) to conduct a study and </w:t>
      </w:r>
      <w:r w:rsidRPr="00762805">
        <w:t xml:space="preserve">determine whether </w:t>
      </w:r>
      <w:r w:rsidR="00CB6298">
        <w:t xml:space="preserve">the </w:t>
      </w:r>
      <w:r w:rsidRPr="00762805">
        <w:t>monarch butterfly should be designa</w:t>
      </w:r>
      <w:r>
        <w:t xml:space="preserve">ted as </w:t>
      </w:r>
      <w:r w:rsidR="006613B1">
        <w:t xml:space="preserve">an </w:t>
      </w:r>
      <w:r>
        <w:t>endangered species in New Jersey.</w:t>
      </w:r>
    </w:p>
    <w:p w:rsidR="008409D4" w:rsidRDefault="008409D4" w:rsidP="008409D4">
      <w:r>
        <w:tab/>
        <w:t>Specifically, this bill would require the DEP, within 90 days after the date the bill is enacted into law, to:</w:t>
      </w:r>
    </w:p>
    <w:p w:rsidR="008409D4" w:rsidRDefault="008409D4" w:rsidP="008409D4">
      <w:pPr>
        <w:rPr>
          <w:color w:val="000000"/>
        </w:rPr>
      </w:pPr>
      <w:r>
        <w:rPr>
          <w:color w:val="000000"/>
        </w:rPr>
        <w:tab/>
      </w:r>
      <w:r w:rsidR="005D161A">
        <w:rPr>
          <w:color w:val="000000"/>
        </w:rPr>
        <w:t>(1)</w:t>
      </w:r>
      <w:r w:rsidR="005D161A">
        <w:rPr>
          <w:color w:val="000000"/>
        </w:rPr>
        <w:tab/>
      </w:r>
      <w:r w:rsidR="00B672DC" w:rsidRPr="00B672DC">
        <w:rPr>
          <w:color w:val="000000"/>
        </w:rPr>
        <w:t xml:space="preserve">investigate populations, distribution, habitat needs, limiting factors, and other biological and ecological data concerning the State's </w:t>
      </w:r>
      <w:r w:rsidR="00B672DC">
        <w:rPr>
          <w:color w:val="000000"/>
        </w:rPr>
        <w:t>monarch butterfly</w:t>
      </w:r>
      <w:r w:rsidR="00B672DC" w:rsidRPr="00B672DC">
        <w:rPr>
          <w:color w:val="000000"/>
        </w:rPr>
        <w:t xml:space="preserve"> population to</w:t>
      </w:r>
      <w:r w:rsidR="006613B1">
        <w:rPr>
          <w:color w:val="000000"/>
        </w:rPr>
        <w:t xml:space="preserve"> assess the current health of the monarch species in New Jersey and</w:t>
      </w:r>
      <w:r w:rsidR="00B672DC" w:rsidRPr="00B672DC">
        <w:rPr>
          <w:color w:val="000000"/>
        </w:rPr>
        <w:t xml:space="preserve"> determine management measures necessary for </w:t>
      </w:r>
      <w:r w:rsidR="00B672DC">
        <w:rPr>
          <w:color w:val="000000"/>
        </w:rPr>
        <w:t>the</w:t>
      </w:r>
      <w:r w:rsidR="00B672DC" w:rsidRPr="00B672DC">
        <w:rPr>
          <w:color w:val="000000"/>
        </w:rPr>
        <w:t xml:space="preserve"> continued </w:t>
      </w:r>
      <w:r w:rsidR="00B672DC">
        <w:rPr>
          <w:color w:val="000000"/>
        </w:rPr>
        <w:t>survival of the species throughout the State;</w:t>
      </w:r>
    </w:p>
    <w:p w:rsidR="008409D4" w:rsidRDefault="00B672DC" w:rsidP="008409D4">
      <w:pPr>
        <w:rPr>
          <w:color w:val="000000"/>
        </w:rPr>
      </w:pPr>
      <w:r>
        <w:rPr>
          <w:color w:val="000000"/>
        </w:rPr>
        <w:tab/>
        <w:t>(2</w:t>
      </w:r>
      <w:r w:rsidR="005D161A">
        <w:rPr>
          <w:color w:val="000000"/>
        </w:rPr>
        <w:t>)</w:t>
      </w:r>
      <w:r w:rsidR="005D161A">
        <w:rPr>
          <w:color w:val="000000"/>
        </w:rPr>
        <w:tab/>
      </w:r>
      <w:r w:rsidR="008409D4">
        <w:rPr>
          <w:color w:val="000000"/>
        </w:rPr>
        <w:t xml:space="preserve">consider the feasibility and potential advantages and disadvantages of designating </w:t>
      </w:r>
      <w:r w:rsidR="006613B1">
        <w:rPr>
          <w:color w:val="000000"/>
        </w:rPr>
        <w:t>the monarch butterfly</w:t>
      </w:r>
      <w:r w:rsidR="008409D4">
        <w:rPr>
          <w:color w:val="000000"/>
        </w:rPr>
        <w:t xml:space="preserve"> as an endangered species in New Jersey; and </w:t>
      </w:r>
    </w:p>
    <w:p w:rsidR="008409D4" w:rsidRDefault="00B672DC" w:rsidP="008409D4">
      <w:pPr>
        <w:rPr>
          <w:color w:val="000000"/>
        </w:rPr>
      </w:pPr>
      <w:r>
        <w:rPr>
          <w:color w:val="000000"/>
        </w:rPr>
        <w:tab/>
        <w:t>(3</w:t>
      </w:r>
      <w:r w:rsidR="005D161A">
        <w:rPr>
          <w:color w:val="000000"/>
        </w:rPr>
        <w:t>)</w:t>
      </w:r>
      <w:r w:rsidR="005D161A">
        <w:rPr>
          <w:color w:val="000000"/>
        </w:rPr>
        <w:tab/>
      </w:r>
      <w:r w:rsidR="008409D4">
        <w:rPr>
          <w:color w:val="000000"/>
        </w:rPr>
        <w:t>determine whether the monarch butterfly should be designated as an endangered species according to “</w:t>
      </w:r>
      <w:r w:rsidR="008409D4" w:rsidRPr="00941E5A">
        <w:rPr>
          <w:color w:val="000000"/>
        </w:rPr>
        <w:t>The Endangered and Nongame Species Conservation Act</w:t>
      </w:r>
      <w:r w:rsidR="002641AC">
        <w:rPr>
          <w:color w:val="000000"/>
        </w:rPr>
        <w:t>,</w:t>
      </w:r>
      <w:r w:rsidR="008409D4">
        <w:rPr>
          <w:color w:val="000000"/>
        </w:rPr>
        <w:t>”</w:t>
      </w:r>
      <w:r w:rsidR="002641AC">
        <w:rPr>
          <w:color w:val="000000"/>
        </w:rPr>
        <w:t xml:space="preserve"> P.L.1973, c.309 (C.23:2A-1 et seq.).</w:t>
      </w:r>
    </w:p>
    <w:p w:rsidR="008409D4" w:rsidRDefault="008409D4" w:rsidP="008409D4">
      <w:r>
        <w:rPr>
          <w:color w:val="000000"/>
        </w:rPr>
        <w:tab/>
        <w:t xml:space="preserve">If the DEP determines that the monarch butterfly should be designated as an endangered species </w:t>
      </w:r>
      <w:r w:rsidR="007944AE">
        <w:rPr>
          <w:color w:val="000000"/>
        </w:rPr>
        <w:t>then</w:t>
      </w:r>
      <w:r>
        <w:rPr>
          <w:color w:val="000000"/>
        </w:rPr>
        <w:t xml:space="preserve"> </w:t>
      </w:r>
      <w:r w:rsidR="00962358">
        <w:rPr>
          <w:color w:val="000000"/>
        </w:rPr>
        <w:t xml:space="preserve">the commissioner is required to, </w:t>
      </w:r>
      <w:r w:rsidR="009635CA">
        <w:rPr>
          <w:color w:val="000000"/>
        </w:rPr>
        <w:t>by rule or regulation, amend the State list of endangered species</w:t>
      </w:r>
      <w:r w:rsidR="00F11CAA">
        <w:rPr>
          <w:color w:val="000000"/>
        </w:rPr>
        <w:t xml:space="preserve"> </w:t>
      </w:r>
      <w:r w:rsidR="009635CA">
        <w:rPr>
          <w:color w:val="000000"/>
        </w:rPr>
        <w:t xml:space="preserve">to include the monarch butterfly </w:t>
      </w:r>
      <w:r>
        <w:rPr>
          <w:color w:val="000000"/>
        </w:rPr>
        <w:t xml:space="preserve">and to </w:t>
      </w:r>
      <w:r>
        <w:t xml:space="preserve">determine </w:t>
      </w:r>
      <w:r w:rsidR="009635CA">
        <w:t xml:space="preserve">and implement </w:t>
      </w:r>
      <w:r>
        <w:t xml:space="preserve">the appropriate protection and management actions necessary to </w:t>
      </w:r>
      <w:r w:rsidR="00CB6298">
        <w:t>ensure the survival of the S</w:t>
      </w:r>
      <w:r>
        <w:t>tate’s monarch butterfly species.</w:t>
      </w:r>
    </w:p>
    <w:p w:rsidR="001E0662" w:rsidRDefault="001F6C94" w:rsidP="008409D4">
      <w:r>
        <w:tab/>
      </w:r>
      <w:r w:rsidR="000B6035">
        <w:t>Approximately, n</w:t>
      </w:r>
      <w:r>
        <w:t>inety percent of</w:t>
      </w:r>
      <w:r w:rsidR="000B6035">
        <w:t xml:space="preserve"> </w:t>
      </w:r>
      <w:r w:rsidR="00CB6298">
        <w:t xml:space="preserve">the </w:t>
      </w:r>
      <w:r w:rsidR="000B6035">
        <w:t>world’s population of m</w:t>
      </w:r>
      <w:r>
        <w:t xml:space="preserve">onarch butterflies </w:t>
      </w:r>
      <w:r w:rsidR="000B6035">
        <w:t>is located within North America.  However, monarchs also inhabit about ninety other countries, islands, or island groups around the world.  Populations of monarchs have declined significantly worldwide, and within the past forty years, America’s eastern population of monarchs h</w:t>
      </w:r>
      <w:r w:rsidR="00B365CF">
        <w:t xml:space="preserve">as seen population decreases by more than eighty percent.  </w:t>
      </w:r>
      <w:r w:rsidR="001E0662">
        <w:t>Climate change, insecticides, habitat loss, and wildfires</w:t>
      </w:r>
      <w:r w:rsidR="000B6035">
        <w:t xml:space="preserve"> </w:t>
      </w:r>
      <w:r w:rsidR="001E0662">
        <w:t>are factors that may have contributed to this recent decline in the monarch species.</w:t>
      </w:r>
    </w:p>
    <w:p w:rsidR="009921FA" w:rsidRDefault="009921FA" w:rsidP="008409D4">
      <w:r>
        <w:tab/>
        <w:t>After a thorough assessment of the monarch butterfly’s status, the U.S. Fish and Wildlife Service (Service) found that lis</w:t>
      </w:r>
      <w:r w:rsidR="005B3877">
        <w:t>ting the monarch butterfly as an</w:t>
      </w:r>
      <w:r>
        <w:t xml:space="preserve"> endangered species or threatened species is warranted but precluded by higher-priority listing actions.  </w:t>
      </w:r>
      <w:r w:rsidR="005B3877">
        <w:t xml:space="preserve">The </w:t>
      </w:r>
      <w:r>
        <w:t xml:space="preserve">Service added the monarch butterfly to </w:t>
      </w:r>
      <w:r w:rsidR="00CB6298">
        <w:t xml:space="preserve">the </w:t>
      </w:r>
      <w:r w:rsidR="005B3877">
        <w:t>candidate</w:t>
      </w:r>
      <w:r>
        <w:t xml:space="preserve"> list as </w:t>
      </w:r>
      <w:r w:rsidR="005B3877">
        <w:t>priority</w:t>
      </w:r>
      <w:r>
        <w:t xml:space="preserve"> number eight, which indicates that the magnitude of threats </w:t>
      </w:r>
      <w:r w:rsidR="00CB6298">
        <w:t xml:space="preserve">to the species </w:t>
      </w:r>
      <w:r>
        <w:t>is moderate and that those threats are imminent.  The status of the monarch butterfly will continue to be assessed</w:t>
      </w:r>
      <w:r w:rsidR="005B3877">
        <w:t xml:space="preserve"> annually until a listing decision is made.  The current decision effectively recognizes that monarch butterflies are threatened with extinction, but does not provide the protections needed to help the monarchs recover.</w:t>
      </w:r>
    </w:p>
    <w:p w:rsidR="005B3877" w:rsidRDefault="005B3877" w:rsidP="008409D4">
      <w:r>
        <w:tab/>
        <w:t xml:space="preserve">The State of New Jersey is also affected by the population decline of monarchs.  Monarch butterflies are among the group of native pollinators that aid in the successful reproduction of many key fruit and vegetable crops across the State, and are crucial to </w:t>
      </w:r>
      <w:r>
        <w:lastRenderedPageBreak/>
        <w:t xml:space="preserve">New Jersey’s agricultural and economic success.  Monarchs are also an indicator species for environmental health, so the recent decline in the health of </w:t>
      </w:r>
      <w:r w:rsidR="00CB6298">
        <w:t xml:space="preserve">the </w:t>
      </w:r>
      <w:r>
        <w:t xml:space="preserve">monarch species </w:t>
      </w:r>
      <w:r w:rsidR="000F0A0E">
        <w:t>serves</w:t>
      </w:r>
      <w:r>
        <w:t xml:space="preserve"> an indicator of recent environmental struggles within the State.</w:t>
      </w:r>
    </w:p>
    <w:p w:rsidR="008409D4" w:rsidRDefault="005B3877" w:rsidP="005B3877">
      <w:r>
        <w:tab/>
      </w:r>
      <w:r w:rsidR="00CD65C2">
        <w:t xml:space="preserve">Under </w:t>
      </w:r>
      <w:r w:rsidR="00CB6298">
        <w:t>New Jersey’s</w:t>
      </w:r>
      <w:r w:rsidR="00CD65C2">
        <w:t xml:space="preserve"> Division of Fish and Wildlife’s Endangered and Nongame Species Program, </w:t>
      </w:r>
      <w:r w:rsidR="00CB6298">
        <w:t>the designation of “</w:t>
      </w:r>
      <w:r w:rsidR="00CD65C2">
        <w:t>endangered species</w:t>
      </w:r>
      <w:r w:rsidR="00CB6298">
        <w:t>”</w:t>
      </w:r>
      <w:r w:rsidR="00CD65C2">
        <w:t xml:space="preserve"> applies to a species whose prospects for survival within the State are in immediate danger and likely requires immediate action to avoid extinction within the State.  </w:t>
      </w:r>
      <w:r>
        <w:t>The DEP has the opportunity to protect monarch butterflies throughout the State by</w:t>
      </w:r>
      <w:r w:rsidR="00B672DC">
        <w:t xml:space="preserve"> further</w:t>
      </w:r>
      <w:r>
        <w:t xml:space="preserve"> </w:t>
      </w:r>
      <w:r w:rsidR="00B672DC">
        <w:t>studying the current status of monarch butterflies and determining whether or not it would be beneficial to designate</w:t>
      </w:r>
      <w:r>
        <w:t xml:space="preserve"> the monarch butterfly as an endangered species in New Jersey</w:t>
      </w:r>
      <w:r w:rsidR="00CD65C2">
        <w:t>.</w:t>
      </w:r>
    </w:p>
    <w:sectPr w:rsidR="008409D4" w:rsidSect="005D161A">
      <w:headerReference w:type="default" r:id="rId13"/>
      <w:footerReference w:type="default" r:id="rId14"/>
      <w:headerReference w:type="first" r:id="rId15"/>
      <w:footerReference w:type="first" r:id="rId16"/>
      <w:pgSz w:w="12240" w:h="20160" w:code="5"/>
      <w:pgMar w:top="1440" w:right="2520" w:bottom="99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EE5" w:rsidRDefault="00853EE5">
      <w:r>
        <w:separator/>
      </w:r>
    </w:p>
  </w:endnote>
  <w:endnote w:type="continuationSeparator" w:id="0">
    <w:p w:rsidR="00853EE5" w:rsidRDefault="00853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EE5" w:rsidRDefault="00853EE5">
      <w:r>
        <w:separator/>
      </w:r>
    </w:p>
  </w:footnote>
  <w:footnote w:type="continuationSeparator" w:id="0">
    <w:p w:rsidR="00853EE5" w:rsidRDefault="00853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48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6789" w:rsidRDefault="00F56789" w:rsidP="00F56789">
    <w:pPr>
      <w:pStyle w:val="bpuHeadSpon"/>
    </w:pPr>
    <w:r w:rsidRPr="00F56789">
      <w:rPr>
        <w:rStyle w:val="bpuHeadSponChar"/>
      </w:rPr>
      <w:t>S3546</w:t>
    </w:r>
    <w:r>
      <w:t xml:space="preserve"> B.SMITH</w:t>
    </w:r>
  </w:p>
  <w:p w:rsidR="00F56789" w:rsidRDefault="00F56789" w:rsidP="00F56789">
    <w:pPr>
      <w:pStyle w:val="bpuHeadSpon"/>
    </w:pPr>
    <w:r>
      <w:fldChar w:fldCharType="begin"/>
    </w:r>
    <w:r>
      <w:instrText xml:space="preserve"> PAGE  \* MERGEFORMAT </w:instrText>
    </w:r>
    <w:r>
      <w:fldChar w:fldCharType="separate"/>
    </w:r>
    <w:r w:rsidR="00424F55">
      <w:rPr>
        <w:noProof/>
      </w:rPr>
      <w:t>4</w:t>
    </w:r>
    <w:r>
      <w:fldChar w:fldCharType="end"/>
    </w:r>
  </w:p>
  <w:p w:rsidR="00F56789" w:rsidRDefault="00F56789" w:rsidP="00F567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6789" w:rsidRDefault="00F56789" w:rsidP="00F56789">
    <w:pPr>
      <w:pStyle w:val="bpuHeadSpon"/>
    </w:pPr>
    <w:r w:rsidRPr="00F56789">
      <w:rPr>
        <w:rStyle w:val="bpuHeadSponChar"/>
      </w:rPr>
      <w:t>S3546</w:t>
    </w:r>
    <w:r>
      <w:t xml:space="preserve"> B.SMITH</w:t>
    </w:r>
  </w:p>
  <w:p w:rsidR="00F56789" w:rsidRDefault="00F56789" w:rsidP="00F56789">
    <w:pPr>
      <w:pStyle w:val="bpuHeadSpon"/>
    </w:pPr>
    <w:r>
      <w:fldChar w:fldCharType="begin"/>
    </w:r>
    <w:r>
      <w:instrText xml:space="preserve"> PAGE  \* MERGEFORMAT </w:instrText>
    </w:r>
    <w:r>
      <w:fldChar w:fldCharType="separate"/>
    </w:r>
    <w:r w:rsidR="00424F55">
      <w:rPr>
        <w:noProof/>
      </w:rPr>
      <w:t>2</w:t>
    </w:r>
    <w:r>
      <w:fldChar w:fldCharType="end"/>
    </w:r>
  </w:p>
  <w:p w:rsidR="00F56789" w:rsidRDefault="00F56789" w:rsidP="00F5678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ED07CE"/>
    <w:multiLevelType w:val="hybridMultilevel"/>
    <w:tmpl w:val="BECE6FAE"/>
    <w:lvl w:ilvl="0" w:tplc="9B2C5FD4">
      <w:start w:val="1"/>
      <w:numFmt w:val="decimal"/>
      <w:lvlText w:val="%1."/>
      <w:lvlJc w:val="left"/>
      <w:pPr>
        <w:ind w:left="690" w:hanging="405"/>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348D5472"/>
    <w:multiLevelType w:val="hybridMultilevel"/>
    <w:tmpl w:val="650E595C"/>
    <w:lvl w:ilvl="0" w:tplc="DC761AA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1009"/>
    <w:rsid w:val="0002335B"/>
    <w:rsid w:val="0003549A"/>
    <w:rsid w:val="000367AE"/>
    <w:rsid w:val="00043B22"/>
    <w:rsid w:val="00054975"/>
    <w:rsid w:val="00057D20"/>
    <w:rsid w:val="0006197C"/>
    <w:rsid w:val="0006281F"/>
    <w:rsid w:val="0008141C"/>
    <w:rsid w:val="00091381"/>
    <w:rsid w:val="00094A55"/>
    <w:rsid w:val="000A44A7"/>
    <w:rsid w:val="000B1054"/>
    <w:rsid w:val="000B3411"/>
    <w:rsid w:val="000B6035"/>
    <w:rsid w:val="000C054C"/>
    <w:rsid w:val="000C12C2"/>
    <w:rsid w:val="000D11AF"/>
    <w:rsid w:val="000D6255"/>
    <w:rsid w:val="000D6262"/>
    <w:rsid w:val="000D7B4A"/>
    <w:rsid w:val="000E4006"/>
    <w:rsid w:val="000F0A0E"/>
    <w:rsid w:val="000F3DA2"/>
    <w:rsid w:val="000F5FDE"/>
    <w:rsid w:val="000F7466"/>
    <w:rsid w:val="0013000E"/>
    <w:rsid w:val="00133F81"/>
    <w:rsid w:val="00135943"/>
    <w:rsid w:val="0013791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662"/>
    <w:rsid w:val="001E15F1"/>
    <w:rsid w:val="001E16FA"/>
    <w:rsid w:val="001E6213"/>
    <w:rsid w:val="001F14C7"/>
    <w:rsid w:val="001F2185"/>
    <w:rsid w:val="001F6C94"/>
    <w:rsid w:val="001F7405"/>
    <w:rsid w:val="00205533"/>
    <w:rsid w:val="00212B8D"/>
    <w:rsid w:val="00222983"/>
    <w:rsid w:val="002370D0"/>
    <w:rsid w:val="00255958"/>
    <w:rsid w:val="00257FA2"/>
    <w:rsid w:val="002641AC"/>
    <w:rsid w:val="0026574A"/>
    <w:rsid w:val="002660BB"/>
    <w:rsid w:val="002720E8"/>
    <w:rsid w:val="00275293"/>
    <w:rsid w:val="002776B0"/>
    <w:rsid w:val="00285BB1"/>
    <w:rsid w:val="00286C7E"/>
    <w:rsid w:val="002A1029"/>
    <w:rsid w:val="002A3A1A"/>
    <w:rsid w:val="002A4692"/>
    <w:rsid w:val="002A51BA"/>
    <w:rsid w:val="002B2E26"/>
    <w:rsid w:val="002B3FE6"/>
    <w:rsid w:val="002C2D81"/>
    <w:rsid w:val="002C4055"/>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F55"/>
    <w:rsid w:val="0043386C"/>
    <w:rsid w:val="00436F2D"/>
    <w:rsid w:val="00436F5D"/>
    <w:rsid w:val="00441B42"/>
    <w:rsid w:val="0045118A"/>
    <w:rsid w:val="00455D51"/>
    <w:rsid w:val="00456BF9"/>
    <w:rsid w:val="00456E5C"/>
    <w:rsid w:val="00461057"/>
    <w:rsid w:val="004624E3"/>
    <w:rsid w:val="004704A8"/>
    <w:rsid w:val="00471102"/>
    <w:rsid w:val="00471F18"/>
    <w:rsid w:val="004768A9"/>
    <w:rsid w:val="00484144"/>
    <w:rsid w:val="00484C19"/>
    <w:rsid w:val="00485866"/>
    <w:rsid w:val="004902F8"/>
    <w:rsid w:val="00491DE5"/>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877"/>
    <w:rsid w:val="005B3F92"/>
    <w:rsid w:val="005B479C"/>
    <w:rsid w:val="005B561E"/>
    <w:rsid w:val="005C07E4"/>
    <w:rsid w:val="005C2124"/>
    <w:rsid w:val="005C336F"/>
    <w:rsid w:val="005C7F3C"/>
    <w:rsid w:val="005D161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3B1"/>
    <w:rsid w:val="00665CBC"/>
    <w:rsid w:val="00667A5C"/>
    <w:rsid w:val="00677316"/>
    <w:rsid w:val="00686AEB"/>
    <w:rsid w:val="006B7897"/>
    <w:rsid w:val="006B7FA7"/>
    <w:rsid w:val="006C086A"/>
    <w:rsid w:val="006C21C1"/>
    <w:rsid w:val="006C7327"/>
    <w:rsid w:val="006D00E5"/>
    <w:rsid w:val="006D791B"/>
    <w:rsid w:val="006E2895"/>
    <w:rsid w:val="006F180D"/>
    <w:rsid w:val="006F2462"/>
    <w:rsid w:val="006F4334"/>
    <w:rsid w:val="006F47AF"/>
    <w:rsid w:val="006F4E7E"/>
    <w:rsid w:val="006F6B8A"/>
    <w:rsid w:val="00707CD3"/>
    <w:rsid w:val="00716BB9"/>
    <w:rsid w:val="007256D1"/>
    <w:rsid w:val="007279FD"/>
    <w:rsid w:val="007502CB"/>
    <w:rsid w:val="00752D79"/>
    <w:rsid w:val="00752E20"/>
    <w:rsid w:val="00756EDE"/>
    <w:rsid w:val="00762805"/>
    <w:rsid w:val="00781B4D"/>
    <w:rsid w:val="007824BF"/>
    <w:rsid w:val="00783B8D"/>
    <w:rsid w:val="007944AE"/>
    <w:rsid w:val="00794B94"/>
    <w:rsid w:val="00794BD4"/>
    <w:rsid w:val="007A1AC6"/>
    <w:rsid w:val="007A2F73"/>
    <w:rsid w:val="007A3061"/>
    <w:rsid w:val="007A5A0B"/>
    <w:rsid w:val="007C0E14"/>
    <w:rsid w:val="007C7DE4"/>
    <w:rsid w:val="007D40CB"/>
    <w:rsid w:val="007D531F"/>
    <w:rsid w:val="007D5796"/>
    <w:rsid w:val="007D59C0"/>
    <w:rsid w:val="007D7D9C"/>
    <w:rsid w:val="007F485D"/>
    <w:rsid w:val="007F6050"/>
    <w:rsid w:val="0080475A"/>
    <w:rsid w:val="00813627"/>
    <w:rsid w:val="00832816"/>
    <w:rsid w:val="00837109"/>
    <w:rsid w:val="00840365"/>
    <w:rsid w:val="008406A3"/>
    <w:rsid w:val="008409D4"/>
    <w:rsid w:val="00841D2C"/>
    <w:rsid w:val="00845F3C"/>
    <w:rsid w:val="008461B8"/>
    <w:rsid w:val="008462F1"/>
    <w:rsid w:val="00847EF1"/>
    <w:rsid w:val="008538FA"/>
    <w:rsid w:val="00853EE5"/>
    <w:rsid w:val="008573B0"/>
    <w:rsid w:val="0086397C"/>
    <w:rsid w:val="00866563"/>
    <w:rsid w:val="00867AC2"/>
    <w:rsid w:val="0087056E"/>
    <w:rsid w:val="00875402"/>
    <w:rsid w:val="00884D51"/>
    <w:rsid w:val="008916EC"/>
    <w:rsid w:val="00891E4F"/>
    <w:rsid w:val="008A31C5"/>
    <w:rsid w:val="008A4F9A"/>
    <w:rsid w:val="008B2850"/>
    <w:rsid w:val="008C79B3"/>
    <w:rsid w:val="008D77BD"/>
    <w:rsid w:val="008E1963"/>
    <w:rsid w:val="008E454C"/>
    <w:rsid w:val="008F1E5A"/>
    <w:rsid w:val="00901BDA"/>
    <w:rsid w:val="009121D8"/>
    <w:rsid w:val="00916F7A"/>
    <w:rsid w:val="00917FE3"/>
    <w:rsid w:val="009318C7"/>
    <w:rsid w:val="00931C09"/>
    <w:rsid w:val="009348C2"/>
    <w:rsid w:val="00941E5A"/>
    <w:rsid w:val="009440D0"/>
    <w:rsid w:val="009523A3"/>
    <w:rsid w:val="0096054C"/>
    <w:rsid w:val="00960958"/>
    <w:rsid w:val="00962358"/>
    <w:rsid w:val="009635CA"/>
    <w:rsid w:val="00963A46"/>
    <w:rsid w:val="009667B1"/>
    <w:rsid w:val="00966A3E"/>
    <w:rsid w:val="00971493"/>
    <w:rsid w:val="00971AD9"/>
    <w:rsid w:val="00973069"/>
    <w:rsid w:val="00973523"/>
    <w:rsid w:val="00980766"/>
    <w:rsid w:val="009835D4"/>
    <w:rsid w:val="009865D4"/>
    <w:rsid w:val="009921FA"/>
    <w:rsid w:val="00997152"/>
    <w:rsid w:val="009972CD"/>
    <w:rsid w:val="009A0E9C"/>
    <w:rsid w:val="009A45DA"/>
    <w:rsid w:val="009B06D2"/>
    <w:rsid w:val="009B34EC"/>
    <w:rsid w:val="009B5D67"/>
    <w:rsid w:val="009B6176"/>
    <w:rsid w:val="009B790B"/>
    <w:rsid w:val="009C0D22"/>
    <w:rsid w:val="009C2DD9"/>
    <w:rsid w:val="009C3E09"/>
    <w:rsid w:val="009C5630"/>
    <w:rsid w:val="009D0E5D"/>
    <w:rsid w:val="009D0F63"/>
    <w:rsid w:val="009D7934"/>
    <w:rsid w:val="009D7CCF"/>
    <w:rsid w:val="009E5961"/>
    <w:rsid w:val="009F4FAC"/>
    <w:rsid w:val="00A017C0"/>
    <w:rsid w:val="00A0436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5CF"/>
    <w:rsid w:val="00B45B34"/>
    <w:rsid w:val="00B57047"/>
    <w:rsid w:val="00B61D86"/>
    <w:rsid w:val="00B6342D"/>
    <w:rsid w:val="00B672DC"/>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298"/>
    <w:rsid w:val="00CC0A17"/>
    <w:rsid w:val="00CC78DE"/>
    <w:rsid w:val="00CD0F93"/>
    <w:rsid w:val="00CD1BD1"/>
    <w:rsid w:val="00CD528D"/>
    <w:rsid w:val="00CD65C2"/>
    <w:rsid w:val="00CE78BF"/>
    <w:rsid w:val="00CF220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B8E"/>
    <w:rsid w:val="00D91CB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CAA"/>
    <w:rsid w:val="00F15583"/>
    <w:rsid w:val="00F200EE"/>
    <w:rsid w:val="00F22481"/>
    <w:rsid w:val="00F2542E"/>
    <w:rsid w:val="00F27278"/>
    <w:rsid w:val="00F344E3"/>
    <w:rsid w:val="00F34D58"/>
    <w:rsid w:val="00F41A9D"/>
    <w:rsid w:val="00F44314"/>
    <w:rsid w:val="00F54B9C"/>
    <w:rsid w:val="00F56789"/>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97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902F8"/>
    <w:pPr>
      <w:ind w:left="720"/>
      <w:contextualSpacing/>
    </w:pPr>
  </w:style>
  <w:style w:type="character" w:styleId="LineNumber">
    <w:name w:val="line number"/>
    <w:basedOn w:val="DefaultParagraphFont"/>
    <w:semiHidden/>
    <w:unhideWhenUsed/>
    <w:rsid w:val="00F56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14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943</Words>
  <Characters>5367</Characters>
  <Application>Microsoft Office Word</Application>
  <DocSecurity>0</DocSecurity>
  <Lines>136</Lines>
  <Paragraphs>35</Paragraphs>
  <ScaleCrop>false</ScaleCrop>
  <HeadingPairs>
    <vt:vector size="2" baseType="variant">
      <vt:variant>
        <vt:lpstr>Title</vt:lpstr>
      </vt:variant>
      <vt:variant>
        <vt:i4>1</vt:i4>
      </vt:variant>
    </vt:vector>
  </HeadingPairs>
  <TitlesOfParts>
    <vt:vector size="1" baseType="lpstr">
      <vt:lpstr>S3546</vt:lpstr>
    </vt:vector>
  </TitlesOfParts>
  <Manager>R229</Manager>
  <Company>NJ Office of Legislative Services</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S3546</dc:title>
  <dc:subject/>
  <dc:creator>Senator  SMITH</dc:creator>
  <cp:keywords>S3546|4|EA |322|133|277|N|0|</cp:keywords>
  <dc:description>INTRODUCED MARCH 11, 2021</dc:description>
  <cp:lastModifiedBy>Siracusa, Nicole</cp:lastModifiedBy>
  <cp:revision>2</cp:revision>
  <cp:lastPrinted>2005-10-12T19:02:00Z</cp:lastPrinted>
  <dcterms:created xsi:type="dcterms:W3CDTF">2021-03-23T13:45:00Z</dcterms:created>
  <dcterms:modified xsi:type="dcterms:W3CDTF">2021-03-23T13:45:00Z</dcterms:modified>
  <cp:category>s.1: C.23:2A-4.2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