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84A" w:rsidRDefault="0085484A" w:rsidP="0085484A">
      <w:pPr>
        <w:pStyle w:val="bpuBill"/>
      </w:pPr>
      <w:bookmarkStart w:id="0" w:name="bpuFrontPg"/>
      <w:bookmarkStart w:id="1" w:name="_GoBack"/>
      <w:bookmarkEnd w:id="0"/>
      <w:bookmarkEnd w:id="1"/>
      <w:r>
        <w:t xml:space="preserve">SENATE, No. 3548 </w:t>
      </w:r>
    </w:p>
    <w:p w:rsidR="0085484A" w:rsidRPr="009D38FF" w:rsidRDefault="0085484A" w:rsidP="008548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988026" r:id="rId7"/>
        </w:object>
      </w:r>
    </w:p>
    <w:p w:rsidR="0085484A" w:rsidRDefault="0085484A" w:rsidP="0085484A">
      <w:pPr>
        <w:pStyle w:val="bpuState"/>
      </w:pPr>
      <w:r>
        <w:t>STATE OF NEW JERSEY</w:t>
      </w:r>
    </w:p>
    <w:p w:rsidR="0085484A" w:rsidRDefault="0085484A" w:rsidP="0085484A">
      <w:pPr>
        <w:pStyle w:val="bpuLegislature"/>
      </w:pPr>
      <w:r>
        <w:t>219th LEGISLATURE</w:t>
      </w:r>
    </w:p>
    <w:p w:rsidR="0085484A" w:rsidRDefault="0085484A" w:rsidP="0085484A">
      <w:pPr>
        <w:pStyle w:val="bpuWpGraphic"/>
      </w:pPr>
      <w:r>
        <w:object w:dxaOrig="8985" w:dyaOrig="255">
          <v:shape id="_x0000_i1026" type="#_x0000_t75" style="width:6in;height:12pt" o:ole="">
            <v:imagedata r:id="rId6" o:title=""/>
          </v:shape>
          <o:OLEObject Type="Embed" ProgID="WPWin6.1" ShapeID="_x0000_i1026" DrawAspect="Content" ObjectID="_1676988027" r:id="rId8"/>
        </w:object>
      </w:r>
      <w:r>
        <w:t xml:space="preserve">  </w:t>
      </w:r>
    </w:p>
    <w:p w:rsidR="0085484A" w:rsidRDefault="0085484A" w:rsidP="0085484A">
      <w:pPr>
        <w:pStyle w:val="bpuIntro"/>
      </w:pPr>
      <w:r>
        <w:t>INTRODUCED MARCH 11, 2021</w:t>
      </w:r>
    </w:p>
    <w:p w:rsidR="0085484A" w:rsidRDefault="0085484A" w:rsidP="0085484A">
      <w:pPr>
        <w:pStyle w:val="bpuIntro"/>
      </w:pPr>
    </w:p>
    <w:p w:rsidR="0085484A" w:rsidRDefault="0085484A" w:rsidP="0085484A">
      <w:pPr>
        <w:pStyle w:val="bpuIntro"/>
        <w:sectPr w:rsidR="0085484A" w:rsidSect="0085484A">
          <w:headerReference w:type="even" r:id="rId9"/>
          <w:headerReference w:type="default" r:id="rId10"/>
          <w:pgSz w:w="12240" w:h="20160" w:code="5"/>
          <w:pgMar w:top="2160" w:right="1440" w:bottom="1440" w:left="1440" w:header="72" w:footer="720" w:gutter="0"/>
          <w:pgNumType w:start="1"/>
          <w:cols w:space="720"/>
          <w:docGrid w:linePitch="360"/>
        </w:sectPr>
      </w:pPr>
    </w:p>
    <w:p w:rsidR="0085484A" w:rsidRDefault="0085484A" w:rsidP="0085484A">
      <w:pPr>
        <w:pStyle w:val="bpuIntro"/>
      </w:pPr>
    </w:p>
    <w:p w:rsidR="0085484A" w:rsidRDefault="0085484A" w:rsidP="0085484A">
      <w:pPr>
        <w:pStyle w:val="bpuSponsor"/>
      </w:pPr>
      <w:r>
        <w:t>Sponsored by:</w:t>
      </w:r>
    </w:p>
    <w:p w:rsidR="0085484A" w:rsidRDefault="0085484A" w:rsidP="0085484A">
      <w:pPr>
        <w:pStyle w:val="bpuSponsor"/>
      </w:pPr>
      <w:r>
        <w:t>Senator  BOB SMITH</w:t>
      </w:r>
    </w:p>
    <w:p w:rsidR="0085484A" w:rsidRDefault="0085484A" w:rsidP="0085484A">
      <w:pPr>
        <w:pStyle w:val="bpuSponsor"/>
      </w:pPr>
      <w:r>
        <w:t>District 17 (Middlesex and Somerset)</w:t>
      </w:r>
    </w:p>
    <w:p w:rsidR="0085484A" w:rsidRDefault="0085484A" w:rsidP="0085484A">
      <w:pPr>
        <w:pStyle w:val="bpuSponsor"/>
      </w:pPr>
    </w:p>
    <w:p w:rsidR="0085484A" w:rsidRDefault="0085484A" w:rsidP="0085484A">
      <w:pPr>
        <w:pStyle w:val="bpuSponsor"/>
      </w:pPr>
    </w:p>
    <w:p w:rsidR="0085484A" w:rsidRDefault="0085484A" w:rsidP="0085484A">
      <w:pPr>
        <w:pStyle w:val="bpuSponsor"/>
      </w:pPr>
    </w:p>
    <w:p w:rsidR="0085484A" w:rsidRDefault="0085484A" w:rsidP="0085484A">
      <w:pPr>
        <w:pStyle w:val="bpuSponsor"/>
      </w:pPr>
    </w:p>
    <w:p w:rsidR="0085484A" w:rsidRDefault="0085484A" w:rsidP="0085484A">
      <w:pPr>
        <w:pStyle w:val="bpuSponsor"/>
      </w:pPr>
      <w:r>
        <w:t>SYNOPSIS</w:t>
      </w:r>
    </w:p>
    <w:p w:rsidR="0085484A" w:rsidRDefault="0085484A" w:rsidP="0085484A">
      <w:pPr>
        <w:pStyle w:val="bpuNormText"/>
      </w:pPr>
      <w:r>
        <w:tab/>
        <w:t xml:space="preserve">Sets minimum acreage goal and schedule for prescribed burns in pinelands area and Statewide. </w:t>
      </w:r>
    </w:p>
    <w:p w:rsidR="0085484A" w:rsidRDefault="0085484A" w:rsidP="0085484A">
      <w:pPr>
        <w:pStyle w:val="bpuNormText"/>
      </w:pPr>
    </w:p>
    <w:p w:rsidR="0085484A" w:rsidRDefault="0085484A" w:rsidP="0085484A">
      <w:pPr>
        <w:pStyle w:val="bpuSponsor"/>
      </w:pPr>
      <w:r>
        <w:t xml:space="preserve">CURRENT VERSION OF TEXT </w:t>
      </w:r>
    </w:p>
    <w:p w:rsidR="0085484A" w:rsidRDefault="0085484A" w:rsidP="0085484A">
      <w:pPr>
        <w:pStyle w:val="bpuNormText"/>
      </w:pPr>
      <w:r>
        <w:tab/>
        <w:t>As introduced.</w:t>
      </w:r>
    </w:p>
    <w:p w:rsidR="0085484A" w:rsidRDefault="0085484A" w:rsidP="008548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484A" w:rsidRDefault="0085484A" w:rsidP="008916EC">
      <w:pPr>
        <w:pStyle w:val="FronterPage"/>
        <w:tabs>
          <w:tab w:val="clear" w:pos="720"/>
          <w:tab w:val="clear" w:pos="1440"/>
          <w:tab w:val="clear" w:pos="2160"/>
          <w:tab w:val="clear" w:pos="2880"/>
          <w:tab w:val="clear" w:pos="3600"/>
          <w:tab w:val="clear" w:pos="4320"/>
          <w:tab w:val="clear" w:pos="5040"/>
        </w:tabs>
        <w:sectPr w:rsidR="0085484A" w:rsidSect="0085484A">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112937" w:rsidRPr="00112937">
        <w:rPr>
          <w:rStyle w:val="HangingAnActChar"/>
        </w:rPr>
        <w:t>setting a minimum acreage goal and schedule for prescribed burns, and supplementing P.L.2018, c.107 (C.13:9-44.11 et seq.).</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112937" w:rsidRDefault="00112937" w:rsidP="00112937">
      <w:r>
        <w:tab/>
        <w:t>1.</w:t>
      </w:r>
      <w:r w:rsidR="00501002">
        <w:tab/>
      </w:r>
      <w:r>
        <w:t>a.  The department shall have a yearly goal of ensuring that prescribed burns occur on a minimum of 50,000 acres in the pinelands area, as defined pursuant to section 3 of P.L.1979, c.111 (C.13:18A-3), and on an additional 10,000 acres Statewide, whether such burns are conducted by the department, the federal government, or by landowners or lessees pursuant to the “Prescribed Burn Act,” P.L.2018, c.107 (C.13:9-44.11 et seq.).</w:t>
      </w:r>
    </w:p>
    <w:p w:rsidR="00112937" w:rsidRDefault="00112937" w:rsidP="00112937">
      <w:r>
        <w:tab/>
        <w:t>b.</w:t>
      </w:r>
      <w:r w:rsidR="00501002">
        <w:tab/>
      </w:r>
      <w:r>
        <w:t>The department shall require that all prescribed burns in the State be conducted and completed between the months of November and March prior to the wildfire season in New Jersey.</w:t>
      </w:r>
    </w:p>
    <w:p w:rsidR="00112937" w:rsidRDefault="00112937" w:rsidP="00112937">
      <w:r>
        <w:tab/>
        <w:t>c.</w:t>
      </w:r>
      <w:r w:rsidR="00501002">
        <w:tab/>
      </w:r>
      <w:r>
        <w:t xml:space="preserve">The department, in conjunction with the Department of Agriculture, the Highlands Water Protection and Planning Council, the Pinelands Commission, the State Planning Commission, and any other relevant State entity, shall incorporate the goals of subsection a. of this section into all applicable environmental and land management plans, programs, and surveys, and any updates thereto. </w:t>
      </w:r>
    </w:p>
    <w:p w:rsidR="00112937" w:rsidRDefault="00112937" w:rsidP="00112937"/>
    <w:p w:rsidR="00112937" w:rsidRDefault="00112937" w:rsidP="00112937">
      <w:r>
        <w:tab/>
        <w:t>2.</w:t>
      </w:r>
      <w:r w:rsidR="00501002">
        <w:tab/>
      </w:r>
      <w:r>
        <w:t>This act shall take effect immediately.</w:t>
      </w:r>
    </w:p>
    <w:p w:rsidR="00112937" w:rsidRPr="00D71D68" w:rsidRDefault="0011293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12937" w:rsidRDefault="00112937" w:rsidP="00112937">
      <w:r>
        <w:tab/>
        <w:t>This bill would set a S</w:t>
      </w:r>
      <w:r w:rsidRPr="00271726">
        <w:t>tatewide goal of conducting prescribed burns on a minimum of 50,000 acres in the pinelands area, and an addition</w:t>
      </w:r>
      <w:r>
        <w:t>al</w:t>
      </w:r>
      <w:r w:rsidRPr="00271726">
        <w:t xml:space="preserve"> 10,000 acres elsewhere in the State every year.  A prescribed burn may be conducted by the State, the federal government, or a </w:t>
      </w:r>
      <w:r>
        <w:t>landowner or lessee</w:t>
      </w:r>
      <w:r w:rsidRPr="00271726">
        <w:t xml:space="preserve"> with approval by the Department of Environmental Protection</w:t>
      </w:r>
      <w:r>
        <w:t xml:space="preserve"> pursuant to the “Prescribed Burn Act,” P.L.2018, c.107 (C.13:9-44.11 et seq.).</w:t>
      </w:r>
      <w:r w:rsidRPr="00271726">
        <w:t xml:space="preserve">  The bill would also require all relevant State agencies involved in environmental planning and land use</w:t>
      </w:r>
      <w:r>
        <w:t xml:space="preserve"> management to incorporate the S</w:t>
      </w:r>
      <w:r w:rsidRPr="00271726">
        <w:t xml:space="preserve">tatewide prescribed burn goal into all plans, programs, and surveys, whether they </w:t>
      </w:r>
      <w:r>
        <w:t>are S</w:t>
      </w:r>
      <w:r w:rsidRPr="00271726">
        <w:t xml:space="preserve">tatewide or local initiatives, or undertaken in conjunction with the federal government.  </w:t>
      </w:r>
    </w:p>
    <w:p w:rsidR="00112937" w:rsidRDefault="00112937" w:rsidP="00112937">
      <w:r>
        <w:tab/>
        <w:t>The bill would also create a schedule for prescribed burns.  The bill would require all prescribed burns throughout the State to occur between the months of November and March.  According to the New Jersey State Forest Fire Service, prescribed</w:t>
      </w:r>
      <w:r w:rsidRPr="00D25AD2">
        <w:t xml:space="preserve"> burns are generally conducted during late winter months to reduce the amount of smoke produced and because weather conditions tend to be more predictable for safer controlled fires. </w:t>
      </w:r>
      <w:r>
        <w:t xml:space="preserve"> Under this bill, prescribed </w:t>
      </w:r>
      <w:r>
        <w:lastRenderedPageBreak/>
        <w:t xml:space="preserve">burns would be required to be conducted and completed prior to </w:t>
      </w:r>
      <w:r w:rsidRPr="00D25AD2">
        <w:t xml:space="preserve">prime wildfire season, which is typically </w:t>
      </w:r>
      <w:r>
        <w:t>during the months of</w:t>
      </w:r>
      <w:r w:rsidRPr="00D25AD2">
        <w:t xml:space="preserve"> April and May in New Jersey</w:t>
      </w:r>
      <w:r>
        <w:t>.</w:t>
      </w:r>
    </w:p>
    <w:p w:rsidR="00112937" w:rsidRPr="00271726" w:rsidRDefault="00112937" w:rsidP="00112937">
      <w:r>
        <w:tab/>
        <w:t xml:space="preserve">A prescribed burn is </w:t>
      </w:r>
      <w:r w:rsidRPr="009C55AD">
        <w:t>the deliberate ignition and controlled open</w:t>
      </w:r>
      <w:r>
        <w:t xml:space="preserve"> burning of wildland fire fuels</w:t>
      </w:r>
      <w:r w:rsidRPr="009C55AD">
        <w:t xml:space="preserve"> to attain resource management objectives</w:t>
      </w:r>
      <w:r>
        <w:t>,</w:t>
      </w:r>
      <w:r w:rsidRPr="009C55AD">
        <w:t xml:space="preserve"> such as public safety, wildfire control, ecological, </w:t>
      </w:r>
      <w:proofErr w:type="spellStart"/>
      <w:r w:rsidRPr="009C55AD">
        <w:t>silvicultural</w:t>
      </w:r>
      <w:proofErr w:type="spellEnd"/>
      <w:r w:rsidRPr="009C55AD">
        <w:t xml:space="preserve">, agricultural, or other natural resource management </w:t>
      </w:r>
      <w:r>
        <w:t>goals</w:t>
      </w:r>
      <w:r w:rsidRPr="009C55AD">
        <w:t>.</w:t>
      </w:r>
      <w:r>
        <w:t xml:space="preserve">  </w:t>
      </w:r>
    </w:p>
    <w:sectPr w:rsidR="00112937" w:rsidRPr="00271726" w:rsidSect="008548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2CB" w:rsidRDefault="00D742CB">
      <w:r>
        <w:separator/>
      </w:r>
    </w:p>
  </w:endnote>
  <w:endnote w:type="continuationSeparator" w:id="0">
    <w:p w:rsidR="00D742CB" w:rsidRDefault="00D7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50C94" w:rsidRDefault="00665CBC" w:rsidP="00050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2CB" w:rsidRDefault="00D742CB">
      <w:r>
        <w:separator/>
      </w:r>
    </w:p>
  </w:footnote>
  <w:footnote w:type="continuationSeparator" w:id="0">
    <w:p w:rsidR="00D742CB" w:rsidRDefault="00D7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2D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484A" w:rsidRDefault="0085484A" w:rsidP="0085484A">
    <w:pPr>
      <w:pStyle w:val="bpuHeadSpon"/>
    </w:pPr>
    <w:r w:rsidRPr="0085484A">
      <w:rPr>
        <w:rStyle w:val="bpuHeadSponChar"/>
      </w:rPr>
      <w:t>S3548</w:t>
    </w:r>
    <w:r>
      <w:t xml:space="preserve"> B.SMITH</w:t>
    </w:r>
  </w:p>
  <w:p w:rsidR="0085484A" w:rsidRDefault="0085484A" w:rsidP="0085484A">
    <w:pPr>
      <w:pStyle w:val="bpuHeadSpon"/>
    </w:pPr>
    <w:r>
      <w:fldChar w:fldCharType="begin"/>
    </w:r>
    <w:r>
      <w:instrText xml:space="preserve"> PAGE  \* MERGEFORMAT </w:instrText>
    </w:r>
    <w:r>
      <w:fldChar w:fldCharType="separate"/>
    </w:r>
    <w:r w:rsidR="00422D55">
      <w:rPr>
        <w:noProof/>
      </w:rPr>
      <w:t>3</w:t>
    </w:r>
    <w:r>
      <w:fldChar w:fldCharType="end"/>
    </w:r>
  </w:p>
  <w:p w:rsidR="0085484A" w:rsidRDefault="0085484A" w:rsidP="008548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484A" w:rsidRDefault="0085484A" w:rsidP="0085484A">
    <w:pPr>
      <w:pStyle w:val="bpuHeadSpon"/>
    </w:pPr>
    <w:r w:rsidRPr="0085484A">
      <w:rPr>
        <w:rStyle w:val="bpuHeadSponChar"/>
      </w:rPr>
      <w:t>S3548</w:t>
    </w:r>
    <w:r>
      <w:t xml:space="preserve"> B.SMITH</w:t>
    </w:r>
  </w:p>
  <w:p w:rsidR="0085484A" w:rsidRDefault="0085484A" w:rsidP="0085484A">
    <w:pPr>
      <w:pStyle w:val="bpuHeadSpon"/>
    </w:pPr>
    <w:r>
      <w:fldChar w:fldCharType="begin"/>
    </w:r>
    <w:r>
      <w:instrText xml:space="preserve"> PAGE  \* MERGEFORMAT </w:instrText>
    </w:r>
    <w:r>
      <w:fldChar w:fldCharType="separate"/>
    </w:r>
    <w:r w:rsidR="00422D55">
      <w:rPr>
        <w:noProof/>
      </w:rPr>
      <w:t>2</w:t>
    </w:r>
    <w:r>
      <w:fldChar w:fldCharType="end"/>
    </w:r>
  </w:p>
  <w:p w:rsidR="0085484A" w:rsidRDefault="0085484A" w:rsidP="008548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0C9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937"/>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C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D5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00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DD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352"/>
    <w:rsid w:val="00832816"/>
    <w:rsid w:val="00837109"/>
    <w:rsid w:val="00840365"/>
    <w:rsid w:val="008406A3"/>
    <w:rsid w:val="00841D2C"/>
    <w:rsid w:val="00845F3C"/>
    <w:rsid w:val="008461B8"/>
    <w:rsid w:val="008462F1"/>
    <w:rsid w:val="00847EF1"/>
    <w:rsid w:val="008538FA"/>
    <w:rsid w:val="0085484A"/>
    <w:rsid w:val="008573B0"/>
    <w:rsid w:val="00866563"/>
    <w:rsid w:val="00867AC2"/>
    <w:rsid w:val="0087056E"/>
    <w:rsid w:val="00875402"/>
    <w:rsid w:val="00884D51"/>
    <w:rsid w:val="008916EC"/>
    <w:rsid w:val="00891E4F"/>
    <w:rsid w:val="008A31C5"/>
    <w:rsid w:val="008A4F9A"/>
    <w:rsid w:val="008B2850"/>
    <w:rsid w:val="008C669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5FF"/>
    <w:rsid w:val="00A222C2"/>
    <w:rsid w:val="00A305D6"/>
    <w:rsid w:val="00A342C4"/>
    <w:rsid w:val="00A50F6B"/>
    <w:rsid w:val="00A52237"/>
    <w:rsid w:val="00A551D6"/>
    <w:rsid w:val="00A6251B"/>
    <w:rsid w:val="00A6754E"/>
    <w:rsid w:val="00A70F58"/>
    <w:rsid w:val="00A72987"/>
    <w:rsid w:val="00A7346B"/>
    <w:rsid w:val="00A816B5"/>
    <w:rsid w:val="00A84C4F"/>
    <w:rsid w:val="00A932A1"/>
    <w:rsid w:val="00A96E06"/>
    <w:rsid w:val="00AA6197"/>
    <w:rsid w:val="00AA6C70"/>
    <w:rsid w:val="00AB16FD"/>
    <w:rsid w:val="00AB4813"/>
    <w:rsid w:val="00AC6466"/>
    <w:rsid w:val="00AC7639"/>
    <w:rsid w:val="00AD08BB"/>
    <w:rsid w:val="00AD0EC0"/>
    <w:rsid w:val="00AD1030"/>
    <w:rsid w:val="00AD70D6"/>
    <w:rsid w:val="00AD75BC"/>
    <w:rsid w:val="00AD7BB0"/>
    <w:rsid w:val="00AD7BC9"/>
    <w:rsid w:val="00AE1871"/>
    <w:rsid w:val="00AF1A8C"/>
    <w:rsid w:val="00B0116D"/>
    <w:rsid w:val="00B01173"/>
    <w:rsid w:val="00B02F35"/>
    <w:rsid w:val="00B05A3C"/>
    <w:rsid w:val="00B07100"/>
    <w:rsid w:val="00B1138C"/>
    <w:rsid w:val="00B2574A"/>
    <w:rsid w:val="00B32B6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8B4"/>
    <w:rsid w:val="00BD411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A5F"/>
    <w:rsid w:val="00D16561"/>
    <w:rsid w:val="00D17FF8"/>
    <w:rsid w:val="00D22482"/>
    <w:rsid w:val="00D268AC"/>
    <w:rsid w:val="00D27FF3"/>
    <w:rsid w:val="00D343D0"/>
    <w:rsid w:val="00D3664D"/>
    <w:rsid w:val="00D500E9"/>
    <w:rsid w:val="00D507BC"/>
    <w:rsid w:val="00D6090A"/>
    <w:rsid w:val="00D62FA3"/>
    <w:rsid w:val="00D63B6F"/>
    <w:rsid w:val="00D64A90"/>
    <w:rsid w:val="00D742C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484A"/>
  </w:style>
  <w:style w:type="paragraph" w:styleId="BalloonText">
    <w:name w:val="Balloon Text"/>
    <w:basedOn w:val="Normal"/>
    <w:link w:val="BalloonTextChar"/>
    <w:semiHidden/>
    <w:unhideWhenUsed/>
    <w:rsid w:val="00050C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0C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487</Words>
  <Characters>2672</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S3548</vt:lpstr>
    </vt:vector>
  </TitlesOfParts>
  <Manager>R224</Manager>
  <Company>NJ Office of Legislative Services</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S3548</dc:title>
  <dc:subject/>
  <dc:creator>Senator  SMITH</dc:creator>
  <cp:keywords>S3548|3|EA |322|0|322|N|0|</cp:keywords>
  <dc:description>INTRODUCED MARCH 11, 2021</dc:description>
  <cp:lastModifiedBy>Franks, Denise</cp:lastModifiedBy>
  <cp:revision>2</cp:revision>
  <cp:lastPrinted>2021-03-10T16:19:00Z</cp:lastPrinted>
  <dcterms:created xsi:type="dcterms:W3CDTF">2021-03-11T22:14:00Z</dcterms:created>
  <dcterms:modified xsi:type="dcterms:W3CDTF">2021-03-11T22:14:00Z</dcterms:modified>
  <cp:category>s.1: C.13:9-44.18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