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725" w:rsidRDefault="00012725" w:rsidP="00012725">
      <w:pPr>
        <w:pStyle w:val="bpuBill"/>
      </w:pPr>
      <w:bookmarkStart w:id="0" w:name="bpuFrontPg"/>
      <w:bookmarkStart w:id="1" w:name="_GoBack"/>
      <w:bookmarkEnd w:id="0"/>
      <w:bookmarkEnd w:id="1"/>
      <w:r>
        <w:t xml:space="preserve">SENATE, No. 3556 </w:t>
      </w:r>
    </w:p>
    <w:p w:rsidR="00012725" w:rsidRPr="009D38FF" w:rsidRDefault="00012725" w:rsidP="000127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33522" r:id="rId8"/>
        </w:object>
      </w:r>
    </w:p>
    <w:p w:rsidR="00012725" w:rsidRDefault="00012725" w:rsidP="00012725">
      <w:pPr>
        <w:pStyle w:val="bpuState"/>
      </w:pPr>
      <w:r>
        <w:t>STATE OF NEW JERSEY</w:t>
      </w:r>
    </w:p>
    <w:p w:rsidR="00012725" w:rsidRDefault="00012725" w:rsidP="00012725">
      <w:pPr>
        <w:pStyle w:val="bpuLegislature"/>
      </w:pPr>
      <w:r>
        <w:t>219th LEGISLATURE</w:t>
      </w:r>
    </w:p>
    <w:p w:rsidR="00012725" w:rsidRDefault="00012725" w:rsidP="00012725">
      <w:pPr>
        <w:pStyle w:val="bpuWpGraphic"/>
      </w:pPr>
      <w:r>
        <w:object w:dxaOrig="8985" w:dyaOrig="255">
          <v:shape id="_x0000_i1026" type="#_x0000_t75" style="width:6in;height:12pt" o:ole="">
            <v:imagedata r:id="rId7" o:title=""/>
          </v:shape>
          <o:OLEObject Type="Embed" ProgID="WPWin6.1" ShapeID="_x0000_i1026" DrawAspect="Content" ObjectID="_1677333523" r:id="rId9"/>
        </w:object>
      </w:r>
      <w:r>
        <w:t xml:space="preserve">  </w:t>
      </w:r>
    </w:p>
    <w:p w:rsidR="00012725" w:rsidRDefault="00012725" w:rsidP="00012725">
      <w:pPr>
        <w:pStyle w:val="bpuIntro"/>
      </w:pPr>
      <w:r>
        <w:t>INTRODUCED MARCH 15, 2021</w:t>
      </w:r>
    </w:p>
    <w:p w:rsidR="00012725" w:rsidRDefault="00012725" w:rsidP="00012725">
      <w:pPr>
        <w:pStyle w:val="bpuIntro"/>
      </w:pPr>
    </w:p>
    <w:p w:rsidR="00012725" w:rsidRDefault="00012725" w:rsidP="00012725">
      <w:pPr>
        <w:pStyle w:val="bpuIntro"/>
        <w:sectPr w:rsidR="00012725" w:rsidSect="00012725">
          <w:headerReference w:type="even" r:id="rId10"/>
          <w:headerReference w:type="default" r:id="rId11"/>
          <w:pgSz w:w="12240" w:h="20160" w:code="5"/>
          <w:pgMar w:top="2160" w:right="1440" w:bottom="1440" w:left="1440" w:header="72" w:footer="720" w:gutter="0"/>
          <w:pgNumType w:start="1"/>
          <w:cols w:space="720"/>
          <w:docGrid w:linePitch="360"/>
        </w:sectPr>
      </w:pPr>
    </w:p>
    <w:p w:rsidR="00012725" w:rsidRDefault="00012725" w:rsidP="00012725">
      <w:pPr>
        <w:pStyle w:val="bpuIntro"/>
      </w:pPr>
    </w:p>
    <w:p w:rsidR="00012725" w:rsidRDefault="00012725" w:rsidP="00012725">
      <w:pPr>
        <w:pStyle w:val="bpuSponsor"/>
      </w:pPr>
      <w:r>
        <w:t>Sponsored by:</w:t>
      </w:r>
    </w:p>
    <w:p w:rsidR="00012725" w:rsidRDefault="00012725" w:rsidP="00012725">
      <w:pPr>
        <w:pStyle w:val="bpuSponsor"/>
      </w:pPr>
      <w:r>
        <w:t>Senator  SHIRLEY K. TURNER</w:t>
      </w:r>
    </w:p>
    <w:p w:rsidR="00012725" w:rsidRDefault="00012725" w:rsidP="00012725">
      <w:pPr>
        <w:pStyle w:val="bpuSponsor"/>
      </w:pPr>
      <w:r>
        <w:t>District 15 (Hunterdon and Mercer)</w:t>
      </w:r>
    </w:p>
    <w:p w:rsidR="00012725" w:rsidRDefault="00012725" w:rsidP="00012725">
      <w:pPr>
        <w:pStyle w:val="bpuSponsor"/>
      </w:pPr>
    </w:p>
    <w:p w:rsidR="00012725" w:rsidRDefault="00012725" w:rsidP="00012725">
      <w:pPr>
        <w:pStyle w:val="bpuSponsor"/>
      </w:pPr>
    </w:p>
    <w:p w:rsidR="00012725" w:rsidRDefault="00012725" w:rsidP="00012725">
      <w:pPr>
        <w:pStyle w:val="bpuSponsor"/>
      </w:pPr>
    </w:p>
    <w:p w:rsidR="00012725" w:rsidRDefault="00012725" w:rsidP="00012725">
      <w:pPr>
        <w:pStyle w:val="bpuSponsor"/>
      </w:pPr>
    </w:p>
    <w:p w:rsidR="00012725" w:rsidRDefault="00012725" w:rsidP="00012725">
      <w:pPr>
        <w:pStyle w:val="bpuSponsor"/>
      </w:pPr>
      <w:r>
        <w:t>SYNOPSIS</w:t>
      </w:r>
    </w:p>
    <w:p w:rsidR="00012725" w:rsidRDefault="00012725" w:rsidP="00012725">
      <w:pPr>
        <w:pStyle w:val="bpuNormText"/>
      </w:pPr>
      <w:r>
        <w:tab/>
        <w:t xml:space="preserve">Requires landlord to attach certificate of inspection or occupancy to residential lease. </w:t>
      </w:r>
    </w:p>
    <w:p w:rsidR="00012725" w:rsidRDefault="00012725" w:rsidP="00012725">
      <w:pPr>
        <w:pStyle w:val="bpuNormText"/>
      </w:pPr>
    </w:p>
    <w:p w:rsidR="00012725" w:rsidRDefault="00012725" w:rsidP="00012725">
      <w:pPr>
        <w:pStyle w:val="bpuSponsor"/>
      </w:pPr>
      <w:r>
        <w:t xml:space="preserve">CURRENT VERSION OF TEXT </w:t>
      </w:r>
    </w:p>
    <w:p w:rsidR="00012725" w:rsidRDefault="00012725" w:rsidP="00012725">
      <w:pPr>
        <w:pStyle w:val="bpuNormText"/>
      </w:pPr>
      <w:r>
        <w:tab/>
        <w:t>As introduced.</w:t>
      </w:r>
    </w:p>
    <w:p w:rsidR="00012725" w:rsidRDefault="00012725" w:rsidP="000127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2725" w:rsidRDefault="00012725" w:rsidP="008916EC">
      <w:pPr>
        <w:pStyle w:val="FronterPage"/>
        <w:tabs>
          <w:tab w:val="clear" w:pos="720"/>
          <w:tab w:val="clear" w:pos="1440"/>
          <w:tab w:val="clear" w:pos="2160"/>
          <w:tab w:val="clear" w:pos="2880"/>
          <w:tab w:val="clear" w:pos="3600"/>
          <w:tab w:val="clear" w:pos="4320"/>
          <w:tab w:val="clear" w:pos="5040"/>
        </w:tabs>
        <w:sectPr w:rsidR="00012725" w:rsidSect="00012725">
          <w:type w:val="continuous"/>
          <w:pgSz w:w="12240" w:h="20160" w:code="5"/>
          <w:pgMar w:top="1440" w:right="2275" w:bottom="1440" w:left="2275" w:header="72" w:footer="720" w:gutter="0"/>
          <w:pgNumType w:start="1"/>
          <w:cols w:space="720"/>
          <w:docGrid w:linePitch="360"/>
        </w:sectPr>
      </w:pPr>
    </w:p>
    <w:p w:rsidR="009562D1" w:rsidRPr="00677316" w:rsidRDefault="009562D1" w:rsidP="009562D1">
      <w:pPr>
        <w:pStyle w:val="HangingAnAct"/>
        <w:rPr>
          <w:rStyle w:val="HangingAnActChar"/>
        </w:rPr>
      </w:pPr>
      <w:r w:rsidRPr="009562D1">
        <w:rPr>
          <w:rStyle w:val="BillHead"/>
        </w:rPr>
        <w:lastRenderedPageBreak/>
        <w:t>An Act</w:t>
      </w:r>
      <w:r w:rsidRPr="006B7FA7">
        <w:rPr>
          <w:rStyle w:val="HangingAnActChar"/>
        </w:rPr>
        <w:t xml:space="preserve"> </w:t>
      </w:r>
      <w:r w:rsidRPr="00084D8D">
        <w:rPr>
          <w:rStyle w:val="HangingAnActChar"/>
        </w:rPr>
        <w:t>concerning lease requirements for rental of certain residential units and supplementing Title 40 of the Revised Statutes.</w:t>
      </w:r>
    </w:p>
    <w:p w:rsidR="009562D1" w:rsidRPr="00D71D68" w:rsidRDefault="009562D1" w:rsidP="009562D1"/>
    <w:p w:rsidR="009562D1" w:rsidRPr="00AA7880" w:rsidRDefault="009562D1" w:rsidP="009562D1">
      <w:r>
        <w:tab/>
      </w:r>
      <w:r>
        <w:rPr>
          <w:rStyle w:val="BillHeading2"/>
        </w:rPr>
        <w:t xml:space="preserve">Be It Enacted </w:t>
      </w:r>
      <w:r>
        <w:rPr>
          <w:rStyle w:val="BillLanguage"/>
        </w:rPr>
        <w:t>by the Senate and General Assembly of the State of New Jersey:</w:t>
      </w:r>
    </w:p>
    <w:p w:rsidR="009562D1" w:rsidRDefault="009562D1" w:rsidP="009562D1"/>
    <w:p w:rsidR="009562D1" w:rsidRDefault="009562D1" w:rsidP="009562D1">
      <w:r>
        <w:tab/>
        <w:t>1.</w:t>
      </w:r>
      <w:r>
        <w:tab/>
        <w:t xml:space="preserve">a.  An </w:t>
      </w:r>
      <w:r w:rsidRPr="000A78E9">
        <w:t>owner of residential rental property</w:t>
      </w:r>
      <w:r>
        <w:t xml:space="preserve"> required to </w:t>
      </w:r>
      <w:r w:rsidRPr="000A78E9">
        <w:t>obtain a certificate of inspection or occupancy</w:t>
      </w:r>
      <w:r>
        <w:t xml:space="preserve"> by ordinance adopted pursuant to P.</w:t>
      </w:r>
      <w:r w:rsidRPr="000A78E9">
        <w:t>L.1979, c.476</w:t>
      </w:r>
      <w:r>
        <w:t xml:space="preserve"> (C.</w:t>
      </w:r>
      <w:r w:rsidRPr="000A78E9">
        <w:t>40:48-2.12m</w:t>
      </w:r>
      <w:r>
        <w:t xml:space="preserve">) shall attach a copy of the certificate to the lease for the applicable dwelling </w:t>
      </w:r>
      <w:r w:rsidRPr="00016296">
        <w:t xml:space="preserve">unit </w:t>
      </w:r>
      <w:r>
        <w:t>and deliver a copy of the certificate and lease to the tenant at the time of execution of the lease.  The owner shall have the tenant separately acknowledge receipt of the certificate by initialing the certificate.</w:t>
      </w:r>
    </w:p>
    <w:p w:rsidR="009562D1" w:rsidRDefault="009562D1" w:rsidP="009562D1">
      <w:r>
        <w:tab/>
        <w:t>b.</w:t>
      </w:r>
      <w:r>
        <w:tab/>
        <w:t xml:space="preserve">If an owner fails to comply with the requirements of subsection a. of this section, the owner may cure the deficiency within 30 days after the date of </w:t>
      </w:r>
      <w:r w:rsidRPr="00B531BB">
        <w:t>execution of the lease</w:t>
      </w:r>
      <w:r>
        <w:t xml:space="preserve"> by delivering a copy of the certificate to the tenant and securing the tenant’s acknowledgement of receipt of the certificate.  </w:t>
      </w:r>
    </w:p>
    <w:p w:rsidR="009562D1" w:rsidRDefault="009562D1" w:rsidP="009562D1">
      <w:r>
        <w:tab/>
        <w:t>c.</w:t>
      </w:r>
      <w:r>
        <w:tab/>
        <w:t>Failure of an owner to comply with the requirements of subsection a. or b. of this section shall render the lease voidable at the option of the tenant.  A tenant may exercise the option to void a lease pursuant to this subsection by providing written notice to the owner, and may then vacate the dwelling unit with no further financial obligation to the owner.</w:t>
      </w:r>
    </w:p>
    <w:p w:rsidR="009562D1" w:rsidRDefault="009562D1" w:rsidP="009562D1">
      <w:r>
        <w:tab/>
        <w:t>d.</w:t>
      </w:r>
      <w:r>
        <w:tab/>
        <w:t xml:space="preserve">Within 30 days after a tenant vacates a dwelling unit pursuant to subsection c. of this section, the owner shall return to the tenant amounts deposited as security under the lease plus interest. </w:t>
      </w:r>
    </w:p>
    <w:p w:rsidR="009562D1" w:rsidRPr="00D71D68" w:rsidRDefault="009562D1" w:rsidP="009562D1"/>
    <w:p w:rsidR="009562D1" w:rsidRPr="00AA7880" w:rsidRDefault="009562D1" w:rsidP="009562D1">
      <w:r>
        <w:tab/>
        <w:t>2.</w:t>
      </w:r>
      <w:r>
        <w:tab/>
        <w:t>This act shall take effect immediately.</w:t>
      </w:r>
    </w:p>
    <w:p w:rsidR="009562D1" w:rsidRDefault="009562D1" w:rsidP="009562D1"/>
    <w:p w:rsidR="009562D1" w:rsidRPr="00CE7BD8" w:rsidRDefault="009562D1" w:rsidP="009562D1"/>
    <w:p w:rsidR="009562D1" w:rsidRPr="00AA7880" w:rsidRDefault="009562D1" w:rsidP="009562D1">
      <w:pPr>
        <w:jc w:val="center"/>
      </w:pPr>
      <w:r w:rsidRPr="00D71D68">
        <w:t>STATEMENT</w:t>
      </w:r>
    </w:p>
    <w:p w:rsidR="009562D1" w:rsidRDefault="009562D1" w:rsidP="009562D1"/>
    <w:p w:rsidR="009562D1" w:rsidRDefault="009562D1" w:rsidP="009562D1">
      <w:r>
        <w:tab/>
        <w:t xml:space="preserve">This bill would help residential tenants know that the condition of a prospective dwelling unit has passed a municipal inspection and is safe and habitable. </w:t>
      </w:r>
    </w:p>
    <w:p w:rsidR="009562D1" w:rsidRDefault="009562D1" w:rsidP="009562D1">
      <w:r>
        <w:tab/>
        <w:t>Under current law, N.J.S.A.</w:t>
      </w:r>
      <w:r w:rsidRPr="0043541E">
        <w:t>40:48-2.12m</w:t>
      </w:r>
      <w:r>
        <w:t xml:space="preserve">, a municipality may </w:t>
      </w:r>
      <w:r w:rsidRPr="0043541E">
        <w:t>require the owner of residential rental property, prior to rent</w:t>
      </w:r>
      <w:r>
        <w:t xml:space="preserve">ing a dwelling unit to a </w:t>
      </w:r>
      <w:r w:rsidRPr="0043541E">
        <w:t xml:space="preserve">new </w:t>
      </w:r>
      <w:r>
        <w:t>tenant</w:t>
      </w:r>
      <w:r w:rsidRPr="0043541E">
        <w:t xml:space="preserve">, to obtain a certificate of inspection or occupancy for the </w:t>
      </w:r>
      <w:r>
        <w:t xml:space="preserve">dwelling </w:t>
      </w:r>
      <w:r w:rsidRPr="0043541E">
        <w:t xml:space="preserve">unit.  </w:t>
      </w:r>
      <w:r>
        <w:t xml:space="preserve">A </w:t>
      </w:r>
      <w:r w:rsidRPr="0043541E">
        <w:t xml:space="preserve">certificate of inspection or occupancy </w:t>
      </w:r>
      <w:r>
        <w:t>is</w:t>
      </w:r>
      <w:r w:rsidRPr="0043541E">
        <w:t xml:space="preserve"> issued by </w:t>
      </w:r>
      <w:r>
        <w:t>a</w:t>
      </w:r>
      <w:r w:rsidRPr="0043541E">
        <w:t xml:space="preserve"> municipality </w:t>
      </w:r>
      <w:r>
        <w:t xml:space="preserve">after a </w:t>
      </w:r>
      <w:r w:rsidRPr="0043541E">
        <w:t xml:space="preserve">municipal inspector </w:t>
      </w:r>
      <w:r>
        <w:t xml:space="preserve">has inspected the dwelling unit and determined the condition of the </w:t>
      </w:r>
      <w:r w:rsidRPr="0043541E">
        <w:t xml:space="preserve">unit meets the standards provided by law.  </w:t>
      </w:r>
    </w:p>
    <w:p w:rsidR="009562D1" w:rsidRDefault="009562D1" w:rsidP="009562D1">
      <w:r>
        <w:tab/>
        <w:t xml:space="preserve">While current law allows municipalities to require owners to have residential rental units inspected prior to renting the units to new tenants, the law does not require an owner to inform a tenant </w:t>
      </w:r>
      <w:r>
        <w:lastRenderedPageBreak/>
        <w:t xml:space="preserve">that a unit has been inspected and certified by the municipality.  Because of this, and because some, but not all, municipalities have adopted </w:t>
      </w:r>
      <w:r w:rsidRPr="003423FD">
        <w:t xml:space="preserve">ordinances regulating the maintenance and condition of </w:t>
      </w:r>
      <w:r>
        <w:t>rental dwelling</w:t>
      </w:r>
      <w:r w:rsidRPr="003423FD">
        <w:t xml:space="preserve"> unit</w:t>
      </w:r>
      <w:r>
        <w:t>s, tenants often do not know whether a prospective dwelling unit has been inspected and certified by a municipality.</w:t>
      </w:r>
    </w:p>
    <w:p w:rsidR="009562D1" w:rsidRDefault="009562D1" w:rsidP="009562D1">
      <w:r>
        <w:tab/>
        <w:t xml:space="preserve">This bill is designed to enhance communication of information concerning the habitability of prospective rental dwelling units by requiring an owner of residential rental property who is required to obtain a certificate of inspection or occupancy by ordinance to attach a copy of the certificate to the lease for the applicable dwelling unit and deliver a copy of the certificate and lease to the tenant at the time of execution of the lease.  The bill would require an owner to have a tenant separately acknowledge receipt of the certificate by initialing the certificate.  The bill would allow an owner to cure a failure to comply with this requirement </w:t>
      </w:r>
      <w:r w:rsidRPr="00D65189">
        <w:t>by delivering a copy of the certificate to the tenant</w:t>
      </w:r>
      <w:r>
        <w:t>,</w:t>
      </w:r>
      <w:r w:rsidRPr="00D65189">
        <w:t xml:space="preserve"> and securing the tenant’s acknowledgement of receipt of the certificate</w:t>
      </w:r>
      <w:r>
        <w:t>, within 30 days after the date of execution of the lease.</w:t>
      </w:r>
    </w:p>
    <w:p w:rsidR="009562D1" w:rsidRDefault="009562D1">
      <w:r>
        <w:tab/>
        <w:t xml:space="preserve">Under the bill, failure of an owner to comply with these requirements would render a lease voidable at the option of the tenant.  A tenant may exercise an option to void a lease by providing written notice to the owner, and may then vacate the dwelling unit with no further financial obligation to the owner.  The bill would require an owner to return </w:t>
      </w:r>
      <w:r w:rsidRPr="00D65189">
        <w:t>amounts deposited as security</w:t>
      </w:r>
      <w:r>
        <w:t xml:space="preserve"> by a tenant within 30 days after the tenant vacates a dwelling unit under the bill.</w:t>
      </w:r>
    </w:p>
    <w:sectPr w:rsidR="009562D1" w:rsidSect="000127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F58" w:rsidRDefault="00C66F58">
      <w:r>
        <w:separator/>
      </w:r>
    </w:p>
  </w:endnote>
  <w:endnote w:type="continuationSeparator" w:id="0">
    <w:p w:rsidR="00C66F58" w:rsidRDefault="00C66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F58" w:rsidRDefault="00C66F58">
      <w:r>
        <w:separator/>
      </w:r>
    </w:p>
  </w:footnote>
  <w:footnote w:type="continuationSeparator" w:id="0">
    <w:p w:rsidR="00C66F58" w:rsidRDefault="00C66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72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2725" w:rsidRDefault="00012725" w:rsidP="00012725">
    <w:pPr>
      <w:pStyle w:val="bpuHeadSpon"/>
    </w:pPr>
    <w:r w:rsidRPr="00012725">
      <w:rPr>
        <w:rStyle w:val="bpuHeadSponChar"/>
      </w:rPr>
      <w:t>S3556</w:t>
    </w:r>
    <w:r>
      <w:t xml:space="preserve"> TURNER</w:t>
    </w:r>
  </w:p>
  <w:p w:rsidR="00012725" w:rsidRDefault="00012725" w:rsidP="00012725">
    <w:pPr>
      <w:pStyle w:val="bpuHeadSpon"/>
    </w:pPr>
    <w:r>
      <w:fldChar w:fldCharType="begin"/>
    </w:r>
    <w:r>
      <w:instrText xml:space="preserve"> PAGE  \* MERGEFORMAT </w:instrText>
    </w:r>
    <w:r>
      <w:fldChar w:fldCharType="separate"/>
    </w:r>
    <w:r w:rsidR="004B7283">
      <w:rPr>
        <w:noProof/>
      </w:rPr>
      <w:t>3</w:t>
    </w:r>
    <w:r>
      <w:fldChar w:fldCharType="end"/>
    </w:r>
  </w:p>
  <w:p w:rsidR="00012725" w:rsidRDefault="00012725" w:rsidP="000127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2725" w:rsidRDefault="00012725" w:rsidP="00012725">
    <w:pPr>
      <w:pStyle w:val="bpuHeadSpon"/>
    </w:pPr>
    <w:r w:rsidRPr="00012725">
      <w:rPr>
        <w:rStyle w:val="bpuHeadSponChar"/>
      </w:rPr>
      <w:t>S3556</w:t>
    </w:r>
    <w:r>
      <w:t xml:space="preserve"> TURNER</w:t>
    </w:r>
  </w:p>
  <w:p w:rsidR="00012725" w:rsidRDefault="00012725" w:rsidP="00012725">
    <w:pPr>
      <w:pStyle w:val="bpuHeadSpon"/>
    </w:pPr>
    <w:r>
      <w:fldChar w:fldCharType="begin"/>
    </w:r>
    <w:r>
      <w:instrText xml:space="preserve"> PAGE  \* MERGEFORMAT </w:instrText>
    </w:r>
    <w:r>
      <w:fldChar w:fldCharType="separate"/>
    </w:r>
    <w:r w:rsidR="0087653F">
      <w:rPr>
        <w:noProof/>
      </w:rPr>
      <w:t>2</w:t>
    </w:r>
    <w:r>
      <w:fldChar w:fldCharType="end"/>
    </w:r>
  </w:p>
  <w:p w:rsidR="00012725" w:rsidRDefault="00012725" w:rsidP="000127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58"/>
    <w:rsid w:val="000051BD"/>
    <w:rsid w:val="00012725"/>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A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0B6"/>
    <w:rsid w:val="00484144"/>
    <w:rsid w:val="00484C19"/>
    <w:rsid w:val="00485866"/>
    <w:rsid w:val="00492076"/>
    <w:rsid w:val="00493B1D"/>
    <w:rsid w:val="00497037"/>
    <w:rsid w:val="004A3009"/>
    <w:rsid w:val="004A6940"/>
    <w:rsid w:val="004A77A4"/>
    <w:rsid w:val="004B7283"/>
    <w:rsid w:val="004C742C"/>
    <w:rsid w:val="004E1F3E"/>
    <w:rsid w:val="004E6E7C"/>
    <w:rsid w:val="004F21BD"/>
    <w:rsid w:val="004F4F1D"/>
    <w:rsid w:val="004F74DD"/>
    <w:rsid w:val="00501317"/>
    <w:rsid w:val="0050495C"/>
    <w:rsid w:val="00505DC9"/>
    <w:rsid w:val="00506E1E"/>
    <w:rsid w:val="00513C81"/>
    <w:rsid w:val="00527BFB"/>
    <w:rsid w:val="00532A32"/>
    <w:rsid w:val="00540B0B"/>
    <w:rsid w:val="0054460F"/>
    <w:rsid w:val="00545B92"/>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55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53F"/>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2D1"/>
    <w:rsid w:val="00960958"/>
    <w:rsid w:val="00963A46"/>
    <w:rsid w:val="00966A3E"/>
    <w:rsid w:val="00971493"/>
    <w:rsid w:val="00971AD9"/>
    <w:rsid w:val="00973069"/>
    <w:rsid w:val="00973523"/>
    <w:rsid w:val="0097519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971"/>
    <w:rsid w:val="009E5961"/>
    <w:rsid w:val="009F4FAC"/>
    <w:rsid w:val="00A017C0"/>
    <w:rsid w:val="00A11228"/>
    <w:rsid w:val="00A222C2"/>
    <w:rsid w:val="00A305D6"/>
    <w:rsid w:val="00A342C4"/>
    <w:rsid w:val="00A37CD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C95"/>
    <w:rsid w:val="00AF0DB9"/>
    <w:rsid w:val="00AF1A8C"/>
    <w:rsid w:val="00B0116D"/>
    <w:rsid w:val="00B01173"/>
    <w:rsid w:val="00B02F35"/>
    <w:rsid w:val="00B05A3C"/>
    <w:rsid w:val="00B07100"/>
    <w:rsid w:val="00B1138C"/>
    <w:rsid w:val="00B1720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F58"/>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E47"/>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A0182C-290B-4C7C-9DDF-47F1C85B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12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D2863-ED39-44D9-8233-7D049197F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713</Words>
  <Characters>3604</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S3556</vt:lpstr>
    </vt:vector>
  </TitlesOfParts>
  <Manager>R230</Manager>
  <Company>NJ Office of Legislative Services</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S3556</dc:title>
  <dc:subject/>
  <dc:creator>Senator  TURNER</dc:creator>
  <cp:keywords>S3556|3|LG |129|0|129|N|0|</cp:keywords>
  <dc:description>INTRODUCED MARCH 15, 2021</dc:description>
  <cp:lastModifiedBy>Bektas, Brenda</cp:lastModifiedBy>
  <cp:revision>2</cp:revision>
  <cp:lastPrinted>2005-10-12T19:02:00Z</cp:lastPrinted>
  <dcterms:created xsi:type="dcterms:W3CDTF">2021-03-15T21:12:00Z</dcterms:created>
  <dcterms:modified xsi:type="dcterms:W3CDTF">2021-03-15T21:12:00Z</dcterms:modified>
  <cp:category>s.1: C.40:48-2.12m1 to 2021/15_x000d_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