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E93" w:rsidRDefault="00AD2E93" w:rsidP="00AD2E9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3584 </w:t>
      </w:r>
    </w:p>
    <w:p w:rsidR="00AD2E93" w:rsidRPr="009D38FF" w:rsidRDefault="00AD2E93" w:rsidP="00AD2E9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586866" r:id="rId8"/>
        </w:object>
      </w:r>
    </w:p>
    <w:p w:rsidR="00AD2E93" w:rsidRDefault="00AD2E93" w:rsidP="00AD2E93">
      <w:pPr>
        <w:pStyle w:val="bpuState"/>
      </w:pPr>
      <w:r>
        <w:t>STATE OF NEW JERSEY</w:t>
      </w:r>
    </w:p>
    <w:p w:rsidR="00AD2E93" w:rsidRDefault="00AD2E93" w:rsidP="00AD2E93">
      <w:pPr>
        <w:pStyle w:val="bpuLegislature"/>
      </w:pPr>
      <w:r>
        <w:t>219th LEGISLATURE</w:t>
      </w:r>
    </w:p>
    <w:p w:rsidR="00AD2E93" w:rsidRDefault="00AD2E93" w:rsidP="00AD2E93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586867" r:id="rId9"/>
        </w:object>
      </w:r>
      <w:r>
        <w:t xml:space="preserve">  </w:t>
      </w:r>
    </w:p>
    <w:p w:rsidR="00AD2E93" w:rsidRDefault="00AD2E93" w:rsidP="00AD2E93">
      <w:pPr>
        <w:pStyle w:val="bpuIntro"/>
      </w:pPr>
      <w:r>
        <w:t>INTRODUCED MARCH 25, 2021</w:t>
      </w:r>
    </w:p>
    <w:p w:rsidR="00AD2E93" w:rsidRDefault="00AD2E93" w:rsidP="00AD2E93">
      <w:pPr>
        <w:pStyle w:val="bpuIntro"/>
      </w:pPr>
    </w:p>
    <w:p w:rsidR="00AD2E93" w:rsidRDefault="00AD2E93" w:rsidP="00AD2E93">
      <w:pPr>
        <w:pStyle w:val="bpuIntro"/>
        <w:sectPr w:rsidR="00AD2E93" w:rsidSect="00BA50D2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AD2E93" w:rsidRDefault="00AD2E93" w:rsidP="00AD2E93">
      <w:pPr>
        <w:pStyle w:val="bpuIntro"/>
      </w:pPr>
    </w:p>
    <w:p w:rsidR="00AD2E93" w:rsidRDefault="00AD2E93" w:rsidP="00AD2E93">
      <w:pPr>
        <w:pStyle w:val="bpuSponsor"/>
      </w:pPr>
      <w:r>
        <w:t>Sponsored by:</w:t>
      </w:r>
    </w:p>
    <w:p w:rsidR="00AD2E93" w:rsidRDefault="00AD2E93" w:rsidP="00AD2E93">
      <w:pPr>
        <w:pStyle w:val="bpuSponsor"/>
      </w:pPr>
      <w:r>
        <w:t>Senator  LINDA R. GREENSTEIN</w:t>
      </w:r>
    </w:p>
    <w:p w:rsidR="00AD2E93" w:rsidRDefault="00AD2E93" w:rsidP="00AD2E93">
      <w:pPr>
        <w:pStyle w:val="bpuSponsor"/>
      </w:pPr>
      <w:r>
        <w:t>District 14 (Mercer and Middlesex)</w:t>
      </w:r>
    </w:p>
    <w:p w:rsidR="00AD2E93" w:rsidRDefault="00850CBF" w:rsidP="00850CBF">
      <w:pPr>
        <w:pStyle w:val="bpuSponsor"/>
      </w:pPr>
      <w:r>
        <w:t>Senator  SHIRLEY K. TURNER</w:t>
      </w:r>
    </w:p>
    <w:p w:rsidR="00850CBF" w:rsidRDefault="00850CBF" w:rsidP="00850CBF">
      <w:pPr>
        <w:pStyle w:val="bpuSponsor"/>
      </w:pPr>
      <w:r>
        <w:t>District 15 (Hunterdon and Mercer)</w:t>
      </w:r>
    </w:p>
    <w:p w:rsidR="00850CBF" w:rsidRDefault="00585E7A" w:rsidP="00585E7A">
      <w:pPr>
        <w:pStyle w:val="bpuSponsor"/>
      </w:pPr>
      <w:r>
        <w:t>Senator  NICHOLAS J. SACCO</w:t>
      </w:r>
    </w:p>
    <w:p w:rsidR="00585E7A" w:rsidRDefault="00585E7A" w:rsidP="00585E7A">
      <w:pPr>
        <w:pStyle w:val="bpuSponsor"/>
      </w:pPr>
      <w:r>
        <w:t>District 32 (Bergen and Hudson)</w:t>
      </w:r>
    </w:p>
    <w:p w:rsidR="00585E7A" w:rsidRPr="00585E7A" w:rsidRDefault="00585E7A" w:rsidP="00585E7A">
      <w:pPr>
        <w:pStyle w:val="bpuSponsor"/>
      </w:pPr>
    </w:p>
    <w:p w:rsidR="00F81446" w:rsidRDefault="00BA50D2" w:rsidP="00BA50D2">
      <w:pPr>
        <w:pStyle w:val="bpuSponsor"/>
      </w:pPr>
      <w:r>
        <w:t>Co-Sponsored by:</w:t>
      </w:r>
    </w:p>
    <w:p w:rsidR="00BA50D2" w:rsidRDefault="00BA50D2" w:rsidP="00BA50D2">
      <w:pPr>
        <w:pStyle w:val="bpuSponsor"/>
      </w:pPr>
      <w:r w:rsidRPr="00BA50D2">
        <w:t xml:space="preserve">Senators </w:t>
      </w:r>
      <w:proofErr w:type="spellStart"/>
      <w:r w:rsidRPr="00BA50D2">
        <w:t>Diegnan</w:t>
      </w:r>
      <w:proofErr w:type="spellEnd"/>
      <w:r w:rsidRPr="00BA50D2">
        <w:t xml:space="preserve">, Gopal, </w:t>
      </w:r>
      <w:proofErr w:type="spellStart"/>
      <w:r w:rsidRPr="00BA50D2">
        <w:t>A.M.Bucco</w:t>
      </w:r>
      <w:proofErr w:type="spellEnd"/>
      <w:r w:rsidRPr="00BA50D2">
        <w:t xml:space="preserve">, </w:t>
      </w:r>
      <w:proofErr w:type="spellStart"/>
      <w:r w:rsidRPr="00BA50D2">
        <w:t>O'Scanlon</w:t>
      </w:r>
      <w:proofErr w:type="spellEnd"/>
      <w:r w:rsidRPr="00BA50D2">
        <w:t xml:space="preserve">, </w:t>
      </w:r>
      <w:proofErr w:type="spellStart"/>
      <w:r w:rsidRPr="00BA50D2">
        <w:t>Pennacchio</w:t>
      </w:r>
      <w:proofErr w:type="spellEnd"/>
      <w:r w:rsidRPr="00BA50D2">
        <w:t xml:space="preserve">, </w:t>
      </w:r>
      <w:proofErr w:type="spellStart"/>
      <w:r w:rsidRPr="00BA50D2">
        <w:t>Schepisi</w:t>
      </w:r>
      <w:proofErr w:type="spellEnd"/>
      <w:r w:rsidRPr="00BA50D2">
        <w:t xml:space="preserve">, </w:t>
      </w:r>
      <w:proofErr w:type="spellStart"/>
      <w:r w:rsidRPr="00BA50D2">
        <w:t>Holzapfel</w:t>
      </w:r>
      <w:proofErr w:type="spellEnd"/>
      <w:r w:rsidRPr="00BA50D2">
        <w:t xml:space="preserve">, </w:t>
      </w:r>
      <w:proofErr w:type="spellStart"/>
      <w:r w:rsidRPr="00BA50D2">
        <w:t>Addiego</w:t>
      </w:r>
      <w:proofErr w:type="spellEnd"/>
      <w:r w:rsidRPr="00BA50D2">
        <w:t xml:space="preserve">, </w:t>
      </w:r>
      <w:proofErr w:type="spellStart"/>
      <w:r w:rsidRPr="00BA50D2">
        <w:t>T.Kean</w:t>
      </w:r>
      <w:proofErr w:type="spellEnd"/>
      <w:r w:rsidRPr="00BA50D2">
        <w:t xml:space="preserve">, Bateman, </w:t>
      </w:r>
      <w:proofErr w:type="spellStart"/>
      <w:r w:rsidRPr="00BA50D2">
        <w:t>Pou</w:t>
      </w:r>
      <w:proofErr w:type="spellEnd"/>
      <w:r w:rsidRPr="00BA50D2">
        <w:t xml:space="preserve"> and </w:t>
      </w:r>
      <w:proofErr w:type="spellStart"/>
      <w:r w:rsidRPr="00BA50D2">
        <w:t>Sarlo</w:t>
      </w:r>
      <w:proofErr w:type="spellEnd"/>
    </w:p>
    <w:p w:rsidR="00BA50D2" w:rsidRPr="00BA50D2" w:rsidRDefault="00BA50D2" w:rsidP="00BA50D2"/>
    <w:p w:rsidR="002A2353" w:rsidRDefault="002A2353" w:rsidP="00193F1D"/>
    <w:p w:rsidR="00514FF9" w:rsidRPr="00193F1D" w:rsidRDefault="00514FF9" w:rsidP="00193F1D"/>
    <w:p w:rsidR="00AD2E93" w:rsidRDefault="00AD2E93" w:rsidP="00AD2E93">
      <w:pPr>
        <w:pStyle w:val="bpuSponsor"/>
      </w:pPr>
    </w:p>
    <w:p w:rsidR="00AD2E93" w:rsidRDefault="00AD2E93" w:rsidP="00AD2E93">
      <w:pPr>
        <w:pStyle w:val="bpuSponsor"/>
      </w:pPr>
      <w:r>
        <w:t>SYNOPSIS</w:t>
      </w:r>
    </w:p>
    <w:p w:rsidR="00AD2E93" w:rsidRDefault="00AD2E93" w:rsidP="00AD2E93">
      <w:pPr>
        <w:pStyle w:val="bpuNormText"/>
      </w:pPr>
      <w:r>
        <w:tab/>
        <w:t xml:space="preserve">Establishes immunity relating to COVID-19 spread in planned real estate developments. </w:t>
      </w:r>
    </w:p>
    <w:p w:rsidR="00AD2E93" w:rsidRDefault="00AD2E93" w:rsidP="00AD2E93">
      <w:pPr>
        <w:pStyle w:val="bpuNormText"/>
      </w:pPr>
    </w:p>
    <w:p w:rsidR="00AD2E93" w:rsidRDefault="00AD2E93" w:rsidP="00AD2E93">
      <w:pPr>
        <w:pStyle w:val="bpuSponsor"/>
      </w:pPr>
      <w:r>
        <w:t xml:space="preserve">CURRENT VERSION OF TEXT </w:t>
      </w:r>
    </w:p>
    <w:p w:rsidR="00AD2E93" w:rsidRDefault="00AD2E93" w:rsidP="00AD2E93">
      <w:pPr>
        <w:pStyle w:val="bpuNormText"/>
      </w:pPr>
      <w:r>
        <w:tab/>
        <w:t>As introduced.</w:t>
      </w:r>
    </w:p>
    <w:p w:rsidR="00AD2E93" w:rsidRDefault="00AD2E93" w:rsidP="00AD2E9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D2E93" w:rsidRDefault="00AD2E93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D2E93" w:rsidSect="00AD2E93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BF4A0F" w:rsidRPr="00677316" w:rsidRDefault="00BF4A0F" w:rsidP="00BF4A0F">
      <w:pPr>
        <w:pStyle w:val="HangingAnAct"/>
        <w:rPr>
          <w:rStyle w:val="HangingAnActChar"/>
        </w:rPr>
      </w:pPr>
      <w:r w:rsidRPr="00BF4A0F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establishing</w:t>
      </w:r>
      <w:r w:rsidRPr="00D26FED">
        <w:t xml:space="preserve"> immunity relating to COVID-19</w:t>
      </w:r>
      <w:r>
        <w:t xml:space="preserve"> spread in</w:t>
      </w:r>
      <w:r w:rsidRPr="00D26FED">
        <w:t xml:space="preserve"> planned real estate developments </w:t>
      </w:r>
      <w:r>
        <w:t>and supplementing Title 2A of the New Jersey Statutes.</w:t>
      </w:r>
    </w:p>
    <w:p w:rsidR="00BF4A0F" w:rsidRPr="00D71D68" w:rsidRDefault="00BF4A0F" w:rsidP="00BF4A0F"/>
    <w:p w:rsidR="00BF4A0F" w:rsidRPr="00AA7880" w:rsidRDefault="00BF4A0F" w:rsidP="00BF4A0F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BF4A0F" w:rsidRPr="00D71D68" w:rsidRDefault="00BF4A0F" w:rsidP="00BF4A0F"/>
    <w:p w:rsidR="00BF4A0F" w:rsidRDefault="009F6077" w:rsidP="00BF4A0F">
      <w:r>
        <w:tab/>
        <w:t>1.</w:t>
      </w:r>
      <w:r>
        <w:tab/>
      </w:r>
      <w:r w:rsidR="00BF4A0F">
        <w:t>a.  Any illness, injury, death, or other damages arising from, or related to, an exposure to, or transmission of, COVID-19 on the premises of a planned real estate development shall not give rise to any cause of action.</w:t>
      </w:r>
    </w:p>
    <w:p w:rsidR="00BF4A0F" w:rsidRDefault="009F6077" w:rsidP="00BF4A0F">
      <w:r>
        <w:tab/>
        <w:t>b.</w:t>
      </w:r>
      <w:r>
        <w:tab/>
      </w:r>
      <w:r w:rsidR="00BF4A0F" w:rsidRPr="00892AB3">
        <w:t>The immunity provided pursuant to subsection a. of this section shall not apply to acts or omissions constituting a crime, actual fraud, actual malice, gross negligence, reck</w:t>
      </w:r>
      <w:r w:rsidR="00BF4A0F">
        <w:t>lessness, or willful misconduct.</w:t>
      </w:r>
    </w:p>
    <w:p w:rsidR="00BF4A0F" w:rsidRDefault="00BF4A0F" w:rsidP="00BF4A0F">
      <w:r>
        <w:tab/>
        <w:t>c.</w:t>
      </w:r>
      <w:r>
        <w:tab/>
        <w:t>As used in this section:</w:t>
      </w:r>
    </w:p>
    <w:p w:rsidR="00BF4A0F" w:rsidRDefault="00BF4A0F" w:rsidP="00BF4A0F">
      <w:r>
        <w:tab/>
      </w:r>
      <w:r w:rsidRPr="00892AB3">
        <w:t>“COVID-19” means the coronavirus disease 2019, as announced by the World Health Organization on February 11, 2020, and first identified in Wuhan, China.</w:t>
      </w:r>
    </w:p>
    <w:p w:rsidR="00BF4A0F" w:rsidRDefault="00BF4A0F" w:rsidP="00BF4A0F">
      <w:r>
        <w:tab/>
        <w:t>“Planned real estate development” means the same as that term is defined in section 3 of P.L.1977, c.</w:t>
      </w:r>
      <w:r w:rsidRPr="00892AB3">
        <w:t>419</w:t>
      </w:r>
      <w:r>
        <w:t xml:space="preserve"> (C.</w:t>
      </w:r>
      <w:r w:rsidRPr="002377F3">
        <w:t>45:22A-23</w:t>
      </w:r>
      <w:r>
        <w:t>).</w:t>
      </w:r>
    </w:p>
    <w:p w:rsidR="00BF4A0F" w:rsidRDefault="00BF4A0F" w:rsidP="00BF4A0F"/>
    <w:p w:rsidR="00BF4A0F" w:rsidRPr="00AA7880" w:rsidRDefault="00BF4A0F" w:rsidP="00BF4A0F">
      <w:r>
        <w:tab/>
        <w:t>2.</w:t>
      </w:r>
      <w:r>
        <w:tab/>
        <w:t>This act shall take effect immediately.</w:t>
      </w:r>
    </w:p>
    <w:p w:rsidR="00BF4A0F" w:rsidRDefault="00BF4A0F" w:rsidP="00BF4A0F"/>
    <w:p w:rsidR="00BF4A0F" w:rsidRPr="00CE7BD8" w:rsidRDefault="00BF4A0F" w:rsidP="00BF4A0F"/>
    <w:p w:rsidR="00BF4A0F" w:rsidRPr="00AA7880" w:rsidRDefault="00BF4A0F" w:rsidP="00BF4A0F">
      <w:pPr>
        <w:jc w:val="center"/>
      </w:pPr>
      <w:r w:rsidRPr="00D71D68">
        <w:t>STATEMENT</w:t>
      </w:r>
    </w:p>
    <w:p w:rsidR="00BF4A0F" w:rsidRDefault="00BF4A0F" w:rsidP="00BF4A0F"/>
    <w:p w:rsidR="00BF4A0F" w:rsidRDefault="00BF4A0F" w:rsidP="00BF4A0F">
      <w:r>
        <w:tab/>
        <w:t>This bill would prohibit any causes of action for damages arising from a COVID-19 exposure or transmission on the premises of a</w:t>
      </w:r>
      <w:r w:rsidRPr="008C013C">
        <w:t xml:space="preserve"> planned real estate development</w:t>
      </w:r>
      <w:r>
        <w:t xml:space="preserve">.  This immunity would not apply to </w:t>
      </w:r>
      <w:r w:rsidRPr="00892AB3">
        <w:t>acts or omissions constituting a crime, actual fraud, actual malice, gross negligence, reck</w:t>
      </w:r>
      <w:r>
        <w:t>lessness, or willful misconduct.</w:t>
      </w:r>
    </w:p>
    <w:sectPr w:rsidR="00BF4A0F" w:rsidSect="00AD2E93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4E7" w:rsidRDefault="009134E7">
      <w:r>
        <w:separator/>
      </w:r>
    </w:p>
  </w:endnote>
  <w:endnote w:type="continuationSeparator" w:id="0">
    <w:p w:rsidR="009134E7" w:rsidRDefault="009134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0CBF" w:rsidRDefault="00BA50D2" w:rsidP="00BA50D2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4E7" w:rsidRDefault="009134E7">
      <w:r>
        <w:separator/>
      </w:r>
    </w:p>
  </w:footnote>
  <w:footnote w:type="continuationSeparator" w:id="0">
    <w:p w:rsidR="009134E7" w:rsidRDefault="009134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B116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D2E93" w:rsidRDefault="00AD2E93" w:rsidP="00AD2E93">
    <w:pPr>
      <w:pStyle w:val="bpuHeadSpon"/>
    </w:pPr>
    <w:r w:rsidRPr="00AD2E93">
      <w:rPr>
        <w:rStyle w:val="bpuHeadSponChar"/>
      </w:rPr>
      <w:t>S3584</w:t>
    </w:r>
    <w:r>
      <w:t xml:space="preserve"> GREENSTEIN</w:t>
    </w:r>
  </w:p>
  <w:p w:rsidR="00AD2E93" w:rsidRDefault="00AD2E93" w:rsidP="00AD2E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9F6077">
      <w:rPr>
        <w:noProof/>
      </w:rPr>
      <w:t>3</w:t>
    </w:r>
    <w:r>
      <w:fldChar w:fldCharType="end"/>
    </w:r>
  </w:p>
  <w:p w:rsidR="00AD2E93" w:rsidRDefault="00AD2E93" w:rsidP="00AD2E9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D2E93" w:rsidRDefault="00AD2E93" w:rsidP="00AD2E93">
    <w:pPr>
      <w:pStyle w:val="bpuHeadSpon"/>
    </w:pPr>
    <w:r w:rsidRPr="00AD2E93">
      <w:rPr>
        <w:rStyle w:val="bpuHeadSponChar"/>
      </w:rPr>
      <w:t>S3584</w:t>
    </w:r>
    <w:r>
      <w:t xml:space="preserve"> GREENSTEIN</w:t>
    </w:r>
    <w:r w:rsidR="00850CBF">
      <w:t>, TURNER</w:t>
    </w:r>
  </w:p>
  <w:p w:rsidR="00AD2E93" w:rsidRDefault="00AD2E93" w:rsidP="00AD2E9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B1161">
      <w:rPr>
        <w:noProof/>
      </w:rPr>
      <w:t>2</w:t>
    </w:r>
    <w:r>
      <w:fldChar w:fldCharType="end"/>
    </w:r>
  </w:p>
  <w:p w:rsidR="00AD2E93" w:rsidRDefault="00AD2E93" w:rsidP="00AD2E9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4E7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32D3"/>
    <w:rsid w:val="0008141C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E7270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3F1D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5C70"/>
    <w:rsid w:val="002370D0"/>
    <w:rsid w:val="0024748A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2353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2E8A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14FF9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85E7A"/>
    <w:rsid w:val="0059131D"/>
    <w:rsid w:val="005B3F92"/>
    <w:rsid w:val="005B479C"/>
    <w:rsid w:val="005B561E"/>
    <w:rsid w:val="005C07E4"/>
    <w:rsid w:val="005C2124"/>
    <w:rsid w:val="005C336F"/>
    <w:rsid w:val="005C7A90"/>
    <w:rsid w:val="005C7F3C"/>
    <w:rsid w:val="005E017C"/>
    <w:rsid w:val="005E50C6"/>
    <w:rsid w:val="005F2A97"/>
    <w:rsid w:val="005F399B"/>
    <w:rsid w:val="005F5471"/>
    <w:rsid w:val="006019F8"/>
    <w:rsid w:val="00602754"/>
    <w:rsid w:val="00605B20"/>
    <w:rsid w:val="0061156F"/>
    <w:rsid w:val="00613FF5"/>
    <w:rsid w:val="006155A8"/>
    <w:rsid w:val="00621076"/>
    <w:rsid w:val="00621B94"/>
    <w:rsid w:val="006230B2"/>
    <w:rsid w:val="00626239"/>
    <w:rsid w:val="00635316"/>
    <w:rsid w:val="00635449"/>
    <w:rsid w:val="006378C5"/>
    <w:rsid w:val="00645E6A"/>
    <w:rsid w:val="00660015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1A3D"/>
    <w:rsid w:val="007C7DE4"/>
    <w:rsid w:val="007D24E1"/>
    <w:rsid w:val="007D40CB"/>
    <w:rsid w:val="007D5796"/>
    <w:rsid w:val="007D59C0"/>
    <w:rsid w:val="007D7D9C"/>
    <w:rsid w:val="007F29C4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CBF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2D9C"/>
    <w:rsid w:val="009134E7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24C4"/>
    <w:rsid w:val="00973069"/>
    <w:rsid w:val="00973523"/>
    <w:rsid w:val="00980766"/>
    <w:rsid w:val="009835D4"/>
    <w:rsid w:val="00985ED8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5E7C"/>
    <w:rsid w:val="009D0E5D"/>
    <w:rsid w:val="009D0F63"/>
    <w:rsid w:val="009D6BF0"/>
    <w:rsid w:val="009D7934"/>
    <w:rsid w:val="009D7CCF"/>
    <w:rsid w:val="009E5961"/>
    <w:rsid w:val="009F4FAC"/>
    <w:rsid w:val="009F6077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3616"/>
    <w:rsid w:val="00A84C4F"/>
    <w:rsid w:val="00A932A1"/>
    <w:rsid w:val="00A96E06"/>
    <w:rsid w:val="00AA6197"/>
    <w:rsid w:val="00AA6C70"/>
    <w:rsid w:val="00AB1161"/>
    <w:rsid w:val="00AB16FD"/>
    <w:rsid w:val="00AB4813"/>
    <w:rsid w:val="00AC4BBE"/>
    <w:rsid w:val="00AC6466"/>
    <w:rsid w:val="00AC7639"/>
    <w:rsid w:val="00AD08BB"/>
    <w:rsid w:val="00AD0EC0"/>
    <w:rsid w:val="00AD2E93"/>
    <w:rsid w:val="00AD70D6"/>
    <w:rsid w:val="00AD75BC"/>
    <w:rsid w:val="00AD7BB0"/>
    <w:rsid w:val="00AD7BC9"/>
    <w:rsid w:val="00AE1871"/>
    <w:rsid w:val="00AF0DB9"/>
    <w:rsid w:val="00AF1A8C"/>
    <w:rsid w:val="00AF3F65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0D2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A0F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67DA1"/>
    <w:rsid w:val="00C70140"/>
    <w:rsid w:val="00C73CA7"/>
    <w:rsid w:val="00C81F6D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0D40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378F"/>
    <w:rsid w:val="00DA5585"/>
    <w:rsid w:val="00DB02AC"/>
    <w:rsid w:val="00DB6AA2"/>
    <w:rsid w:val="00DE10D1"/>
    <w:rsid w:val="00DE2514"/>
    <w:rsid w:val="00DE6851"/>
    <w:rsid w:val="00DF03EE"/>
    <w:rsid w:val="00E01B71"/>
    <w:rsid w:val="00E03FF8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1446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0EED67A5"/>
  <w15:docId w15:val="{93288F3F-4EA5-4849-8A49-434D171F2B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AD2E93"/>
  </w:style>
  <w:style w:type="paragraph" w:styleId="BalloonText">
    <w:name w:val="Balloon Text"/>
    <w:basedOn w:val="Normal"/>
    <w:link w:val="BalloonTextChar"/>
    <w:semiHidden/>
    <w:unhideWhenUsed/>
    <w:rsid w:val="00585E7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85E7A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72D2ED-252A-4B2D-8CB8-D6B1D05F2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287</Words>
  <Characters>1590</Characters>
  <Application>Microsoft Office Word</Application>
  <DocSecurity>0</DocSecurity>
  <Lines>64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S3584</vt:lpstr>
    </vt:vector>
  </TitlesOfParts>
  <Manager>R225</Manager>
  <Company>NJ Office of Legislative Services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S3584</dc:title>
  <dc:subject>Housing - Condominiums, Cooperatives, and Mobile Homes</dc:subject>
  <dc:creator>Senator  GREENSTEIN</dc:creator>
  <cp:keywords>S3584|2|LG |266|0|266|N|0|</cp:keywords>
  <dc:description>INTRODUCED MARCH 25, 2021</dc:description>
  <cp:lastModifiedBy>Puleo, Roseanne</cp:lastModifiedBy>
  <cp:revision>2</cp:revision>
  <cp:lastPrinted>2021-06-07T19:58:00Z</cp:lastPrinted>
  <dcterms:created xsi:type="dcterms:W3CDTF">2021-06-07T19:58:00Z</dcterms:created>
  <dcterms:modified xsi:type="dcterms:W3CDTF">2021-06-07T19:58:00Z</dcterms:modified>
  <cp:category>s.1: C.2A:53A-49 to 2020/127_x000d_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