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177954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COMMUNITY DEVELOPMENT AND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177954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3584</w:t>
      </w:r>
      <w:r w:rsidR="0063703D" w:rsidRPr="00ED5E27">
        <w:rPr>
          <w:b/>
          <w:sz w:val="36"/>
          <w:szCs w:val="36"/>
        </w:rPr>
        <w:t xml:space="preserve"> </w:t>
      </w:r>
    </w:p>
    <w:p w:rsidR="00177954" w:rsidRDefault="00177954" w:rsidP="00ED5E27">
      <w:pPr>
        <w:pStyle w:val="TopofPage1"/>
        <w:rPr>
          <w:sz w:val="24"/>
          <w:szCs w:val="36"/>
        </w:rPr>
      </w:pPr>
    </w:p>
    <w:p w:rsidR="00177954" w:rsidRPr="00177954" w:rsidRDefault="00177954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177954">
        <w:rPr>
          <w:caps/>
          <w:szCs w:val="24"/>
        </w:rPr>
        <w:t>JUNE 16, 2021</w:t>
      </w:r>
    </w:p>
    <w:p w:rsidR="004144CF" w:rsidRDefault="004144CF" w:rsidP="0083060A"/>
    <w:p w:rsidR="00496322" w:rsidRDefault="00496322" w:rsidP="00496322">
      <w:r>
        <w:tab/>
        <w:t>The Assembly Community Development and Affairs Committee reports favorably and with committee amendments Senate Bill No. 3584.</w:t>
      </w:r>
    </w:p>
    <w:p w:rsidR="00CD776D" w:rsidRDefault="00352304" w:rsidP="00352304">
      <w:r>
        <w:tab/>
        <w:t>As amended by the committee, this bill would</w:t>
      </w:r>
      <w:r w:rsidR="00CD776D">
        <w:t xml:space="preserve"> provide immunity from civil liability to a planned real estate development for damages arising from a COVID-19 exposure or transmission on the premises of a</w:t>
      </w:r>
      <w:r w:rsidR="00CD776D" w:rsidRPr="008C013C">
        <w:t xml:space="preserve"> planned real estate development</w:t>
      </w:r>
      <w:r w:rsidR="00CD776D">
        <w:t xml:space="preserve">, </w:t>
      </w:r>
      <w:r w:rsidR="00CD776D" w:rsidRPr="00CD776D">
        <w:t xml:space="preserve">so long as the planned real estate development has prominently displayed </w:t>
      </w:r>
      <w:r w:rsidR="00CD776D">
        <w:t xml:space="preserve">a warning, described in the bill, </w:t>
      </w:r>
      <w:r w:rsidR="00CD776D" w:rsidRPr="00CD776D">
        <w:t xml:space="preserve">at the entrance of any communal space </w:t>
      </w:r>
    </w:p>
    <w:p w:rsidR="00352304" w:rsidRDefault="00CD776D" w:rsidP="00352304">
      <w:r>
        <w:tab/>
      </w:r>
      <w:r w:rsidR="00352304">
        <w:t xml:space="preserve">This immunity would not apply to </w:t>
      </w:r>
      <w:r w:rsidR="00352304" w:rsidRPr="00892AB3">
        <w:t>acts or omissions constituting a crime, actual fraud, actual malice, gross negligence, reck</w:t>
      </w:r>
      <w:r w:rsidR="00352304">
        <w:t xml:space="preserve">lessness, or willful misconduct.  </w:t>
      </w:r>
      <w:r>
        <w:t xml:space="preserve">Nothing in the bill would </w:t>
      </w:r>
      <w:r w:rsidRPr="00CD776D">
        <w:t xml:space="preserve">be construed to limit or modify any claim for relief under the </w:t>
      </w:r>
      <w:r>
        <w:t xml:space="preserve">State’s </w:t>
      </w:r>
      <w:r w:rsidR="00110888">
        <w:t>w</w:t>
      </w:r>
      <w:r w:rsidRPr="00CD776D">
        <w:t xml:space="preserve">orkers’ </w:t>
      </w:r>
      <w:r w:rsidR="00110888">
        <w:t>c</w:t>
      </w:r>
      <w:r w:rsidRPr="00CD776D">
        <w:t xml:space="preserve">ompensation </w:t>
      </w:r>
      <w:r w:rsidR="00110888">
        <w:t>law</w:t>
      </w:r>
      <w:r>
        <w:t xml:space="preserve">.  </w:t>
      </w:r>
      <w:r w:rsidR="00352304">
        <w:t>The bill would take effect immediately, and would expire on the first day of calendar year 2022.</w:t>
      </w:r>
    </w:p>
    <w:p w:rsidR="00DB35CE" w:rsidRDefault="00DB35CE" w:rsidP="00352304">
      <w:r>
        <w:tab/>
        <w:t xml:space="preserve">As amended by the committee, this bill is identical to Assembly Bill No. 4979, as that bill was amended and reported by the committee on this date.  </w:t>
      </w:r>
    </w:p>
    <w:p w:rsidR="00352304" w:rsidRDefault="00352304" w:rsidP="00352304"/>
    <w:p w:rsidR="00352304" w:rsidRPr="00631EB7" w:rsidRDefault="00352304" w:rsidP="00352304">
      <w:pPr>
        <w:rPr>
          <w:u w:val="double"/>
        </w:rPr>
      </w:pPr>
      <w:r>
        <w:rPr>
          <w:u w:val="double"/>
        </w:rPr>
        <w:t>COMMITTEE AMENDMENTS</w:t>
      </w:r>
    </w:p>
    <w:p w:rsidR="004B2ABF" w:rsidRDefault="00352304" w:rsidP="003A237C">
      <w:r>
        <w:tab/>
        <w:t>The committee amendments</w:t>
      </w:r>
      <w:r w:rsidR="00855666">
        <w:t xml:space="preserve"> specify that a real estate development is immune from civil liability for exposure or transmission of COVID-19 on its premises, so long as there is a specific warning sign in communal spaces; clarify that the bill should not be construed to</w:t>
      </w:r>
      <w:r w:rsidR="00855666" w:rsidRPr="00855666">
        <w:t xml:space="preserve"> </w:t>
      </w:r>
      <w:r w:rsidR="00855666" w:rsidRPr="00CD776D">
        <w:t xml:space="preserve">limit or modify any claim for relief under the </w:t>
      </w:r>
      <w:r w:rsidR="00855666">
        <w:t xml:space="preserve">State’s </w:t>
      </w:r>
      <w:r w:rsidR="00110888">
        <w:t>w</w:t>
      </w:r>
      <w:r w:rsidR="00855666" w:rsidRPr="00CD776D">
        <w:t xml:space="preserve">orkers’ </w:t>
      </w:r>
      <w:r w:rsidR="00110888">
        <w:t>c</w:t>
      </w:r>
      <w:r w:rsidR="00855666" w:rsidRPr="00CD776D">
        <w:t xml:space="preserve">ompensation </w:t>
      </w:r>
      <w:r w:rsidR="00110888">
        <w:t>law</w:t>
      </w:r>
      <w:r w:rsidR="00855666">
        <w:t xml:space="preserve">; and </w:t>
      </w:r>
      <w:r>
        <w:t xml:space="preserve">require that the provisions of the bill would expire on the first day of calendar year 2022.  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954" w:rsidRDefault="00177954">
      <w:r>
        <w:separator/>
      </w:r>
    </w:p>
  </w:endnote>
  <w:endnote w:type="continuationSeparator" w:id="0">
    <w:p w:rsidR="00177954" w:rsidRDefault="00177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954" w:rsidRDefault="00177954">
      <w:r>
        <w:separator/>
      </w:r>
    </w:p>
  </w:footnote>
  <w:footnote w:type="continuationSeparator" w:id="0">
    <w:p w:rsidR="00177954" w:rsidRDefault="001779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3A237C" w:rsidP="003A237C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3A237C" w:rsidRDefault="003A237C" w:rsidP="003A237C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3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954"/>
    <w:rsid w:val="00010CB9"/>
    <w:rsid w:val="000123C0"/>
    <w:rsid w:val="00015342"/>
    <w:rsid w:val="00016AA0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0888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77954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93A4A"/>
    <w:rsid w:val="002A2454"/>
    <w:rsid w:val="002A401D"/>
    <w:rsid w:val="002A52AF"/>
    <w:rsid w:val="002C19EE"/>
    <w:rsid w:val="002D29CF"/>
    <w:rsid w:val="002D5DF6"/>
    <w:rsid w:val="002D7AFF"/>
    <w:rsid w:val="002E7F11"/>
    <w:rsid w:val="002F0685"/>
    <w:rsid w:val="002F07D6"/>
    <w:rsid w:val="002F3A0C"/>
    <w:rsid w:val="002F5C85"/>
    <w:rsid w:val="00300441"/>
    <w:rsid w:val="00301568"/>
    <w:rsid w:val="00305110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2304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237C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322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223"/>
    <w:rsid w:val="005105E1"/>
    <w:rsid w:val="0052178A"/>
    <w:rsid w:val="00525D56"/>
    <w:rsid w:val="0052722C"/>
    <w:rsid w:val="00527799"/>
    <w:rsid w:val="00530663"/>
    <w:rsid w:val="00531292"/>
    <w:rsid w:val="00550947"/>
    <w:rsid w:val="00553A26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144A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32F3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55666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0591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44651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D776D"/>
    <w:rsid w:val="00CE1E3A"/>
    <w:rsid w:val="00CE5315"/>
    <w:rsid w:val="00CE74A8"/>
    <w:rsid w:val="00CF030F"/>
    <w:rsid w:val="00CF18CB"/>
    <w:rsid w:val="00CF27F3"/>
    <w:rsid w:val="00CF6E1F"/>
    <w:rsid w:val="00CF7884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32FF"/>
    <w:rsid w:val="00D64B78"/>
    <w:rsid w:val="00D74306"/>
    <w:rsid w:val="00D7553F"/>
    <w:rsid w:val="00D84CF6"/>
    <w:rsid w:val="00D9059F"/>
    <w:rsid w:val="00DA7D99"/>
    <w:rsid w:val="00DB07E6"/>
    <w:rsid w:val="00DB35CE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E51C8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481"/>
    <o:shapelayout v:ext="edit">
      <o:idmap v:ext="edit" data="1"/>
    </o:shapelayout>
  </w:shapeDefaults>
  <w:decimalSymbol w:val="."/>
  <w:listSeparator w:val=","/>
  <w15:docId w15:val="{14D33A3E-EF81-4E36-B542-E16968622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3A237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A23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264</Words>
  <Characters>1385</Characters>
  <Application>Microsoft Office Word</Application>
  <DocSecurity>0</DocSecurity>
  <Lines>40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S3584 COMMUNITY DEVELOPMENT AND AFFAIRS Statement JUNE 16, 2021</vt:lpstr>
    </vt:vector>
  </TitlesOfParts>
  <Manager>R211</Manager>
  <Company>NJ OLS DMU</Company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S3584 ACD Statement 6/16/21</dc:title>
  <dc:subject/>
  <dc:creator>Assembly ACD</dc:creator>
  <cp:keywords>S3584|1|LG |317|0|0|!||</cp:keywords>
  <dc:description/>
  <cp:lastModifiedBy>Sommers, Shelly</cp:lastModifiedBy>
  <cp:revision>2</cp:revision>
  <cp:lastPrinted>2021-06-17T13:36:00Z</cp:lastPrinted>
  <dcterms:created xsi:type="dcterms:W3CDTF">2021-06-17T14:45:00Z</dcterms:created>
  <dcterms:modified xsi:type="dcterms:W3CDTF">2021-06-17T14:45:00Z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