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6B1B" w:rsidRDefault="00ED6B1B" w:rsidP="00ED6B1B">
      <w:pPr>
        <w:pStyle w:val="bpuReprint"/>
      </w:pPr>
      <w:bookmarkStart w:id="0" w:name="bpuFrontPg"/>
      <w:bookmarkStart w:id="1" w:name="_GoBack"/>
      <w:bookmarkEnd w:id="0"/>
      <w:bookmarkEnd w:id="1"/>
      <w:r>
        <w:t>[First Reprint]</w:t>
      </w:r>
    </w:p>
    <w:p w:rsidR="0011254B" w:rsidRDefault="0011254B" w:rsidP="0011254B">
      <w:pPr>
        <w:pStyle w:val="bpuBill"/>
      </w:pPr>
      <w:r>
        <w:t xml:space="preserve">SENATE, No. 3594 </w:t>
      </w:r>
    </w:p>
    <w:p w:rsidR="0011254B" w:rsidRPr="009D38FF" w:rsidRDefault="0011254B" w:rsidP="0011254B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9pt" o:ole="">
            <v:imagedata r:id="rId7" o:title=""/>
          </v:shape>
          <o:OLEObject Type="Embed" ProgID="WPWin6.1" ShapeID="_x0000_i1025" DrawAspect="Content" ObjectID="_1700386752" r:id="rId8"/>
        </w:object>
      </w:r>
    </w:p>
    <w:p w:rsidR="0011254B" w:rsidRDefault="0011254B" w:rsidP="0011254B">
      <w:pPr>
        <w:pStyle w:val="bpuState"/>
      </w:pPr>
      <w:r>
        <w:t>STATE OF NEW JERSEY</w:t>
      </w:r>
    </w:p>
    <w:p w:rsidR="0011254B" w:rsidRDefault="0011254B" w:rsidP="0011254B">
      <w:pPr>
        <w:pStyle w:val="bpuLegislature"/>
      </w:pPr>
      <w:r>
        <w:t>219th LEGISLATURE</w:t>
      </w:r>
    </w:p>
    <w:p w:rsidR="0011254B" w:rsidRDefault="0011254B" w:rsidP="0011254B">
      <w:pPr>
        <w:pStyle w:val="bpuWpGraphic"/>
      </w:pPr>
      <w:r>
        <w:object w:dxaOrig="8985" w:dyaOrig="255">
          <v:shape id="_x0000_i1026" type="#_x0000_t75" style="width:6in;height:11.9pt" o:ole="">
            <v:imagedata r:id="rId7" o:title=""/>
          </v:shape>
          <o:OLEObject Type="Embed" ProgID="WPWin6.1" ShapeID="_x0000_i1026" DrawAspect="Content" ObjectID="_1700386753" r:id="rId9"/>
        </w:object>
      </w:r>
      <w:r>
        <w:t xml:space="preserve">  </w:t>
      </w:r>
    </w:p>
    <w:p w:rsidR="0011254B" w:rsidRDefault="0011254B" w:rsidP="0011254B">
      <w:pPr>
        <w:pStyle w:val="bpuIntro"/>
      </w:pPr>
      <w:r>
        <w:t>INTRODUCED MARCH 25, 2021</w:t>
      </w:r>
    </w:p>
    <w:p w:rsidR="0011254B" w:rsidRDefault="0011254B" w:rsidP="0011254B">
      <w:pPr>
        <w:pStyle w:val="bpuIntro"/>
      </w:pPr>
    </w:p>
    <w:p w:rsidR="0011254B" w:rsidRDefault="0011254B" w:rsidP="0011254B">
      <w:pPr>
        <w:pStyle w:val="bpuIntro"/>
        <w:sectPr w:rsidR="0011254B" w:rsidSect="003B14C6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11254B" w:rsidRDefault="0011254B" w:rsidP="0011254B">
      <w:pPr>
        <w:pStyle w:val="bpuIntro"/>
      </w:pPr>
    </w:p>
    <w:p w:rsidR="0011254B" w:rsidRDefault="0011254B" w:rsidP="0011254B">
      <w:pPr>
        <w:pStyle w:val="bpuSponsor"/>
      </w:pPr>
      <w:r>
        <w:t>Sponsored by:</w:t>
      </w:r>
    </w:p>
    <w:p w:rsidR="0011254B" w:rsidRDefault="0011254B" w:rsidP="0011254B">
      <w:pPr>
        <w:pStyle w:val="bpuSponsor"/>
      </w:pPr>
      <w:r>
        <w:t>Senator  TROY SINGLETON</w:t>
      </w:r>
    </w:p>
    <w:p w:rsidR="0011254B" w:rsidRDefault="0011254B" w:rsidP="0011254B">
      <w:pPr>
        <w:pStyle w:val="bpuSponsor"/>
      </w:pPr>
      <w:r>
        <w:t>District 7 (Burlington)</w:t>
      </w:r>
    </w:p>
    <w:p w:rsidR="0011254B" w:rsidRDefault="00AC06E8" w:rsidP="00AC06E8">
      <w:pPr>
        <w:pStyle w:val="bpuSponsor"/>
      </w:pPr>
      <w:r>
        <w:t>Senator  NICHOLAS P. SCUTARI</w:t>
      </w:r>
    </w:p>
    <w:p w:rsidR="00AC06E8" w:rsidRDefault="00AC06E8" w:rsidP="00AC06E8">
      <w:pPr>
        <w:pStyle w:val="bpuSponsor"/>
      </w:pPr>
      <w:r>
        <w:t>District 22 (Middlesex, Somerset and Union)</w:t>
      </w:r>
    </w:p>
    <w:p w:rsidR="00AC06E8" w:rsidRPr="00AC06E8" w:rsidRDefault="00AC06E8" w:rsidP="00AC06E8">
      <w:pPr>
        <w:pStyle w:val="bpuSponsor"/>
      </w:pPr>
    </w:p>
    <w:p w:rsidR="00960F67" w:rsidRDefault="003B14C6" w:rsidP="003B14C6">
      <w:pPr>
        <w:pStyle w:val="bpuSponsor"/>
      </w:pPr>
      <w:r>
        <w:t>Co-Sponsored by:</w:t>
      </w:r>
    </w:p>
    <w:p w:rsidR="003B14C6" w:rsidRDefault="003B14C6" w:rsidP="003B14C6">
      <w:pPr>
        <w:pStyle w:val="bpuSponsor"/>
      </w:pPr>
      <w:r w:rsidRPr="003B14C6">
        <w:t xml:space="preserve">Senators </w:t>
      </w:r>
      <w:proofErr w:type="spellStart"/>
      <w:r w:rsidRPr="003B14C6">
        <w:t>Pou</w:t>
      </w:r>
      <w:proofErr w:type="spellEnd"/>
      <w:r w:rsidRPr="003B14C6">
        <w:t xml:space="preserve"> and Turner</w:t>
      </w:r>
    </w:p>
    <w:p w:rsidR="003B14C6" w:rsidRPr="003B14C6" w:rsidRDefault="003B14C6" w:rsidP="003B14C6"/>
    <w:p w:rsidR="00960F67" w:rsidRPr="00960F67" w:rsidRDefault="00960F67" w:rsidP="00960F67"/>
    <w:p w:rsidR="0011254B" w:rsidRDefault="0011254B" w:rsidP="0011254B">
      <w:pPr>
        <w:pStyle w:val="bpuSponsor"/>
      </w:pPr>
    </w:p>
    <w:p w:rsidR="0011254B" w:rsidRDefault="0011254B" w:rsidP="0011254B">
      <w:pPr>
        <w:pStyle w:val="bpuSponsor"/>
      </w:pPr>
    </w:p>
    <w:p w:rsidR="0011254B" w:rsidRDefault="0011254B" w:rsidP="0011254B">
      <w:pPr>
        <w:pStyle w:val="bpuSponsor"/>
      </w:pPr>
      <w:r>
        <w:t>SYNOPSIS</w:t>
      </w:r>
    </w:p>
    <w:p w:rsidR="0035036A" w:rsidRPr="00753DAB" w:rsidRDefault="0011254B" w:rsidP="0035036A">
      <w:r>
        <w:tab/>
      </w:r>
      <w:r w:rsidR="0035036A" w:rsidRPr="00C2258F">
        <w:t xml:space="preserve">Provides that calculations for lost </w:t>
      </w:r>
      <w:r w:rsidR="0035036A">
        <w:t xml:space="preserve">or impaired </w:t>
      </w:r>
      <w:r w:rsidR="0035036A" w:rsidRPr="00C2258F">
        <w:t xml:space="preserve">earnings </w:t>
      </w:r>
      <w:r w:rsidR="0035036A">
        <w:t xml:space="preserve">capacity </w:t>
      </w:r>
      <w:r w:rsidR="0035036A" w:rsidRPr="00C2258F">
        <w:t xml:space="preserve">not be reduced based on </w:t>
      </w:r>
      <w:r w:rsidR="0035036A">
        <w:t>class, trait, or characteristic protected under “Law Against Discrimination” in lawsuits arising from certain causes of action.</w:t>
      </w:r>
    </w:p>
    <w:p w:rsidR="0011254B" w:rsidRDefault="0011254B" w:rsidP="0011254B">
      <w:pPr>
        <w:pStyle w:val="bpuNormText"/>
      </w:pPr>
    </w:p>
    <w:p w:rsidR="0011254B" w:rsidRDefault="0011254B" w:rsidP="0011254B">
      <w:pPr>
        <w:pStyle w:val="bpuSponsor"/>
      </w:pPr>
      <w:r>
        <w:t xml:space="preserve">CURRENT VERSION OF TEXT </w:t>
      </w:r>
    </w:p>
    <w:p w:rsidR="0011254B" w:rsidRDefault="00ED6B1B" w:rsidP="0011254B">
      <w:pPr>
        <w:pStyle w:val="bpuNormText"/>
      </w:pPr>
      <w:r>
        <w:tab/>
        <w:t>As reported by the Senate Judiciary Committee on December 2, 2021, with amendments.</w:t>
      </w:r>
    </w:p>
    <w:p w:rsidR="0011254B" w:rsidRDefault="0011254B" w:rsidP="0011254B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11254B" w:rsidRDefault="0011254B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11254B" w:rsidSect="0011254B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531AB0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F72D68">
        <w:t>concerning the calculations of certain damages in civil actions and supplementing Title 2A of the New Jersey Statutes.</w:t>
      </w:r>
    </w:p>
    <w:p w:rsidR="000B1054" w:rsidRPr="00D71D68" w:rsidRDefault="000B1054" w:rsidP="000B1054"/>
    <w:p w:rsidR="00686AEB" w:rsidRDefault="00686AEB" w:rsidP="00686AEB">
      <w:pPr>
        <w:rPr>
          <w:rStyle w:val="BillLanguage"/>
        </w:rPr>
      </w:pPr>
      <w:r>
        <w:tab/>
      </w:r>
      <w:r w:rsidR="00531AB0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531AB0">
        <w:rPr>
          <w:rStyle w:val="BillLanguage"/>
        </w:rPr>
        <w:t>by the Senate and General Assembly of the State of New Jersey:</w:t>
      </w:r>
    </w:p>
    <w:p w:rsidR="0035036A" w:rsidRDefault="0035036A" w:rsidP="00686AEB">
      <w:pPr>
        <w:rPr>
          <w:rStyle w:val="BillLanguage"/>
        </w:rPr>
      </w:pPr>
    </w:p>
    <w:p w:rsidR="00ED6B1B" w:rsidRPr="003C692D" w:rsidRDefault="00ED6B1B" w:rsidP="00ED6B1B">
      <w:r w:rsidRPr="003C692D">
        <w:tab/>
        <w:t>1.</w:t>
      </w:r>
      <w:r w:rsidRPr="003C692D">
        <w:tab/>
        <w:t xml:space="preserve">a.  In </w:t>
      </w:r>
      <w:r>
        <w:rPr>
          <w:rFonts w:ascii="Albertus Extra Bold" w:hAnsi="Albertus Extra Bold"/>
          <w:b/>
          <w:vertAlign w:val="superscript"/>
        </w:rPr>
        <w:t>1</w:t>
      </w:r>
      <w:r w:rsidRPr="003C0BE2">
        <w:rPr>
          <w:rFonts w:ascii="Albertus Extra Bold" w:hAnsi="Albertus Extra Bold"/>
          <w:b/>
        </w:rPr>
        <w:t>[</w:t>
      </w:r>
      <w:r w:rsidRPr="00EB2C8A">
        <w:t>a</w:t>
      </w:r>
      <w:r w:rsidRPr="003C0BE2">
        <w:rPr>
          <w:rFonts w:ascii="Albertus Extra Bold" w:hAnsi="Albertus Extra Bold"/>
          <w:b/>
        </w:rPr>
        <w:t>]</w:t>
      </w:r>
      <w:r>
        <w:t xml:space="preserve"> </w:t>
      </w:r>
      <w:r w:rsidRPr="00B902E0">
        <w:rPr>
          <w:u w:val="single"/>
        </w:rPr>
        <w:t>any</w:t>
      </w:r>
      <w:r>
        <w:rPr>
          <w:rFonts w:ascii="Albertus Extra Bold" w:hAnsi="Albertus Extra Bold"/>
          <w:b/>
          <w:vertAlign w:val="superscript"/>
        </w:rPr>
        <w:t>1</w:t>
      </w:r>
      <w:r w:rsidRPr="00EB2C8A">
        <w:t xml:space="preserve"> </w:t>
      </w:r>
      <w:r w:rsidRPr="003C692D">
        <w:t xml:space="preserve">civil action arising from personal injury or wrongful death, </w:t>
      </w:r>
      <w:r w:rsidRPr="00C013D2">
        <w:rPr>
          <w:rFonts w:ascii="Albertus Extra Bold" w:hAnsi="Albertus Extra Bold"/>
          <w:b/>
          <w:vertAlign w:val="superscript"/>
        </w:rPr>
        <w:t>1</w:t>
      </w:r>
      <w:r w:rsidRPr="00C013D2">
        <w:rPr>
          <w:u w:val="single"/>
        </w:rPr>
        <w:t xml:space="preserve">civil rights violation, employment violation, or any </w:t>
      </w:r>
      <w:r>
        <w:rPr>
          <w:u w:val="single"/>
        </w:rPr>
        <w:t>other substantially similar harm,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</w:t>
      </w:r>
      <w:r w:rsidRPr="003C692D">
        <w:t xml:space="preserve">any estimations, measures, or calculations of past, present, or future damages for lost earnings or impaired earning capacity shall not be reduced because of </w:t>
      </w:r>
      <w:r>
        <w:rPr>
          <w:rFonts w:ascii="Albertus Extra Bold" w:hAnsi="Albertus Extra Bold"/>
          <w:b/>
          <w:vertAlign w:val="superscript"/>
        </w:rPr>
        <w:t>1</w:t>
      </w:r>
      <w:r w:rsidRPr="00495A96">
        <w:rPr>
          <w:rFonts w:ascii="Albertus Extra Bold" w:hAnsi="Albertus Extra Bold"/>
          <w:b/>
        </w:rPr>
        <w:t>[</w:t>
      </w:r>
      <w:r w:rsidRPr="003C692D">
        <w:t>race, ethnicity, or gender</w:t>
      </w:r>
      <w:r w:rsidRPr="00495A96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any class, trait, or characteristic protected under the “Law Against Discrimination,” P.L.1945, c.169 (C.10:5-1</w:t>
      </w:r>
      <w:r w:rsidR="0035036A">
        <w:rPr>
          <w:u w:val="single"/>
        </w:rPr>
        <w:t> </w:t>
      </w:r>
      <w:r>
        <w:rPr>
          <w:u w:val="single"/>
        </w:rPr>
        <w:t>et</w:t>
      </w:r>
      <w:r w:rsidR="0035036A">
        <w:rPr>
          <w:u w:val="single"/>
        </w:rPr>
        <w:t> </w:t>
      </w:r>
      <w:r>
        <w:rPr>
          <w:u w:val="single"/>
        </w:rPr>
        <w:t>seq.)</w:t>
      </w:r>
      <w:r>
        <w:rPr>
          <w:rFonts w:ascii="Albertus Extra Bold" w:hAnsi="Albertus Extra Bold"/>
          <w:b/>
          <w:vertAlign w:val="superscript"/>
        </w:rPr>
        <w:t>1</w:t>
      </w:r>
      <w:r w:rsidRPr="003C692D">
        <w:t>.</w:t>
      </w:r>
    </w:p>
    <w:p w:rsidR="00ED6B1B" w:rsidRPr="00E033C6" w:rsidRDefault="00ED6B1B" w:rsidP="00ED6B1B">
      <w:r w:rsidRPr="003C692D">
        <w:tab/>
        <w:t>b.</w:t>
      </w:r>
      <w:r w:rsidRPr="003C692D">
        <w:tab/>
        <w:t>In any such civil action, any reduction of damages based upon statistical tables alone shall be deemed to be against the public policy of this Stat</w:t>
      </w:r>
      <w:r>
        <w:t xml:space="preserve">e </w:t>
      </w:r>
      <w:r>
        <w:rPr>
          <w:rFonts w:ascii="Albertus Extra Bold" w:hAnsi="Albertus Extra Bold"/>
          <w:b/>
          <w:vertAlign w:val="superscript"/>
        </w:rPr>
        <w:t>1</w:t>
      </w:r>
      <w:r w:rsidRPr="008B35F2">
        <w:rPr>
          <w:u w:val="single"/>
        </w:rPr>
        <w:t xml:space="preserve">unless agreed to by all parties in </w:t>
      </w:r>
      <w:r>
        <w:rPr>
          <w:u w:val="single"/>
        </w:rPr>
        <w:t>the</w:t>
      </w:r>
      <w:r w:rsidRPr="008B35F2">
        <w:rPr>
          <w:u w:val="single"/>
        </w:rPr>
        <w:t xml:space="preserve"> civil action</w:t>
      </w:r>
      <w:r w:rsidRPr="003F5778">
        <w:rPr>
          <w:rFonts w:ascii="Albertus Extra Bold" w:hAnsi="Albertus Extra Bold"/>
          <w:b/>
          <w:vertAlign w:val="superscript"/>
        </w:rPr>
        <w:t>1</w:t>
      </w:r>
      <w:r>
        <w:t>.</w:t>
      </w:r>
    </w:p>
    <w:p w:rsidR="00ED6B1B" w:rsidRDefault="00ED6B1B" w:rsidP="00ED6B1B"/>
    <w:p w:rsidR="005A601F" w:rsidRPr="00AA7880" w:rsidRDefault="0035036A" w:rsidP="00ED6B1B">
      <w:r>
        <w:tab/>
        <w:t>2.</w:t>
      </w:r>
      <w:r>
        <w:tab/>
      </w:r>
      <w:r w:rsidR="00ED6B1B" w:rsidRPr="008B35F2">
        <w:t xml:space="preserve">This act shall take effect </w:t>
      </w:r>
      <w:r w:rsidR="00ED6B1B">
        <w:t xml:space="preserve">immediately </w:t>
      </w:r>
      <w:r w:rsidR="00ED6B1B">
        <w:rPr>
          <w:rFonts w:ascii="Albertus Extra Bold" w:hAnsi="Albertus Extra Bold"/>
          <w:b/>
          <w:vertAlign w:val="superscript"/>
        </w:rPr>
        <w:t>1</w:t>
      </w:r>
      <w:r w:rsidR="00ED6B1B">
        <w:rPr>
          <w:u w:val="single"/>
        </w:rPr>
        <w:t>and shall apply only to civil actions commenced on or after the effective date of this act</w:t>
      </w:r>
      <w:r w:rsidR="00ED6B1B" w:rsidRPr="003F5778">
        <w:rPr>
          <w:rFonts w:ascii="Albertus Extra Bold" w:hAnsi="Albertus Extra Bold"/>
          <w:b/>
          <w:vertAlign w:val="superscript"/>
        </w:rPr>
        <w:t>1</w:t>
      </w:r>
      <w:r w:rsidR="00ED6B1B" w:rsidRPr="003F5778">
        <w:t>.</w:t>
      </w:r>
    </w:p>
    <w:sectPr w:rsidR="005A601F" w:rsidRPr="00AA7880" w:rsidSect="0011254B">
      <w:head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16EE" w:rsidRDefault="009D16EE">
      <w:r>
        <w:separator/>
      </w:r>
    </w:p>
  </w:endnote>
  <w:endnote w:type="continuationSeparator" w:id="0">
    <w:p w:rsidR="009D16EE" w:rsidRDefault="009D16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06E8" w:rsidRDefault="003B14C6" w:rsidP="003B14C6">
    <w:pPr>
      <w:pStyle w:val="sponUdate"/>
    </w:pPr>
    <w:r>
      <w:t>(Sponsorship Updated As Of: 12/6/2021)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6B1B" w:rsidRPr="00921C91" w:rsidRDefault="00ED6B1B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ED6B1B" w:rsidRPr="00921C91" w:rsidRDefault="00ED6B1B">
    <w:pPr>
      <w:pStyle w:val="Footer"/>
      <w:rPr>
        <w:szCs w:val="18"/>
      </w:rPr>
    </w:pPr>
  </w:p>
  <w:p w:rsidR="00ED6B1B" w:rsidRPr="00921C91" w:rsidRDefault="00ED6B1B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ED6B1B" w:rsidRDefault="00ED6B1B" w:rsidP="00686AEB">
    <w:pPr>
      <w:pStyle w:val="Footer"/>
    </w:pPr>
    <w:r>
      <w:tab/>
      <w:t>Matter enclosed in superscript numerals has been adopted as follows:</w:t>
    </w:r>
  </w:p>
  <w:p w:rsidR="00ED6B1B" w:rsidRDefault="00ED6B1B" w:rsidP="00686AEB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Senate SJU committee amendments adopted December 2, 2021.</w:t>
    </w:r>
  </w:p>
  <w:p w:rsidR="00ED6B1B" w:rsidRPr="00ED6B1B" w:rsidRDefault="00ED6B1B" w:rsidP="00686AEB">
    <w:pPr>
      <w:pStyle w:val="Footer"/>
      <w:rPr>
        <w:rFonts w:ascii="AlbertusExtraBold" w:hAnsi="AlbertusExtraBol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16EE" w:rsidRDefault="009D16EE">
      <w:r>
        <w:separator/>
      </w:r>
    </w:p>
  </w:footnote>
  <w:footnote w:type="continuationSeparator" w:id="0">
    <w:p w:rsidR="009D16EE" w:rsidRDefault="009D16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504173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11254B" w:rsidRDefault="0011254B" w:rsidP="0011254B">
    <w:pPr>
      <w:pStyle w:val="bpuHeadSpon"/>
    </w:pPr>
    <w:r w:rsidRPr="0011254B">
      <w:rPr>
        <w:rStyle w:val="bpuHeadSponChar"/>
      </w:rPr>
      <w:t>S3594</w:t>
    </w:r>
    <w:r>
      <w:t xml:space="preserve"> </w:t>
    </w:r>
    <w:r w:rsidR="00ED6B1B">
      <w:t xml:space="preserve">[1R] </w:t>
    </w:r>
    <w:r>
      <w:t>SINGLETON</w:t>
    </w:r>
  </w:p>
  <w:p w:rsidR="0011254B" w:rsidRDefault="0011254B" w:rsidP="0011254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ED6B1B">
      <w:rPr>
        <w:noProof/>
      </w:rPr>
      <w:t>3</w:t>
    </w:r>
    <w:r>
      <w:fldChar w:fldCharType="end"/>
    </w:r>
  </w:p>
  <w:p w:rsidR="0011254B" w:rsidRDefault="0011254B" w:rsidP="0011254B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11254B" w:rsidRDefault="0011254B" w:rsidP="0011254B">
    <w:pPr>
      <w:pStyle w:val="bpuHeadSpon"/>
    </w:pPr>
    <w:r w:rsidRPr="0011254B">
      <w:rPr>
        <w:rStyle w:val="bpuHeadSponChar"/>
      </w:rPr>
      <w:t>S3594</w:t>
    </w:r>
    <w:r>
      <w:t xml:space="preserve"> </w:t>
    </w:r>
    <w:r w:rsidR="00ED6B1B">
      <w:t xml:space="preserve">[1R] </w:t>
    </w:r>
    <w:r>
      <w:t>SINGLETON</w:t>
    </w:r>
    <w:r w:rsidR="00AC06E8">
      <w:t>, SCUTARI</w:t>
    </w:r>
  </w:p>
  <w:p w:rsidR="0011254B" w:rsidRDefault="0011254B" w:rsidP="0011254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504173">
      <w:rPr>
        <w:noProof/>
      </w:rPr>
      <w:t>2</w:t>
    </w:r>
    <w:r>
      <w:fldChar w:fldCharType="end"/>
    </w:r>
  </w:p>
  <w:p w:rsidR="0011254B" w:rsidRDefault="0011254B" w:rsidP="0011254B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16EE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2F6B"/>
    <w:rsid w:val="00094A55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1254B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06C8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D279A"/>
    <w:rsid w:val="002E09CE"/>
    <w:rsid w:val="002E4EE1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036A"/>
    <w:rsid w:val="00354334"/>
    <w:rsid w:val="0036180C"/>
    <w:rsid w:val="00363CF5"/>
    <w:rsid w:val="00364344"/>
    <w:rsid w:val="003702CA"/>
    <w:rsid w:val="00370617"/>
    <w:rsid w:val="00374F9B"/>
    <w:rsid w:val="00382F1F"/>
    <w:rsid w:val="00383C25"/>
    <w:rsid w:val="003840E5"/>
    <w:rsid w:val="00391DA4"/>
    <w:rsid w:val="003A3C64"/>
    <w:rsid w:val="003A3F83"/>
    <w:rsid w:val="003B14C6"/>
    <w:rsid w:val="003C1E04"/>
    <w:rsid w:val="003C43EF"/>
    <w:rsid w:val="003C5A6B"/>
    <w:rsid w:val="003C6FBD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264AE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173"/>
    <w:rsid w:val="0050495C"/>
    <w:rsid w:val="00505DC9"/>
    <w:rsid w:val="00506E1E"/>
    <w:rsid w:val="00513C81"/>
    <w:rsid w:val="00527BFB"/>
    <w:rsid w:val="00531AB0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A601F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0E5E"/>
    <w:rsid w:val="00716BB9"/>
    <w:rsid w:val="007256D1"/>
    <w:rsid w:val="007279FD"/>
    <w:rsid w:val="007502CB"/>
    <w:rsid w:val="00752999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0B6F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082A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60958"/>
    <w:rsid w:val="00960F67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16EE"/>
    <w:rsid w:val="009D1F78"/>
    <w:rsid w:val="009D7934"/>
    <w:rsid w:val="009D7CCF"/>
    <w:rsid w:val="009E5961"/>
    <w:rsid w:val="009F4FAC"/>
    <w:rsid w:val="00A017C0"/>
    <w:rsid w:val="00A076BD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06E8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82D59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77568"/>
    <w:rsid w:val="00C822F6"/>
    <w:rsid w:val="00C82AC2"/>
    <w:rsid w:val="00C8456C"/>
    <w:rsid w:val="00C84645"/>
    <w:rsid w:val="00C8610F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5744A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4F5"/>
    <w:rsid w:val="00E93836"/>
    <w:rsid w:val="00EA7C16"/>
    <w:rsid w:val="00EC5281"/>
    <w:rsid w:val="00EC791D"/>
    <w:rsid w:val="00EC7CA6"/>
    <w:rsid w:val="00ED3C5D"/>
    <w:rsid w:val="00ED4553"/>
    <w:rsid w:val="00ED6B1B"/>
    <w:rsid w:val="00F00D08"/>
    <w:rsid w:val="00F1350D"/>
    <w:rsid w:val="00F15583"/>
    <w:rsid w:val="00F17C18"/>
    <w:rsid w:val="00F200EE"/>
    <w:rsid w:val="00F22481"/>
    <w:rsid w:val="00F2542E"/>
    <w:rsid w:val="00F2576B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72D68"/>
    <w:rsid w:val="00F80AAC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E188A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6A287216"/>
  <w15:docId w15:val="{6D79A796-7B46-43E3-8893-E773B356A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11254B"/>
  </w:style>
  <w:style w:type="paragraph" w:styleId="BalloonText">
    <w:name w:val="Balloon Text"/>
    <w:basedOn w:val="Normal"/>
    <w:link w:val="BalloonTextChar"/>
    <w:semiHidden/>
    <w:unhideWhenUsed/>
    <w:rsid w:val="00960F6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60F67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E60945-355C-4EC7-9FFA-E7A447933F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253</Words>
  <Characters>1379</Characters>
  <Application>Microsoft Office Word</Application>
  <DocSecurity>0</DocSecurity>
  <Lines>54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S3594 1R</vt:lpstr>
    </vt:vector>
  </TitlesOfParts>
  <Manager>R224</Manager>
  <Company>NJ Office of Legislative Services</Company>
  <LinksUpToDate>false</LinksUpToDate>
  <CharactersWithSpaces>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S3594 1R</dc:title>
  <dc:subject/>
  <dc:creator>Senator  SINGLETON</dc:creator>
  <cp:keywords>S3594|2|JU |103|196|196|!||</cp:keywords>
  <dc:description>INTRODUCED MARCH 25, 2021_x000d_
Amended 12/2/21</dc:description>
  <cp:lastModifiedBy>Todaro, Vivian</cp:lastModifiedBy>
  <cp:revision>2</cp:revision>
  <cp:lastPrinted>2021-12-07T17:52:00Z</cp:lastPrinted>
  <dcterms:created xsi:type="dcterms:W3CDTF">2021-12-07T17:52:00Z</dcterms:created>
  <dcterms:modified xsi:type="dcterms:W3CDTF">2021-12-07T17:52:00Z</dcterms:modified>
  <cp:category>s.1: C.2A:62B-1 to 20/2021_x000d_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