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5DF7" w:rsidRDefault="00DB150B" w:rsidP="00505DF7">
      <w:pPr>
        <w:pStyle w:val="bpuReprint"/>
      </w:pPr>
      <w:bookmarkStart w:id="0" w:name="_GoBack"/>
      <w:bookmarkEnd w:id="0"/>
      <w:r>
        <w:t>[Second Reprint]</w:t>
      </w:r>
    </w:p>
    <w:p w:rsidR="00DF4D23" w:rsidRDefault="00DF4D23" w:rsidP="00DF4D23">
      <w:pPr>
        <w:pStyle w:val="bpuBill"/>
      </w:pPr>
      <w:r>
        <w:t xml:space="preserve">SENATE, No. 3595 </w:t>
      </w:r>
    </w:p>
    <w:p w:rsidR="00DF4D23" w:rsidRPr="009D38FF" w:rsidRDefault="00DF4D23" w:rsidP="00DF4D2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0048920" r:id="rId8"/>
        </w:object>
      </w:r>
    </w:p>
    <w:p w:rsidR="00DF4D23" w:rsidRDefault="00DF4D23" w:rsidP="00DF4D23">
      <w:pPr>
        <w:pStyle w:val="bpuState"/>
      </w:pPr>
      <w:r>
        <w:t>STATE OF NEW JERSEY</w:t>
      </w:r>
    </w:p>
    <w:p w:rsidR="00DF4D23" w:rsidRDefault="00DF4D23" w:rsidP="00DF4D23">
      <w:pPr>
        <w:pStyle w:val="bpuLegislature"/>
      </w:pPr>
      <w:r>
        <w:t>219th LEGISLATURE</w:t>
      </w:r>
    </w:p>
    <w:p w:rsidR="00DF4D23" w:rsidRDefault="00DF4D23" w:rsidP="00DF4D23">
      <w:pPr>
        <w:pStyle w:val="bpuWpGraphic"/>
      </w:pPr>
      <w:r>
        <w:object w:dxaOrig="8985" w:dyaOrig="255">
          <v:shape id="_x0000_i1026" type="#_x0000_t75" style="width:6in;height:12pt" o:ole="">
            <v:imagedata r:id="rId7" o:title=""/>
          </v:shape>
          <o:OLEObject Type="Embed" ProgID="WPWin6.1" ShapeID="_x0000_i1026" DrawAspect="Content" ObjectID="_1700048921" r:id="rId9"/>
        </w:object>
      </w:r>
      <w:r>
        <w:t xml:space="preserve">  </w:t>
      </w:r>
    </w:p>
    <w:p w:rsidR="00DF4D23" w:rsidRDefault="00B94617" w:rsidP="00DF4D23">
      <w:pPr>
        <w:pStyle w:val="bpuIntro"/>
      </w:pPr>
      <w:r>
        <w:t>INTRODUCED MARCH 22, 2021</w:t>
      </w:r>
    </w:p>
    <w:p w:rsidR="00DF4D23" w:rsidRDefault="00DF4D23" w:rsidP="00DF4D23">
      <w:pPr>
        <w:pStyle w:val="bpuIntro"/>
      </w:pPr>
    </w:p>
    <w:p w:rsidR="00DF4D23" w:rsidRDefault="00DF4D23" w:rsidP="00DF4D23">
      <w:pPr>
        <w:pStyle w:val="bpuIntro"/>
        <w:sectPr w:rsidR="00DF4D23" w:rsidSect="00DF4D23">
          <w:headerReference w:type="even" r:id="rId10"/>
          <w:headerReference w:type="default" r:id="rId11"/>
          <w:pgSz w:w="12240" w:h="20160" w:code="5"/>
          <w:pgMar w:top="2160" w:right="1440" w:bottom="1440" w:left="1440" w:header="72" w:footer="720" w:gutter="0"/>
          <w:pgNumType w:start="1"/>
          <w:cols w:space="720"/>
          <w:docGrid w:linePitch="360"/>
        </w:sectPr>
      </w:pPr>
    </w:p>
    <w:p w:rsidR="00DF4D23" w:rsidRDefault="00DF4D23" w:rsidP="00DF4D23">
      <w:pPr>
        <w:pStyle w:val="bpuIntro"/>
      </w:pPr>
    </w:p>
    <w:p w:rsidR="00DF4D23" w:rsidRDefault="00DF4D23" w:rsidP="00DF4D23">
      <w:pPr>
        <w:pStyle w:val="bpuSponsor"/>
      </w:pPr>
      <w:r>
        <w:t>Sponsored by:</w:t>
      </w:r>
    </w:p>
    <w:p w:rsidR="00DF4D23" w:rsidRDefault="00DF4D23" w:rsidP="00DF4D23">
      <w:pPr>
        <w:pStyle w:val="bpuSponsor"/>
      </w:pPr>
      <w:r>
        <w:t>Senator  SHIRLEY K. TURNER</w:t>
      </w:r>
    </w:p>
    <w:p w:rsidR="00DF4D23" w:rsidRDefault="00DF4D23" w:rsidP="00DF4D23">
      <w:pPr>
        <w:pStyle w:val="bpuSponsor"/>
      </w:pPr>
      <w:r>
        <w:t>District 15 (Hunterdon and Mercer)</w:t>
      </w:r>
    </w:p>
    <w:p w:rsidR="00DF4D23" w:rsidRDefault="00DF4D23" w:rsidP="00DF4D23">
      <w:pPr>
        <w:pStyle w:val="bpuSponsor"/>
      </w:pPr>
    </w:p>
    <w:p w:rsidR="00DF4D23" w:rsidRDefault="00DF4D23" w:rsidP="00DF4D23">
      <w:pPr>
        <w:pStyle w:val="bpuSponsor"/>
      </w:pPr>
    </w:p>
    <w:p w:rsidR="00DF4D23" w:rsidRDefault="00DF4D23" w:rsidP="00DF4D23">
      <w:pPr>
        <w:pStyle w:val="bpuSponsor"/>
      </w:pPr>
    </w:p>
    <w:p w:rsidR="00DF4D23" w:rsidRDefault="00DF4D23" w:rsidP="00DF4D23">
      <w:pPr>
        <w:pStyle w:val="bpuSponsor"/>
      </w:pPr>
    </w:p>
    <w:p w:rsidR="00DF4D23" w:rsidRDefault="00DF4D23" w:rsidP="00DF4D23">
      <w:pPr>
        <w:pStyle w:val="bpuSponsor"/>
      </w:pPr>
      <w:r>
        <w:t>SYNOPSIS</w:t>
      </w:r>
    </w:p>
    <w:p w:rsidR="00DF4D23" w:rsidRDefault="00DF4D23" w:rsidP="00DF4D23">
      <w:pPr>
        <w:pStyle w:val="bpuNormText"/>
      </w:pPr>
      <w:r>
        <w:tab/>
        <w:t xml:space="preserve">Limits police presence at polling places and ballot drop boxes; prohibits electioneering within 100 feet of ballot drop box. </w:t>
      </w:r>
    </w:p>
    <w:p w:rsidR="00DF4D23" w:rsidRDefault="00DF4D23" w:rsidP="00DF4D23">
      <w:pPr>
        <w:pStyle w:val="bpuNormText"/>
      </w:pPr>
    </w:p>
    <w:p w:rsidR="00DF4D23" w:rsidRDefault="00DF4D23" w:rsidP="00DF4D23">
      <w:pPr>
        <w:pStyle w:val="bpuSponsor"/>
      </w:pPr>
      <w:r>
        <w:t xml:space="preserve">CURRENT VERSION OF TEXT </w:t>
      </w:r>
    </w:p>
    <w:p w:rsidR="00DF4D23" w:rsidRDefault="00DB150B" w:rsidP="00DF4D23">
      <w:pPr>
        <w:pStyle w:val="bpuNormText"/>
      </w:pPr>
      <w:r>
        <w:tab/>
        <w:t>As amended by the Senate on December 2, 2021.</w:t>
      </w:r>
    </w:p>
    <w:p w:rsidR="00DF4D23" w:rsidRDefault="00DF4D23" w:rsidP="00DF4D2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F4D23" w:rsidRDefault="00DF4D23" w:rsidP="008916EC">
      <w:pPr>
        <w:pStyle w:val="FronterPage"/>
        <w:tabs>
          <w:tab w:val="clear" w:pos="720"/>
          <w:tab w:val="clear" w:pos="1440"/>
          <w:tab w:val="clear" w:pos="2160"/>
          <w:tab w:val="clear" w:pos="2880"/>
          <w:tab w:val="clear" w:pos="3600"/>
          <w:tab w:val="clear" w:pos="4320"/>
          <w:tab w:val="clear" w:pos="5040"/>
        </w:tabs>
        <w:sectPr w:rsidR="00DF4D23" w:rsidSect="00DF4D23">
          <w:type w:val="continuous"/>
          <w:pgSz w:w="12240" w:h="20160" w:code="5"/>
          <w:pgMar w:top="1440" w:right="2275" w:bottom="1440" w:left="2275" w:header="72" w:footer="720" w:gutter="0"/>
          <w:pgNumType w:start="1"/>
          <w:cols w:space="720"/>
          <w:docGrid w:linePitch="360"/>
        </w:sectPr>
      </w:pPr>
    </w:p>
    <w:p w:rsidR="00686AEB" w:rsidRPr="00677316" w:rsidRDefault="00177AD7" w:rsidP="003E47BA">
      <w:pPr>
        <w:pStyle w:val="HangingAnAct"/>
        <w:rPr>
          <w:rStyle w:val="HangingAnActChar"/>
        </w:rPr>
      </w:pPr>
      <w:r>
        <w:rPr>
          <w:rStyle w:val="BillHead"/>
        </w:rPr>
        <w:lastRenderedPageBreak/>
        <w:t>An Act</w:t>
      </w:r>
      <w:r w:rsidR="00686AEB" w:rsidRPr="006B7FA7">
        <w:rPr>
          <w:rStyle w:val="HangingAnActChar"/>
        </w:rPr>
        <w:t xml:space="preserve"> </w:t>
      </w:r>
      <w:r w:rsidR="001605A2" w:rsidRPr="001605A2">
        <w:rPr>
          <w:rStyle w:val="HangingAnActChar"/>
        </w:rPr>
        <w:t>concerning law enforcement presence at polling places and ballot drop box locations, prohibiting electioneering within 100 feet of ballot drop boxes, and amending various parts of the statutory law.</w:t>
      </w:r>
    </w:p>
    <w:p w:rsidR="000B1054" w:rsidRPr="00D71D68" w:rsidRDefault="000B1054" w:rsidP="000B1054"/>
    <w:p w:rsidR="00686AEB" w:rsidRPr="00AA7880" w:rsidRDefault="00686AEB" w:rsidP="00686AEB">
      <w:r>
        <w:tab/>
      </w:r>
      <w:r w:rsidR="00177AD7">
        <w:rPr>
          <w:rStyle w:val="BillHeading2"/>
        </w:rPr>
        <w:t>Be It Enacted</w:t>
      </w:r>
      <w:r>
        <w:rPr>
          <w:rStyle w:val="BillHeading2"/>
        </w:rPr>
        <w:t xml:space="preserve"> </w:t>
      </w:r>
      <w:r w:rsidR="00177AD7">
        <w:rPr>
          <w:rStyle w:val="BillLanguage"/>
        </w:rPr>
        <w:t>by the Senate and General Assembly of the State of New Jersey:</w:t>
      </w:r>
    </w:p>
    <w:p w:rsidR="00686AEB" w:rsidRPr="00D71D68" w:rsidRDefault="00686AEB" w:rsidP="00686AEB"/>
    <w:p w:rsidR="001605A2" w:rsidRPr="002F7EDB" w:rsidRDefault="00686AEB" w:rsidP="001605A2">
      <w:r>
        <w:tab/>
      </w:r>
      <w:r w:rsidR="001605A2" w:rsidRPr="002F7EDB">
        <w:t>1.</w:t>
      </w:r>
      <w:r w:rsidR="001605A2">
        <w:tab/>
      </w:r>
      <w:r w:rsidR="001605A2" w:rsidRPr="00704EAC">
        <w:t>R.S.19:6-15 is amended to read as follows:</w:t>
      </w:r>
    </w:p>
    <w:p w:rsidR="001605A2" w:rsidRPr="002F7EDB" w:rsidRDefault="001605A2" w:rsidP="001605A2">
      <w:r w:rsidRPr="002F7EDB">
        <w:tab/>
        <w:t xml:space="preserve">19:6-15. </w:t>
      </w:r>
      <w:r>
        <w:t xml:space="preserve"> </w:t>
      </w:r>
      <w:r w:rsidRPr="00704EAC">
        <w:rPr>
          <w:u w:val="single"/>
        </w:rPr>
        <w:t>a.</w:t>
      </w:r>
      <w:r w:rsidRPr="002F7EDB">
        <w:t xml:space="preserve"> </w:t>
      </w:r>
      <w:r>
        <w:t xml:space="preserve"> </w:t>
      </w:r>
      <w:r w:rsidRPr="00704EAC">
        <w:t>The district boards of every election district shall preserve the peace and maintain good order in their respective polling places, during the progress of all elections and the counting of the votes cast thereat. To that end each member of every such board, during the progress of an election and the counting and canvassing of the votes, shall be and hereby is invested and charged with all the powers and duties of constables of this state in criminal matters.</w:t>
      </w:r>
    </w:p>
    <w:p w:rsidR="001605A2" w:rsidRPr="002F7EDB" w:rsidRDefault="001605A2" w:rsidP="001605A2">
      <w:r w:rsidRPr="002F7EDB">
        <w:tab/>
      </w:r>
      <w:r w:rsidRPr="00704EAC">
        <w:rPr>
          <w:u w:val="single"/>
        </w:rPr>
        <w:t>b.</w:t>
      </w:r>
      <w:r>
        <w:tab/>
      </w:r>
      <w:r w:rsidRPr="00704EAC">
        <w:t xml:space="preserve">Such election board, or any </w:t>
      </w:r>
      <w:r w:rsidRPr="00704EAC">
        <w:rPr>
          <w:rFonts w:ascii="Albertus Extra Bold" w:hAnsi="Albertus Extra Bold"/>
          <w:b/>
          <w:bCs/>
        </w:rPr>
        <w:t>[</w:t>
      </w:r>
      <w:r w:rsidRPr="00704EAC">
        <w:t>two</w:t>
      </w:r>
      <w:r w:rsidRPr="00704EAC">
        <w:rPr>
          <w:rFonts w:ascii="Albertus Extra Bold" w:hAnsi="Albertus Extra Bold"/>
          <w:b/>
          <w:bCs/>
        </w:rPr>
        <w:t>]</w:t>
      </w:r>
      <w:r w:rsidRPr="00704EAC">
        <w:t xml:space="preserve"> members thereof, </w:t>
      </w:r>
      <w:r w:rsidRPr="00704EAC">
        <w:rPr>
          <w:rFonts w:ascii="Albertus Extra Bold" w:hAnsi="Albertus Extra Bold"/>
          <w:b/>
          <w:bCs/>
        </w:rPr>
        <w:t>[</w:t>
      </w:r>
      <w:r w:rsidRPr="00704EAC">
        <w:t>may, by writing under their hands whenever in their opinion it shall be necessary to do so,</w:t>
      </w:r>
      <w:r w:rsidRPr="00704EAC">
        <w:rPr>
          <w:rFonts w:ascii="Albertus Extra Bold" w:hAnsi="Albertus Extra Bold"/>
          <w:b/>
          <w:bCs/>
        </w:rPr>
        <w:t>]</w:t>
      </w:r>
      <w:r w:rsidRPr="00704EAC">
        <w:t xml:space="preserve"> </w:t>
      </w:r>
      <w:r w:rsidRPr="00704EAC">
        <w:rPr>
          <w:u w:val="single"/>
        </w:rPr>
        <w:t>shall not</w:t>
      </w:r>
      <w:r w:rsidRPr="00704EAC">
        <w:t xml:space="preserve"> request the </w:t>
      </w:r>
      <w:r w:rsidRPr="002F7EDB">
        <w:rPr>
          <w:rFonts w:ascii="Albertus Extra Bold" w:hAnsi="Albertus Extra Bold"/>
          <w:b/>
        </w:rPr>
        <w:t>[</w:t>
      </w:r>
      <w:r w:rsidRPr="00704EAC">
        <w:t>municipal</w:t>
      </w:r>
      <w:r w:rsidRPr="002F7EDB">
        <w:rPr>
          <w:rFonts w:ascii="Albertus Extra Bold" w:hAnsi="Albertus Extra Bold"/>
          <w:b/>
        </w:rPr>
        <w:t>]</w:t>
      </w:r>
      <w:r w:rsidRPr="00704EAC">
        <w:t xml:space="preserve"> authorities of any municipality </w:t>
      </w:r>
      <w:r w:rsidRPr="002F7EDB">
        <w:rPr>
          <w:rFonts w:ascii="Albertus Extra Bold" w:hAnsi="Albertus Extra Bold"/>
          <w:b/>
        </w:rPr>
        <w:t>[</w:t>
      </w:r>
      <w:r w:rsidRPr="00704EAC">
        <w:t>within which their district is situate</w:t>
      </w:r>
      <w:r w:rsidRPr="002F7EDB">
        <w:rPr>
          <w:rFonts w:ascii="Albertus Extra Bold" w:hAnsi="Albertus Extra Bold"/>
          <w:b/>
        </w:rPr>
        <w:t>]</w:t>
      </w:r>
      <w:r w:rsidRPr="00704EAC">
        <w:t xml:space="preserve"> </w:t>
      </w:r>
      <w:r w:rsidRPr="002F7EDB">
        <w:rPr>
          <w:u w:val="single"/>
        </w:rPr>
        <w:t>, county, or the State,</w:t>
      </w:r>
      <w:r w:rsidRPr="002F7EDB">
        <w:t xml:space="preserve"> </w:t>
      </w:r>
      <w:r w:rsidRPr="00704EAC">
        <w:t>or the body or officer having charge and direction of the police force in such municipality,</w:t>
      </w:r>
      <w:r w:rsidRPr="002F7EDB">
        <w:t xml:space="preserve"> </w:t>
      </w:r>
      <w:r w:rsidRPr="002F7EDB">
        <w:rPr>
          <w:u w:val="single"/>
        </w:rPr>
        <w:t>county, or the State</w:t>
      </w:r>
      <w:r w:rsidRPr="00704EAC">
        <w:t xml:space="preserve"> to detail one or more </w:t>
      </w:r>
      <w:r w:rsidRPr="00704EAC">
        <w:rPr>
          <w:rFonts w:ascii="Albertus Extra Bold" w:hAnsi="Albertus Extra Bold"/>
          <w:b/>
          <w:bCs/>
        </w:rPr>
        <w:t>[</w:t>
      </w:r>
      <w:r w:rsidRPr="00704EAC">
        <w:t>policemen</w:t>
      </w:r>
      <w:r w:rsidRPr="00704EAC">
        <w:rPr>
          <w:rFonts w:ascii="Albertus Extra Bold" w:hAnsi="Albertus Extra Bold"/>
          <w:b/>
          <w:bCs/>
        </w:rPr>
        <w:t>]</w:t>
      </w:r>
      <w:r w:rsidRPr="00704EAC">
        <w:t xml:space="preserve"> </w:t>
      </w:r>
      <w:r w:rsidRPr="00704EAC">
        <w:rPr>
          <w:u w:val="single"/>
        </w:rPr>
        <w:t>police officers</w:t>
      </w:r>
      <w:r w:rsidRPr="00704EAC">
        <w:t xml:space="preserve"> to assist in preserving the peace and good order in and about such polling place, </w:t>
      </w:r>
      <w:r w:rsidRPr="00704EAC">
        <w:rPr>
          <w:rFonts w:ascii="Albertus Extra Bold" w:hAnsi="Albertus Extra Bold"/>
          <w:b/>
          <w:bCs/>
        </w:rPr>
        <w:t>[</w:t>
      </w:r>
      <w:r w:rsidRPr="00704EAC">
        <w:t>which</w:t>
      </w:r>
      <w:r w:rsidRPr="00704EAC">
        <w:rPr>
          <w:rFonts w:ascii="Albertus Extra Bold" w:hAnsi="Albertus Extra Bold"/>
          <w:b/>
          <w:bCs/>
        </w:rPr>
        <w:t>]</w:t>
      </w:r>
      <w:r w:rsidRPr="00704EAC">
        <w:t xml:space="preserve"> </w:t>
      </w:r>
      <w:r w:rsidRPr="00704EAC">
        <w:rPr>
          <w:u w:val="single"/>
        </w:rPr>
        <w:t>and no such</w:t>
      </w:r>
      <w:r w:rsidRPr="00704EAC">
        <w:t xml:space="preserve"> request shall </w:t>
      </w:r>
      <w:r w:rsidRPr="00704EAC">
        <w:rPr>
          <w:rFonts w:ascii="Albertus Extra Bold" w:hAnsi="Albertus Extra Bold"/>
          <w:b/>
          <w:bCs/>
        </w:rPr>
        <w:t>[</w:t>
      </w:r>
      <w:r w:rsidRPr="00704EAC">
        <w:t>forthwith</w:t>
      </w:r>
      <w:r w:rsidRPr="00704EAC">
        <w:rPr>
          <w:rFonts w:ascii="Albertus Extra Bold" w:hAnsi="Albertus Extra Bold"/>
          <w:b/>
          <w:bCs/>
        </w:rPr>
        <w:t>]</w:t>
      </w:r>
      <w:r w:rsidRPr="00704EAC">
        <w:t xml:space="preserve"> be complied with </w:t>
      </w:r>
      <w:r w:rsidRPr="00704EAC">
        <w:rPr>
          <w:rFonts w:ascii="Albertus Extra Bold" w:hAnsi="Albertus Extra Bold"/>
          <w:b/>
          <w:bCs/>
        </w:rPr>
        <w:t>[</w:t>
      </w:r>
      <w:r w:rsidRPr="00704EAC">
        <w:t>as far as possible</w:t>
      </w:r>
      <w:r w:rsidRPr="00704EAC">
        <w:rPr>
          <w:rFonts w:ascii="Albertus Extra Bold" w:hAnsi="Albertus Extra Bold"/>
          <w:b/>
          <w:bCs/>
        </w:rPr>
        <w:t>]</w:t>
      </w:r>
      <w:r w:rsidRPr="00704EAC">
        <w:t xml:space="preserve"> by the body or of</w:t>
      </w:r>
      <w:r w:rsidRPr="002F7EDB">
        <w:t>ficer to whom the same is made.</w:t>
      </w:r>
    </w:p>
    <w:p w:rsidR="001605A2" w:rsidRPr="002F7EDB" w:rsidRDefault="001605A2" w:rsidP="001605A2">
      <w:pPr>
        <w:rPr>
          <w:spacing w:val="0"/>
          <w:u w:val="single"/>
        </w:rPr>
      </w:pPr>
      <w:r w:rsidRPr="002F7EDB">
        <w:tab/>
      </w:r>
      <w:r w:rsidR="00461D2D">
        <w:rPr>
          <w:spacing w:val="0"/>
          <w:u w:val="single"/>
        </w:rPr>
        <w:t>c.</w:t>
      </w:r>
      <w:r w:rsidR="00461D2D">
        <w:rPr>
          <w:spacing w:val="0"/>
          <w:u w:val="single"/>
        </w:rPr>
        <w:tab/>
      </w:r>
      <w:r w:rsidRPr="00704EAC">
        <w:rPr>
          <w:spacing w:val="0"/>
          <w:u w:val="single"/>
        </w:rPr>
        <w:t xml:space="preserve">The election board or the superintendent of elections in the county in which an election is held may contact a law enforcement agency if information is obtained prior to </w:t>
      </w:r>
      <w:r w:rsidRPr="002F7EDB">
        <w:rPr>
          <w:spacing w:val="0"/>
          <w:u w:val="single"/>
        </w:rPr>
        <w:t xml:space="preserve">or during </w:t>
      </w:r>
      <w:r w:rsidRPr="00704EAC">
        <w:rPr>
          <w:spacing w:val="0"/>
          <w:u w:val="single"/>
        </w:rPr>
        <w:t>the election that in the judgment of the election board or superintendent of elections should be communicated to a law enforcement agency</w:t>
      </w:r>
      <w:r w:rsidRPr="002F7EDB">
        <w:rPr>
          <w:spacing w:val="0"/>
          <w:u w:val="single"/>
        </w:rPr>
        <w:t>.</w:t>
      </w:r>
    </w:p>
    <w:p w:rsidR="001605A2" w:rsidRPr="002F7EDB" w:rsidRDefault="001605A2" w:rsidP="001605A2">
      <w:r w:rsidRPr="002F7EDB">
        <w:rPr>
          <w:spacing w:val="0"/>
        </w:rPr>
        <w:tab/>
      </w:r>
      <w:r w:rsidR="00461D2D">
        <w:rPr>
          <w:spacing w:val="0"/>
          <w:u w:val="single"/>
        </w:rPr>
        <w:t>d.</w:t>
      </w:r>
      <w:r w:rsidR="00461D2D">
        <w:rPr>
          <w:spacing w:val="0"/>
          <w:u w:val="single"/>
        </w:rPr>
        <w:tab/>
      </w:r>
      <w:r w:rsidRPr="002F7EDB">
        <w:rPr>
          <w:spacing w:val="0"/>
          <w:u w:val="single"/>
        </w:rPr>
        <w:t>Nothing in this section shall be construed to prohibit any activity otherwise permitted under R.S.19:6-16.</w:t>
      </w:r>
    </w:p>
    <w:p w:rsidR="001605A2" w:rsidRPr="002F7EDB" w:rsidRDefault="001605A2" w:rsidP="001605A2">
      <w:r w:rsidRPr="00704EAC">
        <w:rPr>
          <w:spacing w:val="0"/>
        </w:rPr>
        <w:t>(</w:t>
      </w:r>
      <w:proofErr w:type="spellStart"/>
      <w:r w:rsidRPr="00704EAC">
        <w:rPr>
          <w:spacing w:val="0"/>
        </w:rPr>
        <w:t>cf</w:t>
      </w:r>
      <w:proofErr w:type="spellEnd"/>
      <w:r w:rsidRPr="00704EAC">
        <w:rPr>
          <w:spacing w:val="0"/>
        </w:rPr>
        <w:t>: R.S.19:6-15)</w:t>
      </w:r>
    </w:p>
    <w:p w:rsidR="001605A2" w:rsidRPr="002F7EDB" w:rsidRDefault="001605A2" w:rsidP="001605A2"/>
    <w:p w:rsidR="00505DF7" w:rsidRPr="00037AEA" w:rsidRDefault="00505DF7" w:rsidP="00505DF7">
      <w:r>
        <w:tab/>
      </w:r>
      <w:r w:rsidRPr="00037AEA">
        <w:t>2.</w:t>
      </w:r>
      <w:r w:rsidRPr="00037AEA">
        <w:tab/>
        <w:t>Section 2 of P.L.1991, c.306 (C.19:6-15.1) is amended to read as follows:</w:t>
      </w:r>
    </w:p>
    <w:p w:rsidR="00505DF7" w:rsidRPr="00037AEA" w:rsidRDefault="00505DF7" w:rsidP="00505DF7">
      <w:r w:rsidRPr="00037AEA">
        <w:tab/>
        <w:t>2.</w:t>
      </w:r>
      <w:r w:rsidRPr="00037AEA">
        <w:tab/>
      </w:r>
      <w:r w:rsidRPr="00037AEA">
        <w:rPr>
          <w:u w:val="single"/>
        </w:rPr>
        <w:t>a.</w:t>
      </w:r>
      <w:r w:rsidRPr="00037AEA">
        <w:t xml:space="preserve">  No person who is employed as a police officer, either full-time or part-time, by the State or an instrumentality thereof, or by a political subdivision of the State or an instrumentality thereof, </w:t>
      </w:r>
      <w:r w:rsidRPr="00037AEA">
        <w:rPr>
          <w:rFonts w:ascii="Albertus Extra Bold" w:hAnsi="Albertus Extra Bold"/>
          <w:b/>
          <w:bCs/>
        </w:rPr>
        <w:t>[</w:t>
      </w:r>
      <w:r w:rsidRPr="00037AEA">
        <w:t>and who is</w:t>
      </w:r>
      <w:r w:rsidRPr="00037AEA">
        <w:rPr>
          <w:rFonts w:ascii="Albertus Extra Bold" w:hAnsi="Albertus Extra Bold"/>
          <w:b/>
          <w:bCs/>
        </w:rPr>
        <w:t>]</w:t>
      </w:r>
      <w:r w:rsidRPr="00037AEA">
        <w:t xml:space="preserve"> </w:t>
      </w:r>
      <w:r w:rsidRPr="00037AEA">
        <w:rPr>
          <w:u w:val="single"/>
        </w:rPr>
        <w:t xml:space="preserve">including a person appointed as a police officer by an institution of higher education pursuant to P.L.1970, c.211 </w:t>
      </w:r>
      <w:r w:rsidRPr="00037AEA">
        <w:rPr>
          <w:u w:val="single"/>
        </w:rPr>
        <w:lastRenderedPageBreak/>
        <w:t>(C.18A:6-4.2 et seq.), shall serve as</w:t>
      </w:r>
      <w:r w:rsidRPr="00037AEA">
        <w:t xml:space="preserve"> a member of a district board of elections</w:t>
      </w:r>
      <w:r w:rsidRPr="00037AEA">
        <w:rPr>
          <w:u w:val="single"/>
        </w:rPr>
        <w:t>, unless the person is off-duty,</w:t>
      </w:r>
      <w:r w:rsidRPr="00037AEA">
        <w:t xml:space="preserve"> or </w:t>
      </w:r>
      <w:r w:rsidRPr="00037AEA">
        <w:rPr>
          <w:rFonts w:ascii="Albertus Extra Bold" w:hAnsi="Albertus Extra Bold"/>
          <w:b/>
          <w:bCs/>
        </w:rPr>
        <w:t>[</w:t>
      </w:r>
      <w:r w:rsidRPr="00037AEA">
        <w:t>serves</w:t>
      </w:r>
      <w:r w:rsidRPr="00037AEA">
        <w:rPr>
          <w:rFonts w:ascii="Albertus Extra Bold" w:hAnsi="Albertus Extra Bold"/>
          <w:b/>
          <w:bCs/>
        </w:rPr>
        <w:t>]</w:t>
      </w:r>
      <w:r w:rsidRPr="00037AEA">
        <w:t xml:space="preserve"> </w:t>
      </w:r>
      <w:r w:rsidRPr="00037AEA">
        <w:rPr>
          <w:u w:val="single"/>
        </w:rPr>
        <w:t>serve</w:t>
      </w:r>
      <w:r w:rsidRPr="00037AEA">
        <w:t xml:space="preserve"> as a duly authorized challenger for a political party or a candidate or on a public question </w:t>
      </w:r>
      <w:r w:rsidRPr="00037AEA">
        <w:rPr>
          <w:rFonts w:ascii="Albertus Extra Bold" w:hAnsi="Albertus Extra Bold"/>
          <w:b/>
          <w:bCs/>
        </w:rPr>
        <w:t>[</w:t>
      </w:r>
      <w:r w:rsidRPr="00037AEA">
        <w:t>, shall wear a police officer's uniform or carry an exposed weapon while serving as a board member or a challenger, as the case may be,</w:t>
      </w:r>
      <w:r w:rsidRPr="00037AEA">
        <w:rPr>
          <w:rFonts w:ascii="Albertus Extra Bold" w:hAnsi="Albertus Extra Bold"/>
          <w:b/>
          <w:bCs/>
        </w:rPr>
        <w:t>]</w:t>
      </w:r>
      <w:r w:rsidRPr="00037AEA">
        <w:t xml:space="preserve"> </w:t>
      </w:r>
      <w:r w:rsidRPr="00037AEA">
        <w:rPr>
          <w:u w:val="single"/>
        </w:rPr>
        <w:t>in the municipality in which that person is employed, or if employed by an institution of higher education, any municipality in which the institution is physically located, or if employed by a county or the State, in the county in which that person is employed or stationed, respectively, or wear a police officer’s uniform or carry an exposed weapon at any time, including</w:t>
      </w:r>
      <w:r w:rsidRPr="00037AEA">
        <w:t xml:space="preserve"> at a polling place on an election day.  </w:t>
      </w:r>
      <w:r w:rsidRPr="00037AEA">
        <w:rPr>
          <w:rFonts w:ascii="Albertus Extra Bold" w:hAnsi="Albertus Extra Bold"/>
          <w:b/>
          <w:bCs/>
        </w:rPr>
        <w:t>[</w:t>
      </w:r>
      <w:r w:rsidRPr="00037AEA">
        <w:t>Any person who violates this section is guilty of a crime of the fourth degree.</w:t>
      </w:r>
      <w:r w:rsidRPr="00037AEA">
        <w:rPr>
          <w:rFonts w:ascii="Albertus Extra Bold" w:hAnsi="Albertus Extra Bold"/>
          <w:b/>
          <w:bCs/>
        </w:rPr>
        <w:t>]</w:t>
      </w:r>
      <w:r w:rsidRPr="00037AEA">
        <w:t xml:space="preserve"> </w:t>
      </w:r>
      <w:r w:rsidRPr="00037AEA">
        <w:rPr>
          <w:u w:val="single"/>
        </w:rPr>
        <w:t>Nothing in this subsection shall be construed to prohibit a police officer who is a candidate for an office and whose name appears upon the ballot to be voted for an election from acting as a challenger during that election as may be permitted by another provision of law for a candidate to act as a challenger</w:t>
      </w:r>
    </w:p>
    <w:p w:rsidR="00505DF7" w:rsidRPr="00037AEA" w:rsidRDefault="00505DF7" w:rsidP="00505DF7">
      <w:r w:rsidRPr="00037AEA">
        <w:tab/>
      </w:r>
      <w:r w:rsidRPr="00037AEA">
        <w:rPr>
          <w:u w:val="single"/>
        </w:rPr>
        <w:t>b.</w:t>
      </w:r>
      <w:r w:rsidRPr="00037AEA">
        <w:rPr>
          <w:u w:val="single"/>
        </w:rPr>
        <w:tab/>
        <w:t>No person employed as a police officer as described in subsection a. of this section, whether on or off-duty or whether in or out of uniform, shall remain or stand within 100 feet of a polling place during the conduct of an election unless present at the location in response to a request for assistance in accordance with</w:t>
      </w:r>
      <w:r>
        <w:t xml:space="preserve"> </w:t>
      </w:r>
      <w:r>
        <w:rPr>
          <w:rFonts w:ascii="Albertus Extra Bold" w:hAnsi="Albertus Extra Bold"/>
          <w:b/>
          <w:vertAlign w:val="superscript"/>
        </w:rPr>
        <w:t>1</w:t>
      </w:r>
      <w:r w:rsidRPr="0032540F">
        <w:rPr>
          <w:rFonts w:ascii="Albertus Extra Bold" w:hAnsi="Albertus Extra Bold"/>
          <w:b/>
        </w:rPr>
        <w:t>[</w:t>
      </w:r>
      <w:r w:rsidRPr="00037AEA">
        <w:rPr>
          <w:u w:val="single"/>
        </w:rPr>
        <w:t>R.S.19:16-16</w:t>
      </w:r>
      <w:r w:rsidRPr="0032540F">
        <w:rPr>
          <w:rFonts w:ascii="Albertus Extra Bold" w:hAnsi="Albertus Extra Bold"/>
          <w:b/>
        </w:rPr>
        <w:t>]</w:t>
      </w:r>
      <w:r>
        <w:t xml:space="preserve"> </w:t>
      </w:r>
      <w:r>
        <w:rPr>
          <w:u w:val="single"/>
        </w:rPr>
        <w:t>R.S.19:6-16</w:t>
      </w:r>
      <w:r>
        <w:rPr>
          <w:rFonts w:ascii="Albertus Extra Bold" w:hAnsi="Albertus Extra Bold"/>
          <w:b/>
          <w:vertAlign w:val="superscript"/>
        </w:rPr>
        <w:t>1</w:t>
      </w:r>
      <w:r>
        <w:t xml:space="preserve"> </w:t>
      </w:r>
      <w:r w:rsidRPr="00037AEA">
        <w:rPr>
          <w:u w:val="single"/>
        </w:rPr>
        <w:t>or as otherwise provided herein or pursuant to this act, P.L.    c.    (pending before the Legislature as this bill).</w:t>
      </w:r>
    </w:p>
    <w:p w:rsidR="00505DF7" w:rsidRPr="00037AEA" w:rsidRDefault="00505DF7" w:rsidP="00505DF7">
      <w:r w:rsidRPr="00037AEA">
        <w:tab/>
      </w:r>
      <w:r w:rsidRPr="00037AEA">
        <w:rPr>
          <w:u w:val="single"/>
        </w:rPr>
        <w:t>c.</w:t>
      </w:r>
      <w:r w:rsidRPr="00037AEA">
        <w:rPr>
          <w:u w:val="single"/>
        </w:rPr>
        <w:tab/>
        <w:t>Nothing herein shall be interpreted to prohibit a police officer or law enforcement officer from:</w:t>
      </w:r>
    </w:p>
    <w:p w:rsidR="00505DF7" w:rsidRPr="00037AEA" w:rsidRDefault="00505DF7" w:rsidP="00505DF7">
      <w:r w:rsidRPr="00037AEA">
        <w:tab/>
      </w:r>
      <w:r w:rsidRPr="00037AEA">
        <w:rPr>
          <w:u w:val="single"/>
        </w:rPr>
        <w:t>traveling to and from, or remaining within, their personal residence if that residence is within 100 feet of a polling place;</w:t>
      </w:r>
    </w:p>
    <w:p w:rsidR="00505DF7" w:rsidRPr="00037AEA" w:rsidRDefault="00505DF7" w:rsidP="00505DF7">
      <w:r w:rsidRPr="00037AEA">
        <w:tab/>
      </w:r>
      <w:r w:rsidRPr="00037AEA">
        <w:rPr>
          <w:u w:val="single"/>
        </w:rPr>
        <w:t>voting at that polling place in a personal capacity; or</w:t>
      </w:r>
    </w:p>
    <w:p w:rsidR="00505DF7" w:rsidRPr="00037AEA" w:rsidRDefault="00505DF7" w:rsidP="00505DF7">
      <w:r w:rsidRPr="00037AEA">
        <w:tab/>
      </w:r>
      <w:r w:rsidRPr="00037AEA">
        <w:rPr>
          <w:u w:val="single"/>
        </w:rPr>
        <w:t>escorting to or from, or both, a polling place a person who may require assistance of the officer.</w:t>
      </w:r>
    </w:p>
    <w:p w:rsidR="00505DF7" w:rsidRPr="00037AEA" w:rsidRDefault="00505DF7" w:rsidP="00505DF7">
      <w:r w:rsidRPr="00037AEA">
        <w:t>(</w:t>
      </w:r>
      <w:proofErr w:type="spellStart"/>
      <w:r w:rsidRPr="00037AEA">
        <w:t>cf</w:t>
      </w:r>
      <w:proofErr w:type="spellEnd"/>
      <w:r w:rsidRPr="00037AEA">
        <w:t>: P.L.1991, c.306, s.2)</w:t>
      </w:r>
    </w:p>
    <w:p w:rsidR="00505DF7" w:rsidRDefault="00505DF7" w:rsidP="00505DF7"/>
    <w:p w:rsidR="00DB150B" w:rsidRPr="00C06DEB" w:rsidRDefault="00DB150B" w:rsidP="00DB150B">
      <w:r>
        <w:tab/>
      </w:r>
      <w:r w:rsidRPr="00C06DEB">
        <w:t>3.</w:t>
      </w:r>
      <w:r w:rsidRPr="00C06DEB">
        <w:tab/>
        <w:t>R.S.19:6-16 is amended to read as follows</w:t>
      </w:r>
    </w:p>
    <w:p w:rsidR="00DB150B" w:rsidRPr="00C06DEB" w:rsidRDefault="00DB150B" w:rsidP="00DB150B">
      <w:r w:rsidRPr="00C06DEB">
        <w:tab/>
        <w:t xml:space="preserve">19:6-16.  </w:t>
      </w:r>
      <w:r w:rsidRPr="00C06DEB">
        <w:rPr>
          <w:u w:val="single"/>
        </w:rPr>
        <w:t>a.</w:t>
      </w:r>
      <w:r w:rsidRPr="00C06DEB">
        <w:t xml:space="preserve">  The commission, committee, board or official having charge of the police department in any </w:t>
      </w:r>
      <w:r w:rsidRPr="00C06DEB">
        <w:rPr>
          <w:u w:val="single"/>
        </w:rPr>
        <w:t>county or</w:t>
      </w:r>
      <w:r w:rsidRPr="00C06DEB">
        <w:t xml:space="preserve"> municipality </w:t>
      </w:r>
      <w:r w:rsidRPr="00C06DEB">
        <w:rPr>
          <w:rFonts w:ascii="Albertus Extra Bold" w:hAnsi="Albertus Extra Bold"/>
          <w:b/>
          <w:bCs/>
        </w:rPr>
        <w:t>[</w:t>
      </w:r>
      <w:r w:rsidRPr="00C06DEB">
        <w:t>may</w:t>
      </w:r>
      <w:r w:rsidRPr="00C06DEB">
        <w:rPr>
          <w:rFonts w:ascii="Albertus Extra Bold" w:hAnsi="Albertus Extra Bold"/>
          <w:b/>
          <w:bCs/>
        </w:rPr>
        <w:t>]</w:t>
      </w:r>
      <w:r w:rsidRPr="00C06DEB">
        <w:t xml:space="preserve"> </w:t>
      </w:r>
      <w:r w:rsidRPr="00C06DEB">
        <w:rPr>
          <w:u w:val="single"/>
        </w:rPr>
        <w:t>shall not</w:t>
      </w:r>
      <w:r w:rsidRPr="00C06DEB">
        <w:t xml:space="preserve"> assign </w:t>
      </w:r>
      <w:r w:rsidRPr="00C06DEB">
        <w:rPr>
          <w:rFonts w:ascii="Albertus Extra Bold" w:hAnsi="Albertus Extra Bold"/>
          <w:b/>
          <w:bCs/>
        </w:rPr>
        <w:t>[</w:t>
      </w:r>
      <w:r w:rsidRPr="00C06DEB">
        <w:t>one or more</w:t>
      </w:r>
      <w:r w:rsidRPr="00C06DEB">
        <w:rPr>
          <w:rFonts w:ascii="Albertus Extra Bold" w:hAnsi="Albertus Extra Bold"/>
          <w:b/>
          <w:bCs/>
        </w:rPr>
        <w:t>]</w:t>
      </w:r>
      <w:r w:rsidRPr="00C06DEB">
        <w:t xml:space="preserve"> police officers to any district board in </w:t>
      </w:r>
      <w:r w:rsidRPr="00C06DEB">
        <w:rPr>
          <w:rFonts w:ascii="Albertus Extra Bold" w:hAnsi="Albertus Extra Bold"/>
          <w:b/>
        </w:rPr>
        <w:t>[</w:t>
      </w:r>
      <w:r w:rsidRPr="00C06DEB">
        <w:t>such</w:t>
      </w:r>
      <w:r w:rsidRPr="00C06DEB">
        <w:rPr>
          <w:rFonts w:ascii="Albertus Extra Bold" w:hAnsi="Albertus Extra Bold"/>
          <w:b/>
        </w:rPr>
        <w:t>]</w:t>
      </w:r>
      <w:r w:rsidRPr="00C06DEB">
        <w:t xml:space="preserve"> </w:t>
      </w:r>
      <w:r w:rsidRPr="00C06DEB">
        <w:rPr>
          <w:u w:val="single"/>
        </w:rPr>
        <w:t>that county or</w:t>
      </w:r>
      <w:r w:rsidRPr="00C06DEB">
        <w:t xml:space="preserve"> municipality </w:t>
      </w:r>
      <w:r w:rsidRPr="00C06DEB">
        <w:rPr>
          <w:rFonts w:ascii="Albertus Extra Bold" w:hAnsi="Albertus Extra Bold"/>
          <w:b/>
          <w:bCs/>
        </w:rPr>
        <w:t>[</w:t>
      </w:r>
      <w:r w:rsidRPr="00C06DEB">
        <w:t>whenever the said commission, committee, board or official deems it necessary to do so.  Any police officers so assigned shall, under the direction of the board,</w:t>
      </w:r>
      <w:r w:rsidRPr="00C06DEB">
        <w:rPr>
          <w:rFonts w:ascii="Albertus Extra Bold" w:hAnsi="Albertus Extra Bold"/>
          <w:b/>
          <w:bCs/>
        </w:rPr>
        <w:t>]</w:t>
      </w:r>
      <w:r w:rsidRPr="00C06DEB">
        <w:rPr>
          <w:u w:val="single"/>
        </w:rPr>
        <w:t>, in order to</w:t>
      </w:r>
      <w:r w:rsidRPr="00C06DEB">
        <w:t xml:space="preserve"> enforce the election laws, maintain order, peace and quiet during the hours of registry and election, </w:t>
      </w:r>
      <w:r w:rsidRPr="00C06DEB">
        <w:rPr>
          <w:rFonts w:ascii="Albertus Extra Bold" w:hAnsi="Albertus Extra Bold"/>
          <w:b/>
          <w:bCs/>
        </w:rPr>
        <w:t>[</w:t>
      </w:r>
      <w:r w:rsidRPr="00C06DEB">
        <w:t xml:space="preserve">and assist the members of the board in carrying the ballot box or boxes to the office of the municipal clerk after the ballots are </w:t>
      </w:r>
      <w:r w:rsidRPr="00C06DEB">
        <w:lastRenderedPageBreak/>
        <w:t>counted.  The police officers so assigned shall not</w:t>
      </w:r>
      <w:r w:rsidRPr="00C06DEB">
        <w:rPr>
          <w:rFonts w:ascii="Albertus Extra Bold" w:hAnsi="Albertus Extra Bold"/>
          <w:b/>
          <w:bCs/>
        </w:rPr>
        <w:t>]</w:t>
      </w:r>
      <w:r w:rsidRPr="00C06DEB">
        <w:t xml:space="preserve"> assist the board by performing the duties of a board member, </w:t>
      </w:r>
      <w:r w:rsidRPr="00C06DEB">
        <w:rPr>
          <w:rFonts w:ascii="Albertus Extra Bold" w:hAnsi="Albertus Extra Bold"/>
          <w:b/>
        </w:rPr>
        <w:t>[</w:t>
      </w:r>
      <w:r w:rsidRPr="00C06DEB">
        <w:t>nor shall those police officers</w:t>
      </w:r>
      <w:r w:rsidRPr="00C06DEB">
        <w:rPr>
          <w:rFonts w:ascii="Albertus Extra Bold" w:hAnsi="Albertus Extra Bold"/>
          <w:b/>
        </w:rPr>
        <w:t>]</w:t>
      </w:r>
      <w:r w:rsidRPr="00C06DEB">
        <w:t xml:space="preserve"> </w:t>
      </w:r>
      <w:r w:rsidRPr="00C06DEB">
        <w:rPr>
          <w:u w:val="single"/>
        </w:rPr>
        <w:t>or</w:t>
      </w:r>
      <w:r w:rsidRPr="00C06DEB">
        <w:t xml:space="preserve"> serve at the polling place of that district board </w:t>
      </w:r>
      <w:r w:rsidRPr="00C06DEB">
        <w:rPr>
          <w:rFonts w:ascii="Albertus Extra Bold" w:hAnsi="Albertus Extra Bold"/>
          <w:b/>
          <w:bCs/>
        </w:rPr>
        <w:t>[</w:t>
      </w:r>
      <w:r w:rsidRPr="00C06DEB">
        <w:t>as challengers for a party or candidate or on a public question</w:t>
      </w:r>
      <w:r w:rsidRPr="00C06DEB">
        <w:rPr>
          <w:rFonts w:ascii="Albertus Extra Bold" w:hAnsi="Albertus Extra Bold"/>
          <w:b/>
          <w:bCs/>
        </w:rPr>
        <w:t>]</w:t>
      </w:r>
      <w:r w:rsidRPr="00C06DEB">
        <w:rPr>
          <w:u w:val="single"/>
        </w:rPr>
        <w:t>, or in order to perform other routine purposes related to the conduct of elections, except that a district board, superintendent of elections, or a county clerk may request that a police officer or sheriff’s officer be assigned to transport specific election materials to a polling place or from a polling place to the district board or county clerk and a police officer or sheriff’s officer may be assigned for that purpose</w:t>
      </w:r>
      <w:r w:rsidRPr="00C06DEB">
        <w:t>.</w:t>
      </w:r>
      <w:r>
        <w:t xml:space="preserve"> </w:t>
      </w:r>
      <w:r>
        <w:rPr>
          <w:rFonts w:ascii="Albertus Extra Bold" w:hAnsi="Albertus Extra Bold"/>
          <w:b/>
          <w:vertAlign w:val="superscript"/>
        </w:rPr>
        <w:t>2</w:t>
      </w:r>
      <w:r w:rsidRPr="00C06DEB">
        <w:rPr>
          <w:u w:val="single"/>
        </w:rPr>
        <w:t>The commission, committee, board or official having charge of the police department in any county or municipality</w:t>
      </w:r>
      <w:r>
        <w:rPr>
          <w:u w:val="single"/>
        </w:rPr>
        <w:t xml:space="preserve"> </w:t>
      </w:r>
      <w:r w:rsidRPr="00C06DEB">
        <w:rPr>
          <w:u w:val="single"/>
        </w:rPr>
        <w:t xml:space="preserve">may assign </w:t>
      </w:r>
      <w:r>
        <w:rPr>
          <w:u w:val="single"/>
        </w:rPr>
        <w:t xml:space="preserve">one or more </w:t>
      </w:r>
      <w:r w:rsidRPr="00C06DEB">
        <w:rPr>
          <w:u w:val="single"/>
        </w:rPr>
        <w:t xml:space="preserve">police </w:t>
      </w:r>
      <w:r>
        <w:rPr>
          <w:u w:val="single"/>
        </w:rPr>
        <w:t xml:space="preserve">officers </w:t>
      </w:r>
      <w:r w:rsidRPr="00C06DEB">
        <w:rPr>
          <w:u w:val="single"/>
        </w:rPr>
        <w:t xml:space="preserve">to a senior residential center that has reported </w:t>
      </w:r>
      <w:r>
        <w:rPr>
          <w:u w:val="single"/>
        </w:rPr>
        <w:t xml:space="preserve">a threat or safety concern, and any </w:t>
      </w:r>
      <w:r w:rsidRPr="00C06DEB">
        <w:rPr>
          <w:u w:val="single"/>
        </w:rPr>
        <w:t>such officer assigned to a senior residential center shall not interfere with any person present at the location for the purpose of voting.</w:t>
      </w:r>
      <w:r>
        <w:rPr>
          <w:rFonts w:ascii="Albertus Extra Bold" w:hAnsi="Albertus Extra Bold"/>
          <w:b/>
          <w:vertAlign w:val="superscript"/>
        </w:rPr>
        <w:t>2</w:t>
      </w:r>
    </w:p>
    <w:p w:rsidR="00DB150B" w:rsidRPr="00C06DEB" w:rsidRDefault="00DB150B" w:rsidP="00DB150B">
      <w:pPr>
        <w:rPr>
          <w:u w:val="single"/>
        </w:rPr>
      </w:pPr>
      <w:r w:rsidRPr="00C06DEB">
        <w:tab/>
      </w:r>
      <w:r w:rsidRPr="00C06DEB">
        <w:rPr>
          <w:u w:val="single"/>
        </w:rPr>
        <w:t>b.</w:t>
      </w:r>
      <w:r w:rsidRPr="00C06DEB">
        <w:rPr>
          <w:u w:val="single"/>
        </w:rPr>
        <w:tab/>
        <w:t>Nothing in subsection a. of this section, subsection b</w:t>
      </w:r>
      <w:r w:rsidRPr="00C06DEB">
        <w:t xml:space="preserve"> </w:t>
      </w:r>
      <w:r w:rsidRPr="00C06DEB">
        <w:rPr>
          <w:rFonts w:ascii="Albertus Extra Bold" w:hAnsi="Albertus Extra Bold"/>
          <w:b/>
          <w:vertAlign w:val="superscript"/>
        </w:rPr>
        <w:t>1</w:t>
      </w:r>
      <w:r w:rsidRPr="00C06DEB">
        <w:rPr>
          <w:u w:val="single"/>
        </w:rPr>
        <w:t>.</w:t>
      </w:r>
      <w:r w:rsidRPr="00C06DEB">
        <w:rPr>
          <w:rFonts w:ascii="Albertus Extra Bold" w:hAnsi="Albertus Extra Bold"/>
          <w:b/>
          <w:vertAlign w:val="superscript"/>
        </w:rPr>
        <w:t>1</w:t>
      </w:r>
      <w:r w:rsidRPr="00C06DEB">
        <w:t xml:space="preserve"> </w:t>
      </w:r>
      <w:r w:rsidRPr="00C06DEB">
        <w:rPr>
          <w:u w:val="single"/>
        </w:rPr>
        <w:t>of R.S.19:6-15, or subsection b. of section 2 of P.L.1991, c.306 (C.19:6-15.1) shall be construed to prohibit the dispatch, detail, or assignment of a police officer or other law enforcement officer due to a request for assistance made to the commission, committee, board, body, authority, or official having charge of the police department in any county or municipality, or to any other law enforcement agency, for assistance with regard to a specific emergency, allegation of criminal conduct, or disturbance that exists at the time the request for assistance is made.  The police officers or law enforcement officers responding to the request for assistance shall take any prompt actions as may be available and as may be necessary in order to address the emergency, allegation, or disturbance and ensure the continued orderly conduct of the election and election processes, and shall remain present at that location during the conduct of the election only as long as necessary to investigate, address, and remove that specific emergency or disturbance.</w:t>
      </w:r>
    </w:p>
    <w:p w:rsidR="00DB150B" w:rsidRPr="00C06DEB" w:rsidRDefault="00DB150B" w:rsidP="00DB150B">
      <w:r w:rsidRPr="00C06DEB">
        <w:tab/>
      </w:r>
      <w:r w:rsidRPr="00C06DEB">
        <w:rPr>
          <w:u w:val="single"/>
        </w:rPr>
        <w:t xml:space="preserve">The district board shall promptly notify the county board of elections or superintendent of elections, as appropriate, of the dispatch of any police officer or other law enforcement officer in response to a request for assistance in accordance with this subsection.  The county board of elections or superintendent of elections, as appropriate, shall promptly notify the Secretary of State of the dispatch of that police officer or other law enforcement officer.  The Secretary of State, county boards of elections, and superintendents of elections shall maintain a record of all dispatches issued and reported pursuant to this section, which shall include, but need not be limited to, the time of the dispatch, polling place location, reason for the dispatch, name of the police or law enforcement officer, the police or law enforcement officer’s badge </w:t>
      </w:r>
      <w:r w:rsidRPr="00C06DEB">
        <w:rPr>
          <w:u w:val="single"/>
        </w:rPr>
        <w:lastRenderedPageBreak/>
        <w:t>number, the duration of the police or law enforcement officer’s presence, and the immediate outcome of the dispatch.  Information obtained pursuant to this section is deemed to be a public or government record and shall be subject to disclosure as provided in the public records law, P.L.1963, c.73 (C.47:1A-1 et seq.)</w:t>
      </w:r>
    </w:p>
    <w:p w:rsidR="00DB150B" w:rsidRPr="00AD65A6" w:rsidRDefault="00DB150B" w:rsidP="00DB150B">
      <w:r w:rsidRPr="00C06DEB">
        <w:t>(</w:t>
      </w:r>
      <w:proofErr w:type="spellStart"/>
      <w:r w:rsidRPr="00C06DEB">
        <w:t>cf</w:t>
      </w:r>
      <w:proofErr w:type="spellEnd"/>
      <w:r w:rsidRPr="00C06DEB">
        <w:t>: P.L.1991, c.306, s.1)</w:t>
      </w:r>
    </w:p>
    <w:p w:rsidR="00DB150B" w:rsidRDefault="00DB150B" w:rsidP="0033353B">
      <w:pPr>
        <w:tabs>
          <w:tab w:val="clear" w:pos="720"/>
          <w:tab w:val="left" w:pos="900"/>
        </w:tabs>
      </w:pPr>
    </w:p>
    <w:p w:rsidR="001605A2" w:rsidRPr="002F7EDB" w:rsidRDefault="001605A2" w:rsidP="0033353B">
      <w:pPr>
        <w:tabs>
          <w:tab w:val="clear" w:pos="720"/>
          <w:tab w:val="left" w:pos="900"/>
        </w:tabs>
      </w:pPr>
      <w:r w:rsidRPr="002F7EDB">
        <w:tab/>
      </w:r>
      <w:r w:rsidR="0033353B">
        <w:rPr>
          <w:rFonts w:ascii="Albertus Extra Bold" w:hAnsi="Albertus Extra Bold"/>
          <w:b/>
          <w:vertAlign w:val="superscript"/>
        </w:rPr>
        <w:t>1</w:t>
      </w:r>
      <w:r w:rsidR="0033353B" w:rsidRPr="0033353B">
        <w:rPr>
          <w:rFonts w:ascii="Albertus Extra Bold" w:hAnsi="Albertus Extra Bold"/>
          <w:b/>
        </w:rPr>
        <w:t>[</w:t>
      </w:r>
      <w:r w:rsidRPr="002F7EDB">
        <w:t>4.</w:t>
      </w:r>
      <w:r>
        <w:tab/>
      </w:r>
      <w:r w:rsidRPr="00FD0892">
        <w:rPr>
          <w:spacing w:val="0"/>
        </w:rPr>
        <w:t>Section 1 of P.L.2020, c.72 (C.19:63-16.1) is amended to read as follows:</w:t>
      </w:r>
    </w:p>
    <w:p w:rsidR="001605A2" w:rsidRPr="002F7EDB" w:rsidRDefault="001605A2" w:rsidP="001605A2">
      <w:r w:rsidRPr="002F7EDB">
        <w:tab/>
      </w:r>
      <w:r w:rsidRPr="002F7EDB">
        <w:rPr>
          <w:spacing w:val="0"/>
        </w:rPr>
        <w:t>1.</w:t>
      </w:r>
      <w:r>
        <w:rPr>
          <w:spacing w:val="0"/>
        </w:rPr>
        <w:tab/>
      </w:r>
      <w:r w:rsidRPr="002F7EDB">
        <w:rPr>
          <w:spacing w:val="0"/>
        </w:rPr>
        <w:t>a.</w:t>
      </w:r>
      <w:r>
        <w:rPr>
          <w:spacing w:val="0"/>
        </w:rPr>
        <w:t xml:space="preserve"> </w:t>
      </w:r>
      <w:r w:rsidRPr="002F7EDB">
        <w:rPr>
          <w:spacing w:val="0"/>
        </w:rPr>
        <w:t xml:space="preserve"> </w:t>
      </w:r>
      <w:r w:rsidRPr="00FD0892">
        <w:rPr>
          <w:spacing w:val="0"/>
        </w:rPr>
        <w:t>In addition to delivering a voted mail-in ballot by mail or in person as provided under "The Vote By Mail Law," P.L.2009, c.79 (C.19:63-1 et seq.), a mail-in voter shall be entitled to deposit the voter's completed mail-in ballot in a ballot drop box established by the county board of elections as provided under this section.  Each mail-in ballot deposited in a ballot drop box by the time designated under current law for the closing of the polls for that election shall be considered valid and shall be canvassed.  If, at the closing of the polls, a voter deposits a mail-in ballot at a ballot drop box in a county in which the voter does not reside, the county board of elections, upon discovering that fact, shall notify and timely deliver the ballot to the county board of elections of the county in which the voter resides, who shall accept the ballot for processing.  The limitations and prohibitions applicable to mail-in ballot bearers under “The Vote By Mail Law,” P.L.2009, c.79 (C.19:63-1 et seq.) shall apply under this section.</w:t>
      </w:r>
    </w:p>
    <w:p w:rsidR="001605A2" w:rsidRPr="002F7EDB" w:rsidRDefault="001605A2" w:rsidP="001605A2">
      <w:r w:rsidRPr="002F7EDB">
        <w:tab/>
      </w:r>
      <w:r w:rsidRPr="00FD0892">
        <w:rPr>
          <w:spacing w:val="0"/>
        </w:rPr>
        <w:t>b.</w:t>
      </w:r>
      <w:r>
        <w:rPr>
          <w:spacing w:val="0"/>
        </w:rPr>
        <w:tab/>
      </w:r>
      <w:r w:rsidRPr="00FD0892">
        <w:rPr>
          <w:spacing w:val="0"/>
        </w:rPr>
        <w:t xml:space="preserve">(1) </w:t>
      </w:r>
      <w:r>
        <w:rPr>
          <w:spacing w:val="0"/>
        </w:rPr>
        <w:t xml:space="preserve"> </w:t>
      </w:r>
      <w:r w:rsidRPr="00FD0892">
        <w:rPr>
          <w:spacing w:val="0"/>
        </w:rPr>
        <w:t>For any election, the county board of elections in each county shall establish ballot drop boxes where voters may deposit their voted mail-in ballots at least 45 days</w:t>
      </w:r>
      <w:r w:rsidRPr="002F7EDB">
        <w:rPr>
          <w:spacing w:val="0"/>
        </w:rPr>
        <w:t xml:space="preserve"> before the election. </w:t>
      </w:r>
      <w:r w:rsidRPr="00FD0892">
        <w:rPr>
          <w:spacing w:val="0"/>
        </w:rPr>
        <w:t xml:space="preserve"> The ballot drop boxes shall be located throughout the county in a manner specified under paragraph (2) of this subsection.</w:t>
      </w:r>
    </w:p>
    <w:p w:rsidR="001605A2" w:rsidRPr="002F7EDB" w:rsidRDefault="001605A2" w:rsidP="001605A2">
      <w:r w:rsidRPr="002F7EDB">
        <w:tab/>
      </w:r>
      <w:r w:rsidRPr="00FD0892">
        <w:rPr>
          <w:spacing w:val="0"/>
        </w:rPr>
        <w:t>(2)</w:t>
      </w:r>
      <w:r>
        <w:rPr>
          <w:spacing w:val="0"/>
        </w:rPr>
        <w:tab/>
      </w:r>
      <w:r w:rsidRPr="00FD0892">
        <w:rPr>
          <w:spacing w:val="0"/>
        </w:rPr>
        <w:t xml:space="preserve">(a) </w:t>
      </w:r>
      <w:r>
        <w:rPr>
          <w:spacing w:val="0"/>
        </w:rPr>
        <w:t xml:space="preserve"> </w:t>
      </w:r>
      <w:r w:rsidRPr="00FD0892">
        <w:rPr>
          <w:spacing w:val="0"/>
        </w:rPr>
        <w:t>A ballot drop box shall mean a secured drop box that is not required to be within view of a live person for monitoring.  All ballot drop boxes shall be available for use by a voter 24 hours a day and shall be placed at locations equipped with security cameras that allow for surveillance of the ballot drop box.</w:t>
      </w:r>
    </w:p>
    <w:p w:rsidR="001605A2" w:rsidRPr="002F7EDB" w:rsidRDefault="001605A2" w:rsidP="001605A2">
      <w:r w:rsidRPr="002F7EDB">
        <w:tab/>
      </w:r>
      <w:r w:rsidRPr="00FD0892">
        <w:rPr>
          <w:spacing w:val="0"/>
        </w:rPr>
        <w:t>(b)</w:t>
      </w:r>
      <w:r>
        <w:rPr>
          <w:spacing w:val="0"/>
        </w:rPr>
        <w:tab/>
      </w:r>
      <w:r w:rsidR="0093697A" w:rsidRPr="0093697A">
        <w:rPr>
          <w:rFonts w:ascii="Albertus Extra Bold" w:hAnsi="Albertus Extra Bold"/>
          <w:b/>
        </w:rPr>
        <w:t>[</w:t>
      </w:r>
      <w:r w:rsidRPr="00FD0892">
        <w:rPr>
          <w:spacing w:val="0"/>
        </w:rPr>
        <w:t>At</w:t>
      </w:r>
      <w:r w:rsidR="0093697A" w:rsidRPr="0093697A">
        <w:rPr>
          <w:rFonts w:ascii="Albertus Extra Bold" w:hAnsi="Albertus Extra Bold"/>
          <w:b/>
        </w:rPr>
        <w:t>]</w:t>
      </w:r>
      <w:r w:rsidR="0093697A">
        <w:t xml:space="preserve"> </w:t>
      </w:r>
      <w:r w:rsidR="0093697A">
        <w:rPr>
          <w:u w:val="single"/>
        </w:rPr>
        <w:t>Beginning with the 2021 general election, at</w:t>
      </w:r>
      <w:r w:rsidRPr="00FD0892">
        <w:rPr>
          <w:spacing w:val="0"/>
        </w:rPr>
        <w:t xml:space="preserve"> least one ballot drop box shall be located </w:t>
      </w:r>
      <w:r w:rsidR="0093697A" w:rsidRPr="0093697A">
        <w:rPr>
          <w:rFonts w:ascii="Albertus Extra Bold" w:hAnsi="Albertus Extra Bold"/>
          <w:b/>
        </w:rPr>
        <w:t>[</w:t>
      </w:r>
      <w:r w:rsidRPr="00FD0892">
        <w:rPr>
          <w:spacing w:val="0"/>
        </w:rPr>
        <w:t>at each of the following locations</w:t>
      </w:r>
      <w:r w:rsidR="0093697A" w:rsidRPr="0093697A">
        <w:rPr>
          <w:rFonts w:ascii="Albertus Extra Bold" w:hAnsi="Albertus Extra Bold"/>
          <w:b/>
        </w:rPr>
        <w:t>]</w:t>
      </w:r>
      <w:r w:rsidRPr="00FD0892">
        <w:rPr>
          <w:spacing w:val="0"/>
        </w:rPr>
        <w:t xml:space="preserve">: </w:t>
      </w:r>
      <w:r w:rsidR="0093697A">
        <w:rPr>
          <w:spacing w:val="0"/>
          <w:u w:val="single"/>
        </w:rPr>
        <w:t>at</w:t>
      </w:r>
      <w:r w:rsidR="0093697A">
        <w:rPr>
          <w:spacing w:val="0"/>
        </w:rPr>
        <w:t xml:space="preserve"> </w:t>
      </w:r>
      <w:r w:rsidRPr="00FD0892">
        <w:rPr>
          <w:spacing w:val="0"/>
        </w:rPr>
        <w:t xml:space="preserve">any county government building in which the main office of the county clerk is located; </w:t>
      </w:r>
      <w:r w:rsidR="0093697A" w:rsidRPr="0093697A">
        <w:rPr>
          <w:rFonts w:ascii="Albertus Extra Bold" w:hAnsi="Albertus Extra Bold"/>
          <w:b/>
        </w:rPr>
        <w:t>[</w:t>
      </w:r>
      <w:r w:rsidRPr="00FD0892">
        <w:rPr>
          <w:spacing w:val="0"/>
        </w:rPr>
        <w:t>any municipal government building in which the main office of the municipal clerk is located in municipalities</w:t>
      </w:r>
      <w:r w:rsidR="0093697A" w:rsidRPr="0093697A">
        <w:rPr>
          <w:spacing w:val="0"/>
        </w:rPr>
        <w:t xml:space="preserve"> </w:t>
      </w:r>
      <w:r w:rsidR="0093697A" w:rsidRPr="00FD0892">
        <w:rPr>
          <w:spacing w:val="0"/>
        </w:rPr>
        <w:t>with populations</w:t>
      </w:r>
      <w:r w:rsidR="0093697A" w:rsidRPr="0093697A">
        <w:rPr>
          <w:rFonts w:ascii="Albertus Extra Bold" w:hAnsi="Albertus Extra Bold"/>
          <w:b/>
        </w:rPr>
        <w:t>]</w:t>
      </w:r>
      <w:r w:rsidR="0093697A">
        <w:t xml:space="preserve"> </w:t>
      </w:r>
      <w:r w:rsidR="0093697A">
        <w:rPr>
          <w:u w:val="single"/>
        </w:rPr>
        <w:t>in each municipality with a population</w:t>
      </w:r>
      <w:r w:rsidRPr="00FD0892">
        <w:rPr>
          <w:spacing w:val="0"/>
        </w:rPr>
        <w:t xml:space="preserve"> larger than 5,000 residents; </w:t>
      </w:r>
      <w:r w:rsidR="0093697A" w:rsidRPr="0093697A">
        <w:rPr>
          <w:rFonts w:ascii="Albertus Extra Bold" w:hAnsi="Albertus Extra Bold"/>
          <w:b/>
        </w:rPr>
        <w:t>[</w:t>
      </w:r>
      <w:r w:rsidRPr="00FD0892">
        <w:rPr>
          <w:spacing w:val="0"/>
        </w:rPr>
        <w:t>the main campus of each county community college;</w:t>
      </w:r>
      <w:r w:rsidR="0093697A" w:rsidRPr="0093697A">
        <w:rPr>
          <w:rFonts w:ascii="Albertus Extra Bold" w:hAnsi="Albertus Extra Bold"/>
          <w:b/>
        </w:rPr>
        <w:t>]</w:t>
      </w:r>
      <w:r w:rsidR="0093697A">
        <w:t xml:space="preserve"> </w:t>
      </w:r>
      <w:r w:rsidR="0093697A">
        <w:rPr>
          <w:u w:val="single"/>
        </w:rPr>
        <w:t>at</w:t>
      </w:r>
      <w:r w:rsidRPr="00FD0892">
        <w:rPr>
          <w:spacing w:val="0"/>
        </w:rPr>
        <w:t xml:space="preserve"> the main campus of each State college or university; and </w:t>
      </w:r>
      <w:r w:rsidR="0093697A">
        <w:rPr>
          <w:spacing w:val="0"/>
          <w:u w:val="single"/>
        </w:rPr>
        <w:t>at</w:t>
      </w:r>
      <w:r w:rsidR="0093697A">
        <w:rPr>
          <w:spacing w:val="0"/>
        </w:rPr>
        <w:t xml:space="preserve"> </w:t>
      </w:r>
      <w:r w:rsidRPr="00FD0892">
        <w:rPr>
          <w:spacing w:val="0"/>
        </w:rPr>
        <w:t>the main campus of each independent four-year college or university with enrollments larger than 5,000 students.</w:t>
      </w:r>
    </w:p>
    <w:p w:rsidR="001605A2" w:rsidRPr="00094BC4" w:rsidRDefault="001605A2" w:rsidP="00094BC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F7EDB">
        <w:tab/>
      </w:r>
      <w:r w:rsidRPr="00FD0892">
        <w:rPr>
          <w:spacing w:val="0"/>
        </w:rPr>
        <w:t>(c)</w:t>
      </w:r>
      <w:r>
        <w:rPr>
          <w:spacing w:val="0"/>
        </w:rPr>
        <w:tab/>
      </w:r>
      <w:r w:rsidR="00094BC4" w:rsidRPr="00893322">
        <w:rPr>
          <w:spacing w:val="0"/>
        </w:rPr>
        <w:t xml:space="preserve">The board of elections </w:t>
      </w:r>
      <w:r w:rsidR="00094BC4" w:rsidRPr="00893322">
        <w:rPr>
          <w:rFonts w:ascii="Albertus Extra Bold" w:hAnsi="Albertus Extra Bold"/>
          <w:b/>
          <w:bCs/>
          <w:spacing w:val="0"/>
        </w:rPr>
        <w:t>[</w:t>
      </w:r>
      <w:r w:rsidR="00094BC4" w:rsidRPr="00893322">
        <w:rPr>
          <w:spacing w:val="0"/>
        </w:rPr>
        <w:t>of any</w:t>
      </w:r>
      <w:r w:rsidR="00094BC4" w:rsidRPr="00893322">
        <w:rPr>
          <w:rFonts w:ascii="Albertus Extra Bold" w:hAnsi="Albertus Extra Bold"/>
          <w:b/>
          <w:bCs/>
          <w:spacing w:val="0"/>
        </w:rPr>
        <w:t>]</w:t>
      </w:r>
      <w:r w:rsidR="00094BC4" w:rsidRPr="00893322">
        <w:rPr>
          <w:spacing w:val="0"/>
        </w:rPr>
        <w:t xml:space="preserve"> </w:t>
      </w:r>
      <w:r w:rsidR="00094BC4" w:rsidRPr="00893322">
        <w:rPr>
          <w:spacing w:val="0"/>
          <w:u w:val="single"/>
        </w:rPr>
        <w:t>in each</w:t>
      </w:r>
      <w:r w:rsidR="00094BC4" w:rsidRPr="00893322">
        <w:rPr>
          <w:spacing w:val="0"/>
        </w:rPr>
        <w:t xml:space="preserve"> county </w:t>
      </w:r>
      <w:r w:rsidR="00094BC4" w:rsidRPr="00893322">
        <w:rPr>
          <w:rFonts w:ascii="Albertus Extra Bold" w:hAnsi="Albertus Extra Bold"/>
          <w:b/>
          <w:bCs/>
          <w:spacing w:val="0"/>
        </w:rPr>
        <w:t>[</w:t>
      </w:r>
      <w:r w:rsidR="00094BC4" w:rsidRPr="00893322">
        <w:rPr>
          <w:spacing w:val="0"/>
        </w:rPr>
        <w:t xml:space="preserve">that has fewer than 10 ballot drop boxes upon establishing the drop boxes at each location required under subparagraph (b) of this paragraph shall </w:t>
      </w:r>
      <w:r w:rsidR="00094BC4" w:rsidRPr="00893322">
        <w:rPr>
          <w:spacing w:val="0"/>
        </w:rPr>
        <w:lastRenderedPageBreak/>
        <w:t>establish additional locations for ballot drop boxes, pursuant to the provisions of subsection c. of this section, so that the county has</w:t>
      </w:r>
      <w:r w:rsidR="00094BC4" w:rsidRPr="00893322">
        <w:rPr>
          <w:rFonts w:ascii="Albertus Extra Bold" w:hAnsi="Albertus Extra Bold"/>
          <w:b/>
          <w:bCs/>
          <w:spacing w:val="0"/>
        </w:rPr>
        <w:t>]</w:t>
      </w:r>
      <w:r w:rsidR="00094BC4" w:rsidRPr="00893322">
        <w:rPr>
          <w:spacing w:val="0"/>
        </w:rPr>
        <w:t xml:space="preserve"> </w:t>
      </w:r>
      <w:r w:rsidR="00094BC4" w:rsidRPr="00893322">
        <w:rPr>
          <w:spacing w:val="0"/>
          <w:u w:val="single"/>
        </w:rPr>
        <w:t>shall establish</w:t>
      </w:r>
      <w:r w:rsidR="00094BC4" w:rsidRPr="00893322">
        <w:rPr>
          <w:spacing w:val="0"/>
        </w:rPr>
        <w:t xml:space="preserve"> no fewer than 10 ballot drop boxes. </w:t>
      </w:r>
      <w:r w:rsidR="00094BC4" w:rsidRPr="00893322">
        <w:rPr>
          <w:rFonts w:ascii="Albertus Extra Bold" w:hAnsi="Albertus Extra Bold"/>
          <w:b/>
          <w:bCs/>
          <w:spacing w:val="0"/>
        </w:rPr>
        <w:t>[</w:t>
      </w:r>
      <w:r w:rsidR="00094BC4" w:rsidRPr="00893322">
        <w:rPr>
          <w:spacing w:val="0"/>
        </w:rPr>
        <w:t>The additional drop boxes shall be placed at county or municipal government buildings.</w:t>
      </w:r>
      <w:r w:rsidR="00094BC4" w:rsidRPr="00893322">
        <w:rPr>
          <w:rFonts w:ascii="Albertus Extra Bold" w:hAnsi="Albertus Extra Bold"/>
          <w:b/>
          <w:bCs/>
          <w:spacing w:val="0"/>
        </w:rPr>
        <w:t>]</w:t>
      </w:r>
      <w:r w:rsidR="00094BC4" w:rsidRPr="00893322">
        <w:rPr>
          <w:spacing w:val="0"/>
        </w:rPr>
        <w:t xml:space="preserve">  To the best of their ability, the board of elections of every county shall place secure ballot drop boxes based on geographic location and population density to best serve the voters of each county </w:t>
      </w:r>
      <w:r w:rsidR="00094BC4" w:rsidRPr="00893322">
        <w:rPr>
          <w:rFonts w:ascii="Albertus Extra Bold" w:hAnsi="Albertus Extra Bold"/>
          <w:b/>
          <w:bCs/>
          <w:spacing w:val="0"/>
        </w:rPr>
        <w:t>[</w:t>
      </w:r>
      <w:r w:rsidR="00094BC4" w:rsidRPr="00893322">
        <w:rPr>
          <w:spacing w:val="0"/>
        </w:rPr>
        <w:t>pursuant to</w:t>
      </w:r>
      <w:r w:rsidR="00094BC4" w:rsidRPr="00893322">
        <w:rPr>
          <w:rFonts w:ascii="Albertus Extra Bold" w:hAnsi="Albertus Extra Bold"/>
          <w:b/>
          <w:bCs/>
          <w:spacing w:val="0"/>
        </w:rPr>
        <w:t>]</w:t>
      </w:r>
      <w:r w:rsidR="00094BC4" w:rsidRPr="00893322">
        <w:rPr>
          <w:spacing w:val="0"/>
        </w:rPr>
        <w:t xml:space="preserve"> </w:t>
      </w:r>
      <w:r w:rsidR="00094BC4" w:rsidRPr="00893322">
        <w:rPr>
          <w:spacing w:val="0"/>
          <w:u w:val="single"/>
        </w:rPr>
        <w:t>in compliance with</w:t>
      </w:r>
      <w:r w:rsidR="00094BC4" w:rsidRPr="00893322">
        <w:rPr>
          <w:spacing w:val="0"/>
        </w:rPr>
        <w:t xml:space="preserve"> the </w:t>
      </w:r>
      <w:r w:rsidR="00094BC4" w:rsidRPr="00893322">
        <w:rPr>
          <w:rFonts w:ascii="Albertus Extra Bold" w:hAnsi="Albertus Extra Bold"/>
          <w:b/>
          <w:bCs/>
          <w:spacing w:val="0"/>
        </w:rPr>
        <w:t>[</w:t>
      </w:r>
      <w:r w:rsidR="00094BC4" w:rsidRPr="00893322">
        <w:rPr>
          <w:spacing w:val="0"/>
        </w:rPr>
        <w:t>regulations</w:t>
      </w:r>
      <w:r w:rsidR="00094BC4" w:rsidRPr="00893322">
        <w:rPr>
          <w:rFonts w:ascii="Albertus Extra Bold" w:hAnsi="Albertus Extra Bold"/>
          <w:b/>
          <w:bCs/>
          <w:spacing w:val="0"/>
        </w:rPr>
        <w:t>]</w:t>
      </w:r>
      <w:r w:rsidR="00094BC4" w:rsidRPr="00893322">
        <w:rPr>
          <w:spacing w:val="0"/>
        </w:rPr>
        <w:t xml:space="preserve"> </w:t>
      </w:r>
      <w:r w:rsidR="00094BC4" w:rsidRPr="00893322">
        <w:rPr>
          <w:spacing w:val="0"/>
          <w:u w:val="single"/>
        </w:rPr>
        <w:t>guidelines</w:t>
      </w:r>
      <w:r w:rsidR="00094BC4" w:rsidRPr="00893322">
        <w:rPr>
          <w:spacing w:val="0"/>
        </w:rPr>
        <w:t xml:space="preserve"> adopted pursuant to subsection c. of this section. The Secretary of State shall establish guidelines for the placement of the ballot drop boxes, the security of the ballot drop boxes, and the schedule for ballot pickup from the ballot boxes.</w:t>
      </w:r>
    </w:p>
    <w:p w:rsidR="001605A2" w:rsidRPr="002F7EDB" w:rsidRDefault="001605A2" w:rsidP="001605A2">
      <w:r w:rsidRPr="002F7EDB">
        <w:tab/>
      </w:r>
      <w:r w:rsidRPr="00FD0892">
        <w:rPr>
          <w:spacing w:val="0"/>
        </w:rPr>
        <w:t>(d)</w:t>
      </w:r>
      <w:r>
        <w:rPr>
          <w:spacing w:val="0"/>
        </w:rPr>
        <w:tab/>
      </w:r>
      <w:r w:rsidRPr="00FD0892">
        <w:rPr>
          <w:spacing w:val="0"/>
        </w:rPr>
        <w:t>All ballot drop box locations shall be on sites that meet the accessibility requirements applicable to polling places under R.S.19:8-2 and shall be subject to the same compliance oversight applicable to polling places under section 3 of</w:t>
      </w:r>
      <w:r w:rsidRPr="002F7EDB">
        <w:rPr>
          <w:spacing w:val="0"/>
        </w:rPr>
        <w:t xml:space="preserve"> P.L.1991, c.429 (C.19:8-3.3).  </w:t>
      </w:r>
      <w:r w:rsidRPr="00FD0892">
        <w:rPr>
          <w:spacing w:val="0"/>
        </w:rPr>
        <w:t>A ballot drop box site shall be considered accessible if it is in compli</w:t>
      </w:r>
      <w:r w:rsidRPr="002F7EDB">
        <w:rPr>
          <w:spacing w:val="0"/>
        </w:rPr>
        <w:t>ance with the federal “</w:t>
      </w:r>
      <w:r w:rsidRPr="00FD0892">
        <w:rPr>
          <w:spacing w:val="0"/>
        </w:rPr>
        <w:t>American</w:t>
      </w:r>
      <w:r w:rsidRPr="002F7EDB">
        <w:rPr>
          <w:spacing w:val="0"/>
        </w:rPr>
        <w:t>s with Disabilities Act of 1990”</w:t>
      </w:r>
      <w:r w:rsidRPr="00FD0892">
        <w:rPr>
          <w:spacing w:val="0"/>
        </w:rPr>
        <w:t xml:space="preserve"> (42</w:t>
      </w:r>
      <w:r>
        <w:rPr>
          <w:spacing w:val="0"/>
        </w:rPr>
        <w:t> </w:t>
      </w:r>
      <w:r w:rsidRPr="00FD0892">
        <w:rPr>
          <w:spacing w:val="0"/>
        </w:rPr>
        <w:t>U.S.C.</w:t>
      </w:r>
      <w:r>
        <w:rPr>
          <w:spacing w:val="0"/>
        </w:rPr>
        <w:t> </w:t>
      </w:r>
      <w:r w:rsidRPr="00FD0892">
        <w:rPr>
          <w:spacing w:val="0"/>
        </w:rPr>
        <w:t>s.12101</w:t>
      </w:r>
      <w:r>
        <w:rPr>
          <w:spacing w:val="0"/>
        </w:rPr>
        <w:t> </w:t>
      </w:r>
      <w:r w:rsidRPr="00FD0892">
        <w:rPr>
          <w:spacing w:val="0"/>
        </w:rPr>
        <w:t>et</w:t>
      </w:r>
      <w:r>
        <w:rPr>
          <w:spacing w:val="0"/>
        </w:rPr>
        <w:t> </w:t>
      </w:r>
      <w:r w:rsidRPr="00FD0892">
        <w:rPr>
          <w:spacing w:val="0"/>
        </w:rPr>
        <w:t>seq.).</w:t>
      </w:r>
    </w:p>
    <w:p w:rsidR="001605A2" w:rsidRPr="002F7EDB" w:rsidRDefault="001605A2" w:rsidP="001605A2">
      <w:pPr>
        <w:rPr>
          <w:spacing w:val="0"/>
          <w:u w:val="single"/>
        </w:rPr>
      </w:pPr>
      <w:r w:rsidRPr="002F7EDB">
        <w:tab/>
      </w:r>
      <w:r w:rsidRPr="00FD0892">
        <w:rPr>
          <w:spacing w:val="0"/>
          <w:u w:val="single"/>
        </w:rPr>
        <w:t>(e)</w:t>
      </w:r>
      <w:r>
        <w:rPr>
          <w:spacing w:val="0"/>
          <w:u w:val="single"/>
        </w:rPr>
        <w:tab/>
      </w:r>
      <w:r w:rsidRPr="002F7EDB">
        <w:rPr>
          <w:spacing w:val="0"/>
          <w:u w:val="single"/>
        </w:rPr>
        <w:t xml:space="preserve">Except as otherwise provided herein, no </w:t>
      </w:r>
      <w:r w:rsidRPr="00FD0892">
        <w:rPr>
          <w:spacing w:val="0"/>
          <w:u w:val="single"/>
        </w:rPr>
        <w:t xml:space="preserve">ballot drop box shall be located inside, or within 100 feet of an entrance or exit, of a </w:t>
      </w:r>
      <w:r w:rsidRPr="002F7EDB">
        <w:rPr>
          <w:spacing w:val="0"/>
          <w:u w:val="single"/>
        </w:rPr>
        <w:t>State, county, or municipal police station.</w:t>
      </w:r>
    </w:p>
    <w:p w:rsidR="001605A2" w:rsidRPr="002F7EDB" w:rsidRDefault="001605A2" w:rsidP="001605A2">
      <w:pPr>
        <w:rPr>
          <w:spacing w:val="0"/>
          <w:u w:val="single"/>
        </w:rPr>
      </w:pPr>
      <w:r w:rsidRPr="002F7EDB">
        <w:rPr>
          <w:spacing w:val="0"/>
        </w:rPr>
        <w:tab/>
      </w:r>
      <w:r>
        <w:rPr>
          <w:spacing w:val="0"/>
          <w:u w:val="single"/>
        </w:rPr>
        <w:t xml:space="preserve">Notwithstanding the provisions of this subparagraph, </w:t>
      </w:r>
      <w:r>
        <w:rPr>
          <w:u w:val="single"/>
        </w:rPr>
        <w:t>a</w:t>
      </w:r>
      <w:r w:rsidRPr="002F7EDB">
        <w:rPr>
          <w:u w:val="single"/>
        </w:rPr>
        <w:t xml:space="preserve"> ballot drop box that has already been installed and permanently affixed </w:t>
      </w:r>
      <w:r>
        <w:rPr>
          <w:u w:val="single"/>
        </w:rPr>
        <w:t xml:space="preserve">prior to </w:t>
      </w:r>
      <w:r w:rsidRPr="002F7EDB">
        <w:rPr>
          <w:u w:val="single"/>
        </w:rPr>
        <w:t xml:space="preserve">the effective date of this act, P.L.    , c.    (pending before the Legislature as this bill), at any of the following locations may remain at that location notwithstanding that the ballot </w:t>
      </w:r>
      <w:r>
        <w:rPr>
          <w:u w:val="single"/>
        </w:rPr>
        <w:t xml:space="preserve">drop </w:t>
      </w:r>
      <w:r w:rsidRPr="002F7EDB">
        <w:rPr>
          <w:u w:val="single"/>
        </w:rPr>
        <w:t>box is within</w:t>
      </w:r>
      <w:r>
        <w:rPr>
          <w:u w:val="single"/>
        </w:rPr>
        <w:t xml:space="preserve"> 100 feet of an entrance or exi</w:t>
      </w:r>
      <w:r w:rsidRPr="002F7EDB">
        <w:rPr>
          <w:u w:val="single"/>
        </w:rPr>
        <w:t>t of a State, county, or municipal police station if the county commissioners approve the continued presence at that location by a majority vote of the commissioners and with the reasons therefor subject to public disclosure:</w:t>
      </w:r>
    </w:p>
    <w:p w:rsidR="001605A2" w:rsidRPr="002F7EDB" w:rsidRDefault="001605A2" w:rsidP="001605A2">
      <w:pPr>
        <w:rPr>
          <w:spacing w:val="0"/>
          <w:u w:val="single"/>
        </w:rPr>
      </w:pPr>
      <w:r w:rsidRPr="002F7EDB">
        <w:rPr>
          <w:spacing w:val="0"/>
        </w:rPr>
        <w:tab/>
      </w:r>
      <w:r w:rsidRPr="002F7EDB">
        <w:rPr>
          <w:u w:val="single"/>
        </w:rPr>
        <w:t>any county government building in which the main office of the county clerk is located; any municipal government building in which the main office of the municipal clerk is located in municipalities with populations larger than 5,000 residents; the main campus of a county community college; the main campus of a State college or university; and the main campus of an independent four-year college or university with enrollments larger than 5,000 students.</w:t>
      </w:r>
    </w:p>
    <w:p w:rsidR="001605A2" w:rsidRPr="002F7EDB" w:rsidRDefault="001605A2" w:rsidP="001605A2">
      <w:pPr>
        <w:rPr>
          <w:spacing w:val="0"/>
          <w:u w:val="single"/>
        </w:rPr>
      </w:pPr>
      <w:r w:rsidRPr="002F7EDB">
        <w:tab/>
      </w:r>
      <w:r w:rsidRPr="00FD0892">
        <w:rPr>
          <w:spacing w:val="0"/>
          <w:u w:val="single"/>
        </w:rPr>
        <w:t>(f)</w:t>
      </w:r>
      <w:r>
        <w:rPr>
          <w:spacing w:val="0"/>
          <w:u w:val="single"/>
        </w:rPr>
        <w:tab/>
      </w:r>
      <w:r w:rsidRPr="002F7EDB">
        <w:rPr>
          <w:spacing w:val="0"/>
          <w:u w:val="single"/>
        </w:rPr>
        <w:t xml:space="preserve">Except as otherwise permitted herein, no State, county, or municipal police officer </w:t>
      </w:r>
      <w:r w:rsidRPr="00FD0892">
        <w:rPr>
          <w:spacing w:val="0"/>
          <w:u w:val="single"/>
        </w:rPr>
        <w:t xml:space="preserve">shall remain or stand within 100 feet of a ballot drop box </w:t>
      </w:r>
      <w:r w:rsidRPr="002F7EDB">
        <w:rPr>
          <w:spacing w:val="0"/>
          <w:u w:val="single"/>
        </w:rPr>
        <w:t xml:space="preserve">in use </w:t>
      </w:r>
      <w:r w:rsidRPr="00FD0892">
        <w:rPr>
          <w:spacing w:val="0"/>
          <w:u w:val="single"/>
        </w:rPr>
        <w:t>du</w:t>
      </w:r>
      <w:r w:rsidRPr="002F7EDB">
        <w:rPr>
          <w:spacing w:val="0"/>
          <w:u w:val="single"/>
        </w:rPr>
        <w:t xml:space="preserve">ring the conduct of an election.  </w:t>
      </w:r>
      <w:r w:rsidRPr="00FD0892">
        <w:rPr>
          <w:spacing w:val="0"/>
          <w:u w:val="single"/>
        </w:rPr>
        <w:t xml:space="preserve">Nothing herein shall be interpreted to prohibit </w:t>
      </w:r>
      <w:r w:rsidRPr="002F7EDB">
        <w:rPr>
          <w:spacing w:val="0"/>
          <w:u w:val="single"/>
        </w:rPr>
        <w:t xml:space="preserve">the police officer </w:t>
      </w:r>
      <w:r w:rsidRPr="00FD0892">
        <w:rPr>
          <w:spacing w:val="0"/>
          <w:u w:val="single"/>
        </w:rPr>
        <w:t>from</w:t>
      </w:r>
      <w:r w:rsidRPr="002F7EDB">
        <w:rPr>
          <w:spacing w:val="0"/>
          <w:u w:val="single"/>
        </w:rPr>
        <w:t>:</w:t>
      </w:r>
    </w:p>
    <w:p w:rsidR="001605A2" w:rsidRPr="002F7EDB" w:rsidRDefault="001605A2" w:rsidP="001605A2">
      <w:pPr>
        <w:rPr>
          <w:b/>
          <w:bCs/>
          <w:vertAlign w:val="superscript"/>
        </w:rPr>
      </w:pPr>
      <w:r w:rsidRPr="002F7EDB">
        <w:rPr>
          <w:spacing w:val="0"/>
        </w:rPr>
        <w:tab/>
      </w:r>
      <w:r w:rsidRPr="002F7EDB">
        <w:rPr>
          <w:u w:val="single"/>
        </w:rPr>
        <w:t>voting at that ballot drop box in a personal capacity;</w:t>
      </w:r>
    </w:p>
    <w:p w:rsidR="001605A2" w:rsidRPr="002F7EDB" w:rsidRDefault="001605A2" w:rsidP="001605A2">
      <w:r w:rsidRPr="002F7EDB">
        <w:rPr>
          <w:b/>
          <w:bCs/>
          <w:vertAlign w:val="superscript"/>
        </w:rPr>
        <w:tab/>
      </w:r>
      <w:r w:rsidRPr="002F7EDB">
        <w:rPr>
          <w:u w:val="single"/>
        </w:rPr>
        <w:t>traveling to and from, or remaining within, their personal residence if that residence is within 100 feet of a ballot drop box</w:t>
      </w:r>
      <w:r w:rsidRPr="002F7EDB">
        <w:t>;</w:t>
      </w:r>
    </w:p>
    <w:p w:rsidR="001605A2" w:rsidRPr="002F7EDB" w:rsidRDefault="001605A2" w:rsidP="001605A2">
      <w:pPr>
        <w:rPr>
          <w:spacing w:val="0"/>
          <w:u w:val="single"/>
        </w:rPr>
      </w:pPr>
      <w:r w:rsidRPr="002F7EDB">
        <w:lastRenderedPageBreak/>
        <w:tab/>
      </w:r>
      <w:r w:rsidRPr="002F7EDB">
        <w:rPr>
          <w:u w:val="single"/>
        </w:rPr>
        <w:t>investigating, addressing, or removing any cause for a disturbance, or otherwise responding to a request for assistance, on or around the premises of the location of that ballot drop box; or</w:t>
      </w:r>
    </w:p>
    <w:p w:rsidR="001605A2" w:rsidRPr="002F7EDB" w:rsidRDefault="001605A2" w:rsidP="001605A2">
      <w:pPr>
        <w:rPr>
          <w:spacing w:val="0"/>
          <w:u w:val="single"/>
        </w:rPr>
      </w:pPr>
      <w:r w:rsidRPr="002F7EDB">
        <w:rPr>
          <w:spacing w:val="0"/>
        </w:rPr>
        <w:tab/>
      </w:r>
      <w:r w:rsidRPr="002F7EDB">
        <w:rPr>
          <w:u w:val="single"/>
        </w:rPr>
        <w:t>escorting to or from, or both, a ballot drop box or the premise on which it is located any person who may require the assistance of the officer.</w:t>
      </w:r>
    </w:p>
    <w:p w:rsidR="001605A2" w:rsidRPr="002F7EDB" w:rsidRDefault="001605A2" w:rsidP="001605A2">
      <w:pPr>
        <w:rPr>
          <w:spacing w:val="0"/>
          <w:u w:val="single"/>
        </w:rPr>
      </w:pPr>
      <w:r w:rsidRPr="002F7EDB">
        <w:rPr>
          <w:spacing w:val="0"/>
        </w:rPr>
        <w:tab/>
      </w:r>
      <w:r w:rsidRPr="00FD0892">
        <w:rPr>
          <w:spacing w:val="0"/>
          <w:u w:val="single"/>
        </w:rPr>
        <w:t>(g</w:t>
      </w:r>
      <w:r w:rsidRPr="002F7EDB">
        <w:rPr>
          <w:spacing w:val="0"/>
          <w:u w:val="single"/>
        </w:rPr>
        <w:t>)</w:t>
      </w:r>
      <w:r>
        <w:rPr>
          <w:spacing w:val="0"/>
          <w:u w:val="single"/>
        </w:rPr>
        <w:tab/>
      </w:r>
      <w:r w:rsidRPr="00FD0892">
        <w:rPr>
          <w:spacing w:val="0"/>
          <w:u w:val="single"/>
        </w:rPr>
        <w:t xml:space="preserve">No person shall wear, display, sell, give, or provide any political or campaign slogan, badge, button, or other insignia associated with any political party or candidate within </w:t>
      </w:r>
      <w:r w:rsidRPr="002F7EDB">
        <w:rPr>
          <w:spacing w:val="0"/>
          <w:u w:val="single"/>
        </w:rPr>
        <w:t xml:space="preserve">100 </w:t>
      </w:r>
      <w:r w:rsidRPr="00FD0892">
        <w:rPr>
          <w:spacing w:val="0"/>
          <w:u w:val="single"/>
        </w:rPr>
        <w:t>feet of a ballot drop box</w:t>
      </w:r>
      <w:r w:rsidRPr="002F7EDB">
        <w:rPr>
          <w:spacing w:val="0"/>
          <w:u w:val="single"/>
        </w:rPr>
        <w:t xml:space="preserve"> in use during the conduct of an election</w:t>
      </w:r>
      <w:r w:rsidRPr="00FD0892">
        <w:rPr>
          <w:spacing w:val="0"/>
          <w:u w:val="single"/>
        </w:rPr>
        <w:t xml:space="preserve">, except </w:t>
      </w:r>
      <w:r w:rsidRPr="002F7EDB">
        <w:rPr>
          <w:spacing w:val="0"/>
          <w:u w:val="single"/>
        </w:rPr>
        <w:t xml:space="preserve">with respect to </w:t>
      </w:r>
      <w:r w:rsidRPr="00FD0892">
        <w:rPr>
          <w:spacing w:val="0"/>
          <w:u w:val="single"/>
        </w:rPr>
        <w:t>the badge furnished by the county board as provide</w:t>
      </w:r>
      <w:r w:rsidRPr="002F7EDB">
        <w:rPr>
          <w:spacing w:val="0"/>
          <w:u w:val="single"/>
        </w:rPr>
        <w:t xml:space="preserve">d by law. </w:t>
      </w:r>
      <w:r w:rsidRPr="00FD0892">
        <w:rPr>
          <w:spacing w:val="0"/>
          <w:u w:val="single"/>
        </w:rPr>
        <w:t xml:space="preserve"> A person violating the provisions of this subparagraph shall be guilty of a disorderly persons offense.</w:t>
      </w:r>
    </w:p>
    <w:p w:rsidR="00F81EB9" w:rsidRPr="00893322" w:rsidRDefault="001605A2" w:rsidP="00F81E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F7EDB">
        <w:tab/>
      </w:r>
      <w:r w:rsidRPr="002F7EDB">
        <w:rPr>
          <w:spacing w:val="0"/>
        </w:rPr>
        <w:t>c.</w:t>
      </w:r>
      <w:r>
        <w:rPr>
          <w:spacing w:val="0"/>
        </w:rPr>
        <w:tab/>
      </w:r>
      <w:r w:rsidR="00F81EB9" w:rsidRPr="00893322">
        <w:rPr>
          <w:spacing w:val="0"/>
        </w:rPr>
        <w:t xml:space="preserve">The Secretary of State, in consultation with county boards of elections, shall establish the </w:t>
      </w:r>
      <w:r w:rsidR="00F81EB9" w:rsidRPr="00893322">
        <w:rPr>
          <w:rFonts w:ascii="Albertus Extra Bold" w:hAnsi="Albertus Extra Bold"/>
          <w:b/>
          <w:bCs/>
          <w:spacing w:val="0"/>
        </w:rPr>
        <w:t>[</w:t>
      </w:r>
      <w:r w:rsidR="00F81EB9" w:rsidRPr="00893322">
        <w:rPr>
          <w:spacing w:val="0"/>
        </w:rPr>
        <w:t>rules and regulations</w:t>
      </w:r>
      <w:r w:rsidR="00F81EB9" w:rsidRPr="00893322">
        <w:rPr>
          <w:rFonts w:ascii="Albertus Extra Bold" w:hAnsi="Albertus Extra Bold"/>
          <w:b/>
          <w:bCs/>
          <w:spacing w:val="0"/>
        </w:rPr>
        <w:t>]</w:t>
      </w:r>
      <w:r w:rsidR="00F81EB9" w:rsidRPr="00893322">
        <w:rPr>
          <w:spacing w:val="0"/>
        </w:rPr>
        <w:t xml:space="preserve"> </w:t>
      </w:r>
      <w:r w:rsidR="00F81EB9" w:rsidRPr="00893322">
        <w:rPr>
          <w:spacing w:val="0"/>
          <w:u w:val="single"/>
        </w:rPr>
        <w:t>guidelines</w:t>
      </w:r>
      <w:r w:rsidR="00F81EB9" w:rsidRPr="00893322">
        <w:rPr>
          <w:spacing w:val="0"/>
        </w:rPr>
        <w:t xml:space="preserve"> necessary to ensure the secure and successful implementation of the mail-in ballot drop boxes required by this section </w:t>
      </w:r>
      <w:r w:rsidR="00F81EB9" w:rsidRPr="00893322">
        <w:rPr>
          <w:spacing w:val="0"/>
          <w:u w:val="single"/>
        </w:rPr>
        <w:t>to ensure adequate access in various geographic areas of the county</w:t>
      </w:r>
      <w:r w:rsidR="00F81EB9" w:rsidRPr="00893322">
        <w:rPr>
          <w:spacing w:val="0"/>
        </w:rPr>
        <w:t xml:space="preserve">. In determining the ballot drop box locations, the secretary and county boards of elections shall consider, at a minimum, concentrations of population, geographic areas, voter convenience, proximity to public transportation, community-based locations, </w:t>
      </w:r>
      <w:r w:rsidR="00F81EB9" w:rsidRPr="00893322">
        <w:rPr>
          <w:spacing w:val="0"/>
          <w:u w:val="single"/>
        </w:rPr>
        <w:t>travel time to the location, proximity to other voting locations and ballot drop boxes, commuter traffic patterns,</w:t>
      </w:r>
      <w:r w:rsidR="00F81EB9" w:rsidRPr="00893322">
        <w:rPr>
          <w:spacing w:val="0"/>
        </w:rPr>
        <w:t xml:space="preserve"> and security. The </w:t>
      </w:r>
      <w:r w:rsidR="00F81EB9" w:rsidRPr="00893322">
        <w:rPr>
          <w:rFonts w:ascii="Albertus Extra Bold" w:hAnsi="Albertus Extra Bold"/>
          <w:b/>
          <w:bCs/>
          <w:spacing w:val="0"/>
        </w:rPr>
        <w:t>[</w:t>
      </w:r>
      <w:r w:rsidR="00F81EB9" w:rsidRPr="00893322">
        <w:rPr>
          <w:spacing w:val="0"/>
        </w:rPr>
        <w:t>rules and regulations</w:t>
      </w:r>
      <w:r w:rsidR="00F81EB9" w:rsidRPr="00893322">
        <w:rPr>
          <w:rFonts w:ascii="Albertus Extra Bold" w:hAnsi="Albertus Extra Bold"/>
          <w:b/>
          <w:bCs/>
          <w:spacing w:val="0"/>
        </w:rPr>
        <w:t>]</w:t>
      </w:r>
      <w:r w:rsidR="00F81EB9" w:rsidRPr="00893322">
        <w:rPr>
          <w:spacing w:val="0"/>
        </w:rPr>
        <w:t xml:space="preserve"> </w:t>
      </w:r>
      <w:r w:rsidR="00F81EB9" w:rsidRPr="00893322">
        <w:rPr>
          <w:spacing w:val="0"/>
          <w:u w:val="single"/>
        </w:rPr>
        <w:t>guidelines</w:t>
      </w:r>
      <w:r w:rsidR="00F81EB9" w:rsidRPr="00893322">
        <w:rPr>
          <w:spacing w:val="0"/>
        </w:rPr>
        <w:t xml:space="preserve"> shall include, but may not be limited to, criteria for each county board of elections to:</w:t>
      </w:r>
    </w:p>
    <w:p w:rsidR="00F81EB9" w:rsidRPr="00893322" w:rsidRDefault="00F81EB9" w:rsidP="00F81E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93322">
        <w:rPr>
          <w:spacing w:val="0"/>
        </w:rPr>
        <w:tab/>
        <w:t>(1)</w:t>
      </w:r>
      <w:r w:rsidR="0033353B">
        <w:rPr>
          <w:spacing w:val="0"/>
        </w:rPr>
        <w:tab/>
      </w:r>
      <w:r w:rsidRPr="00893322">
        <w:rPr>
          <w:spacing w:val="0"/>
        </w:rPr>
        <w:t>determine the number of ballot drop boxes required per voter population, considering both the number of registered voters and the number of registered mail-in voters in each county before each election;</w:t>
      </w:r>
    </w:p>
    <w:p w:rsidR="00F81EB9" w:rsidRPr="00893322" w:rsidRDefault="00F81EB9" w:rsidP="00F81E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93322">
        <w:rPr>
          <w:spacing w:val="0"/>
        </w:rPr>
        <w:tab/>
        <w:t>(2)</w:t>
      </w:r>
      <w:r w:rsidR="0033353B">
        <w:rPr>
          <w:spacing w:val="0"/>
        </w:rPr>
        <w:tab/>
      </w:r>
      <w:r w:rsidRPr="00893322">
        <w:rPr>
          <w:spacing w:val="0"/>
        </w:rPr>
        <w:t>select the geographic location of each ballot drop box, ensuring an equitable distribution of ballot drop boxes across the county to maximize convenience to voters;</w:t>
      </w:r>
    </w:p>
    <w:p w:rsidR="00F81EB9" w:rsidRPr="00893322" w:rsidRDefault="00F81EB9" w:rsidP="00F81E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93322">
        <w:rPr>
          <w:spacing w:val="0"/>
        </w:rPr>
        <w:tab/>
        <w:t>(3)</w:t>
      </w:r>
      <w:r w:rsidR="0033353B">
        <w:rPr>
          <w:spacing w:val="0"/>
        </w:rPr>
        <w:tab/>
      </w:r>
      <w:r w:rsidRPr="00893322">
        <w:rPr>
          <w:spacing w:val="0"/>
        </w:rPr>
        <w:t>ensure the accessibility of ballot drop boxes and drop box locations to persons with disabilities; and</w:t>
      </w:r>
    </w:p>
    <w:p w:rsidR="001605A2" w:rsidRPr="002F7EDB" w:rsidRDefault="00F81EB9" w:rsidP="00F81E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93322">
        <w:rPr>
          <w:spacing w:val="0"/>
        </w:rPr>
        <w:tab/>
        <w:t>(4)</w:t>
      </w:r>
      <w:r w:rsidR="0033353B">
        <w:rPr>
          <w:spacing w:val="0"/>
        </w:rPr>
        <w:tab/>
      </w:r>
      <w:r w:rsidRPr="00893322">
        <w:rPr>
          <w:spacing w:val="0"/>
        </w:rPr>
        <w:t>maintain the security of ballot drop boxes and of the ballots deposited therein, including standards and procedures for ballot retrieval by authorized persons only, and for ensuring the proper chain of custody and safe storage of voted mail-in ballots before each election.</w:t>
      </w:r>
    </w:p>
    <w:p w:rsidR="001605A2" w:rsidRPr="002F7EDB" w:rsidRDefault="001605A2" w:rsidP="001605A2">
      <w:pPr>
        <w:rPr>
          <w:spacing w:val="0"/>
        </w:rPr>
      </w:pPr>
      <w:r w:rsidRPr="002F7EDB">
        <w:rPr>
          <w:spacing w:val="0"/>
        </w:rPr>
        <w:tab/>
      </w:r>
      <w:r w:rsidRPr="002F7EDB">
        <w:rPr>
          <w:spacing w:val="0"/>
          <w:u w:val="single"/>
        </w:rPr>
        <w:t>d.</w:t>
      </w:r>
      <w:r>
        <w:rPr>
          <w:spacing w:val="0"/>
          <w:u w:val="single"/>
        </w:rPr>
        <w:tab/>
      </w:r>
      <w:r w:rsidRPr="002F7EDB">
        <w:rPr>
          <w:u w:val="single"/>
        </w:rPr>
        <w:t xml:space="preserve">Whenever a municipal, school, or special election is held, the board may open only the ballot drop box located geographically closest to the municipal government building in which the main office of the municipal clerk is located and the ballot drop box located at the board of elections or county office, if one is placed at that location.  When a school election encompasses more than one </w:t>
      </w:r>
      <w:r w:rsidRPr="002F7EDB">
        <w:rPr>
          <w:u w:val="single"/>
        </w:rPr>
        <w:lastRenderedPageBreak/>
        <w:t>municipality, the board shall be responsible for the selection of the ballot drop box location with respect to each municipality.</w:t>
      </w:r>
    </w:p>
    <w:p w:rsidR="001605A2" w:rsidRPr="0033353B" w:rsidRDefault="001605A2" w:rsidP="001605A2">
      <w:pPr>
        <w:rPr>
          <w:rFonts w:ascii="Albertus Extra Bold" w:hAnsi="Albertus Extra Bold"/>
          <w:b/>
          <w:vertAlign w:val="superscript"/>
        </w:rPr>
      </w:pPr>
      <w:r w:rsidRPr="00FD0892">
        <w:rPr>
          <w:spacing w:val="0"/>
        </w:rPr>
        <w:t>(</w:t>
      </w:r>
      <w:proofErr w:type="spellStart"/>
      <w:r w:rsidRPr="00FD0892">
        <w:rPr>
          <w:spacing w:val="0"/>
        </w:rPr>
        <w:t>cf</w:t>
      </w:r>
      <w:proofErr w:type="spellEnd"/>
      <w:r w:rsidRPr="00FD0892">
        <w:rPr>
          <w:spacing w:val="0"/>
        </w:rPr>
        <w:t>: P.L.2020, c.72, s.1)</w:t>
      </w:r>
      <w:r w:rsidR="0033353B" w:rsidRPr="0033353B">
        <w:rPr>
          <w:rFonts w:ascii="Albertus Extra Bold" w:hAnsi="Albertus Extra Bold"/>
          <w:b/>
        </w:rPr>
        <w:t>]</w:t>
      </w:r>
      <w:r w:rsidR="0033353B">
        <w:rPr>
          <w:rFonts w:ascii="Albertus Extra Bold" w:hAnsi="Albertus Extra Bold"/>
          <w:b/>
          <w:vertAlign w:val="superscript"/>
        </w:rPr>
        <w:t>1</w:t>
      </w:r>
    </w:p>
    <w:p w:rsidR="001605A2" w:rsidRDefault="001605A2" w:rsidP="001605A2"/>
    <w:p w:rsidR="0033353B" w:rsidRPr="00D24EDB" w:rsidRDefault="0033353B" w:rsidP="0033353B">
      <w:r>
        <w:tab/>
      </w:r>
      <w:r>
        <w:rPr>
          <w:rFonts w:ascii="Albertus Extra Bold" w:hAnsi="Albertus Extra Bold"/>
          <w:b/>
          <w:vertAlign w:val="superscript"/>
        </w:rPr>
        <w:t>1</w:t>
      </w:r>
      <w:r w:rsidRPr="00D24EDB">
        <w:t>4.</w:t>
      </w:r>
      <w:r w:rsidRPr="00D24EDB">
        <w:tab/>
        <w:t>Section 1 of P.L.2020, c.72 (C.19:63-16.1) is amended to read as follows:</w:t>
      </w:r>
    </w:p>
    <w:p w:rsidR="0033353B" w:rsidRDefault="0033353B" w:rsidP="0033353B">
      <w:r w:rsidRPr="00D24EDB">
        <w:tab/>
      </w:r>
      <w:r>
        <w:t>1.</w:t>
      </w:r>
      <w:r>
        <w:tab/>
        <w:t>a.  In addition to delivering a voted mail-in ballot by mail or in person as provided under "The Vote By Mail Law," P.L.2009, c.79 (C.19:63-1 et seq.), a mail-in voter shall be entitled to deposit the voter's completed mail-in ballot in a ballot drop box established by the county board of elections as provided under this section. Each mail-in ballot deposited in a ballot drop box by the time designated under current law for the closing of the polls for that election shall be considered valid and shall be canvassed. If, at the closing of the polls, a voter deposits a mail-in ballot at a ballot drop box in a county in which the voter does not reside, the county board of elections, upon discovering that fact, shall notify and timely deliver the ballot to the county board of elections of the county in which the voter resides, who shall accept the ballot for processing. The limitations and prohibitions applicable to mail-in ballot bearers under "The Vote By Mail Law," P.L.2009, c.79 (C.19:63-1 et seq.) shall apply under this section.</w:t>
      </w:r>
    </w:p>
    <w:p w:rsidR="0033353B" w:rsidRDefault="0033353B" w:rsidP="0033353B">
      <w:r>
        <w:tab/>
        <w:t>b.</w:t>
      </w:r>
      <w:r>
        <w:tab/>
        <w:t>(1)  For any election, the county board of elections in each county shall establish ballot drop boxes where voters may deposit their voted mail-in ballots at least 45 days before the election. The ballot drop boxes shall be located throughout the county in a manner specified under paragraph (2) of this subsection.</w:t>
      </w:r>
    </w:p>
    <w:p w:rsidR="0033353B" w:rsidRDefault="0033353B" w:rsidP="0033353B">
      <w:r>
        <w:tab/>
        <w:t>(2)</w:t>
      </w:r>
      <w:r>
        <w:tab/>
        <w:t>(a)  A ballot drop box shall mean a secured drop box that is not required to be within view of a live person for monitoring.  All ballot drop boxes shall be available for use by a voter 24 hours a day and shall be placed at locations equipped with security cameras that allow for surveillance of the ballot drop box.</w:t>
      </w:r>
    </w:p>
    <w:p w:rsidR="0033353B" w:rsidRDefault="0033353B" w:rsidP="0033353B">
      <w:r>
        <w:tab/>
        <w:t>(b)</w:t>
      </w:r>
      <w:r>
        <w:tab/>
        <w:t xml:space="preserve">Beginning with the 2021 general election, at least one ballot drop box shall be located: at any county government building in which the main office of the county clerk is located; in each municipality with a population larger than 5,000 residents; at the main campus of each State college or university; and the main campus of each independent four-year college or university with enrollments larger than 5,000 students. Notwithstanding the locational criteria established by this subparagraph, whenever two or more ballot drop box locations are separated by a distance of less than 2,000 feet, the board of elections in each county shall determine secondary locations for those ballot drop boxes in compliance with the requirements of this section.  The secondary ballot drop box locations shall be located within the municipality where those ballot drop boxes were originally located and shall be approved by a majority vote of the members of the board of </w:t>
      </w:r>
      <w:r>
        <w:lastRenderedPageBreak/>
        <w:t>elections.  However, in the event of a tie in the votes cast by the members of the board of elections, the county clerk shall cast the deciding vote.  Whenever possible, at least one ballot drop box shall be located in a municipality with an average per capita income or a median family income at or below 250% of the federal poverty guideline according to the most recent federal American Community Survey.</w:t>
      </w:r>
    </w:p>
    <w:p w:rsidR="0033353B" w:rsidRDefault="0033353B" w:rsidP="0033353B">
      <w:r>
        <w:tab/>
        <w:t>(c)</w:t>
      </w:r>
      <w:r>
        <w:tab/>
        <w:t>The board of elections in each county shall establish no fewer than 10 ballot drop boxes.  To the best of their ability, the board of elections of every county shall place secure ballot drop boxes based on geographic location and population density to best serve the voters of each county in compliance with the guidelines adopted pursuant to subsection c. of this section. The Secretary of State shall establish guidelines for the placement of the ballot drop boxes, the security of the ballot drop boxes, and the schedule for ballot pickup from the ballot boxes.</w:t>
      </w:r>
    </w:p>
    <w:p w:rsidR="0033353B" w:rsidRDefault="0033353B" w:rsidP="0033353B">
      <w:r>
        <w:tab/>
        <w:t>(d)</w:t>
      </w:r>
      <w:r>
        <w:tab/>
        <w:t>All ballot drop box locations shall be on sites that meet the accessibility requirements applicable to polling places under R.S.19:8-2 and shall be subject to the same compliance oversight applicable to polling places under section 3 of P.L.1991, c.429 (C.19:8-3.3). A ballot drop box site shall be considered accessible if it is in compliance with the federal "Americans with Disabilities Act of 1990" (42 U.S.C. s. 12101 et seq.).</w:t>
      </w:r>
    </w:p>
    <w:p w:rsidR="0033353B" w:rsidRPr="0049342C" w:rsidRDefault="0033353B" w:rsidP="0033353B">
      <w:pPr>
        <w:rPr>
          <w:u w:val="single"/>
        </w:rPr>
      </w:pPr>
      <w:r>
        <w:tab/>
      </w:r>
      <w:r w:rsidRPr="0049342C">
        <w:rPr>
          <w:u w:val="single"/>
        </w:rPr>
        <w:t>(e)</w:t>
      </w:r>
      <w:r w:rsidRPr="0049342C">
        <w:rPr>
          <w:u w:val="single"/>
        </w:rPr>
        <w:tab/>
        <w:t>Except as otherwise provided herein, no ballot drop box shall be located inside, or within 100 feet of an entrance or exit, of a State, county, or municipal police station.</w:t>
      </w:r>
    </w:p>
    <w:p w:rsidR="0033353B" w:rsidRPr="0049342C" w:rsidRDefault="0033353B" w:rsidP="0033353B">
      <w:pPr>
        <w:rPr>
          <w:u w:val="single"/>
        </w:rPr>
      </w:pPr>
      <w:r w:rsidRPr="0049342C">
        <w:tab/>
      </w:r>
      <w:r w:rsidRPr="0049342C">
        <w:rPr>
          <w:u w:val="single"/>
        </w:rPr>
        <w:t>Notwithstanding the provisions of this subparagraph, a ballot drop box that has already been installed and permanently affixed prior to the effective date of this act, P.L.    , c.    (pending before the Legislature as this bill), at any of the following locations may remain at that location notwithstanding that the ballot drop box is within 100 feet of an entrance or exit of a State, county, or municipal police station if the county commissioners approve the continued presence at that location by a majority vote of the commissioners and with the reasons therefor subject to public disclosure:</w:t>
      </w:r>
    </w:p>
    <w:p w:rsidR="0033353B" w:rsidRPr="0049342C" w:rsidRDefault="0033353B" w:rsidP="0033353B">
      <w:pPr>
        <w:rPr>
          <w:u w:val="single"/>
        </w:rPr>
      </w:pPr>
      <w:r w:rsidRPr="0049342C">
        <w:tab/>
      </w:r>
      <w:r w:rsidRPr="0049342C">
        <w:rPr>
          <w:u w:val="single"/>
        </w:rPr>
        <w:t>any county government building in which the main office of the county clerk is located; any municipal government building in which the main office of the municipal clerk is located in municipalities with populations larger than 5,000 residents; the main campus of a county community college; the main campus of a State college or university; and the main campus of an independent four-year college or university with enrollments larger than 5,000 students.</w:t>
      </w:r>
    </w:p>
    <w:p w:rsidR="0033353B" w:rsidRPr="0049342C" w:rsidRDefault="0033353B" w:rsidP="0033353B">
      <w:pPr>
        <w:rPr>
          <w:u w:val="single"/>
        </w:rPr>
      </w:pPr>
      <w:r w:rsidRPr="0049342C">
        <w:tab/>
      </w:r>
      <w:r w:rsidRPr="0049342C">
        <w:rPr>
          <w:u w:val="single"/>
        </w:rPr>
        <w:t>(f)</w:t>
      </w:r>
      <w:r w:rsidRPr="0049342C">
        <w:rPr>
          <w:u w:val="single"/>
        </w:rPr>
        <w:tab/>
        <w:t>Except as otherwise permitted herein, no State, county, or municipal police officer shall remain or stand within 100 feet of a ballot drop box in use during the conduct of an election.  Nothing herein shall be interpreted to prohibit the police officer from:</w:t>
      </w:r>
    </w:p>
    <w:p w:rsidR="0033353B" w:rsidRPr="0049342C" w:rsidRDefault="0033353B" w:rsidP="0033353B">
      <w:pPr>
        <w:rPr>
          <w:b/>
          <w:bCs/>
          <w:vertAlign w:val="superscript"/>
        </w:rPr>
      </w:pPr>
      <w:r w:rsidRPr="0049342C">
        <w:lastRenderedPageBreak/>
        <w:tab/>
      </w:r>
      <w:r w:rsidRPr="0049342C">
        <w:rPr>
          <w:u w:val="single"/>
        </w:rPr>
        <w:t>voting at that ballot drop box in a personal capacity;</w:t>
      </w:r>
    </w:p>
    <w:p w:rsidR="0033353B" w:rsidRPr="0049342C" w:rsidRDefault="0033353B" w:rsidP="0033353B">
      <w:r w:rsidRPr="0049342C">
        <w:rPr>
          <w:b/>
          <w:bCs/>
          <w:vertAlign w:val="superscript"/>
        </w:rPr>
        <w:tab/>
      </w:r>
      <w:r w:rsidRPr="0049342C">
        <w:rPr>
          <w:u w:val="single"/>
        </w:rPr>
        <w:t>traveling to and from, or remaining within, their personal residence if that residence is within 100 feet of a ballot drop box</w:t>
      </w:r>
      <w:r w:rsidRPr="0049342C">
        <w:t>;</w:t>
      </w:r>
    </w:p>
    <w:p w:rsidR="0033353B" w:rsidRPr="0049342C" w:rsidRDefault="0033353B" w:rsidP="0033353B">
      <w:pPr>
        <w:rPr>
          <w:u w:val="single"/>
        </w:rPr>
      </w:pPr>
      <w:r w:rsidRPr="0049342C">
        <w:tab/>
      </w:r>
      <w:r w:rsidRPr="0049342C">
        <w:rPr>
          <w:u w:val="single"/>
        </w:rPr>
        <w:t>investigating, addressing, or removing any cause for a disturbance, or otherwise responding to a request for assistance, on or around the premises of the location of that ballot drop box; or</w:t>
      </w:r>
    </w:p>
    <w:p w:rsidR="0033353B" w:rsidRPr="0049342C" w:rsidRDefault="0033353B" w:rsidP="0033353B">
      <w:pPr>
        <w:rPr>
          <w:u w:val="single"/>
        </w:rPr>
      </w:pPr>
      <w:r w:rsidRPr="0049342C">
        <w:tab/>
      </w:r>
      <w:r w:rsidRPr="0049342C">
        <w:rPr>
          <w:u w:val="single"/>
        </w:rPr>
        <w:t>escorting to or from, or both, a ballot drop box or the premise on which it is located any person who may require the assistance of the officer.</w:t>
      </w:r>
    </w:p>
    <w:p w:rsidR="0033353B" w:rsidRPr="0049342C" w:rsidRDefault="0033353B" w:rsidP="0033353B">
      <w:pPr>
        <w:rPr>
          <w:u w:val="single"/>
        </w:rPr>
      </w:pPr>
      <w:r w:rsidRPr="0049342C">
        <w:tab/>
      </w:r>
      <w:r w:rsidRPr="0049342C">
        <w:rPr>
          <w:u w:val="single"/>
        </w:rPr>
        <w:t>(g)</w:t>
      </w:r>
      <w:r w:rsidRPr="0049342C">
        <w:rPr>
          <w:u w:val="single"/>
        </w:rPr>
        <w:tab/>
        <w:t>No person shall wear, display, sell, give, or provide any political or campaign slogan, badge, button, or other insignia associated with any political party or candidate within 100 feet of a ballot drop box in use during the conduct of an election, except with respect to the badge furnished by the county board as provided by law.  A person violating the provisions of this subparagraph shall be guilty of a disorderly persons offense.</w:t>
      </w:r>
    </w:p>
    <w:p w:rsidR="0033353B" w:rsidRDefault="0033353B" w:rsidP="0033353B">
      <w:r>
        <w:tab/>
        <w:t>c.</w:t>
      </w:r>
      <w:r>
        <w:tab/>
        <w:t>The Secretary of State, in consultation with county boards of elections, shall establish the guidelines necessary to ensure the secure and successful implementation of the mail-in ballot drop boxes required by this section to ensure adequate access in various geographic areas of the county. In determining the ballot drop box locations, the secretary and county boards of elections shall consider, at a minimum, concentrations of population, geographic areas, voter convenience, proximity to public transportation, community-based locations, travel time to the location, proximity to other voting locations and ballot drop boxes, commuter traffic patterns, and security. The guidelines shall include, but may not be limited to, criteria for each county board of elections to:</w:t>
      </w:r>
    </w:p>
    <w:p w:rsidR="0033353B" w:rsidRDefault="0033353B" w:rsidP="0033353B">
      <w:r>
        <w:tab/>
        <w:t>(1)</w:t>
      </w:r>
      <w:r>
        <w:tab/>
        <w:t>determine the number of ballot drop boxes required per voter population, considering both the number of registered voters and the number of registered mail-in voters in each county before each election;</w:t>
      </w:r>
    </w:p>
    <w:p w:rsidR="0033353B" w:rsidRDefault="0033353B" w:rsidP="0033353B">
      <w:r>
        <w:tab/>
        <w:t>(2)</w:t>
      </w:r>
      <w:r>
        <w:tab/>
        <w:t>select the geographic location of each ballot drop box, ensuring an equitable distribution of ballot drop boxes across the county to maximize convenience to voters;</w:t>
      </w:r>
    </w:p>
    <w:p w:rsidR="0033353B" w:rsidRDefault="0033353B" w:rsidP="0033353B">
      <w:r>
        <w:tab/>
        <w:t>(3)</w:t>
      </w:r>
      <w:r>
        <w:tab/>
        <w:t>ensure the accessibility of ballot drop boxes and drop box locations to persons with disabilities; and</w:t>
      </w:r>
    </w:p>
    <w:p w:rsidR="0033353B" w:rsidRDefault="0033353B" w:rsidP="0033353B">
      <w:r>
        <w:tab/>
        <w:t>(4)</w:t>
      </w:r>
      <w:r>
        <w:tab/>
        <w:t>maintain the security of ballot drop boxes and of the ballots deposited therein, including standards and procedures for ballot retrieval by authorized persons only, and for ensuring the proper chain of custody and safe storage of voted mail-in ballots before each election.</w:t>
      </w:r>
    </w:p>
    <w:p w:rsidR="0033353B" w:rsidRDefault="0033353B" w:rsidP="0033353B">
      <w:r>
        <w:tab/>
        <w:t>d.</w:t>
      </w:r>
      <w:r>
        <w:tab/>
        <w:t xml:space="preserve">Each county clerk shall include the locations of the ballot drop boxes established in the county along with the instructions furnished with the mail-in ballot package sent to each mail-in voter pursuant to section 7 of P.L.2009, c.79 (C.19:63-7).  At least 45 days before each election, each county board of elections shall cause to be published on their respective websites the location of </w:t>
      </w:r>
      <w:r>
        <w:lastRenderedPageBreak/>
        <w:t>the ballot drop boxes in each county, and shall provide this information to the Secretary of State for publishing the same on the Division of Elections website.</w:t>
      </w:r>
    </w:p>
    <w:p w:rsidR="0033353B" w:rsidRPr="00CB029A" w:rsidRDefault="0033353B" w:rsidP="0033353B">
      <w:r>
        <w:tab/>
      </w:r>
      <w:r>
        <w:rPr>
          <w:u w:val="single"/>
        </w:rPr>
        <w:t>e</w:t>
      </w:r>
      <w:r w:rsidRPr="0049342C">
        <w:rPr>
          <w:u w:val="single"/>
        </w:rPr>
        <w:t>.</w:t>
      </w:r>
      <w:r w:rsidRPr="0049342C">
        <w:rPr>
          <w:u w:val="single"/>
        </w:rPr>
        <w:tab/>
        <w:t>Whenever a municipal, school, or special election is held, the board may open only the ballot drop box located geographically closest to the municipal government building in which the main office of the municipal clerk is located and the ballot drop box located at the board of elections or county office, if one is placed at that location.  When a school election encompasses more than one municipality, the board shall be responsible for the selection of the ballot drop box location with respect to each municipality.</w:t>
      </w:r>
      <w:r>
        <w:rPr>
          <w:rFonts w:ascii="Albertus Extra Bold" w:hAnsi="Albertus Extra Bold"/>
          <w:b/>
          <w:vertAlign w:val="superscript"/>
        </w:rPr>
        <w:t>1</w:t>
      </w:r>
    </w:p>
    <w:p w:rsidR="0033353B" w:rsidRPr="00340C34" w:rsidRDefault="0033353B" w:rsidP="0033353B">
      <w:r>
        <w:t>(</w:t>
      </w:r>
      <w:proofErr w:type="spellStart"/>
      <w:r>
        <w:t>cf</w:t>
      </w:r>
      <w:proofErr w:type="spellEnd"/>
      <w:r>
        <w:t>: P.L.2021, c.44, s.1)</w:t>
      </w:r>
    </w:p>
    <w:p w:rsidR="0033353B" w:rsidRPr="002F7EDB" w:rsidRDefault="0033353B" w:rsidP="001605A2"/>
    <w:p w:rsidR="001605A2" w:rsidRPr="002F7EDB" w:rsidRDefault="001605A2" w:rsidP="001605A2">
      <w:r w:rsidRPr="002F7EDB">
        <w:tab/>
        <w:t>5.</w:t>
      </w:r>
      <w:r>
        <w:tab/>
      </w:r>
      <w:r w:rsidRPr="00FB29FB">
        <w:rPr>
          <w:spacing w:val="0"/>
        </w:rPr>
        <w:t>R.S.19:34-15 is amended to read as follows:</w:t>
      </w:r>
    </w:p>
    <w:p w:rsidR="001605A2" w:rsidRPr="002F7EDB" w:rsidRDefault="001605A2" w:rsidP="001605A2">
      <w:r w:rsidRPr="002F7EDB">
        <w:tab/>
      </w:r>
      <w:r w:rsidRPr="002F7EDB">
        <w:rPr>
          <w:spacing w:val="0"/>
        </w:rPr>
        <w:t xml:space="preserve">19:34-15. </w:t>
      </w:r>
      <w:r>
        <w:rPr>
          <w:spacing w:val="0"/>
        </w:rPr>
        <w:t xml:space="preserve"> </w:t>
      </w:r>
      <w:r w:rsidRPr="00FB29FB">
        <w:rPr>
          <w:spacing w:val="0"/>
        </w:rPr>
        <w:t xml:space="preserve">If a person shall distribute or display any circular or printed matter or offer any suggestion or solicit any support for any candidate, party or public question within the polling place or room or within a distance of </w:t>
      </w:r>
      <w:r w:rsidRPr="002F7EDB">
        <w:rPr>
          <w:rFonts w:ascii="Albertus Extra Bold" w:hAnsi="Albertus Extra Bold"/>
          <w:b/>
        </w:rPr>
        <w:t>[</w:t>
      </w:r>
      <w:r w:rsidRPr="00FB29FB">
        <w:rPr>
          <w:spacing w:val="0"/>
        </w:rPr>
        <w:t>one hundred</w:t>
      </w:r>
      <w:r w:rsidRPr="002F7EDB">
        <w:rPr>
          <w:rFonts w:ascii="Albertus Extra Bold" w:hAnsi="Albertus Extra Bold"/>
          <w:b/>
        </w:rPr>
        <w:t>]</w:t>
      </w:r>
      <w:r w:rsidRPr="00FB29FB">
        <w:rPr>
          <w:spacing w:val="0"/>
        </w:rPr>
        <w:t xml:space="preserve"> </w:t>
      </w:r>
      <w:r w:rsidRPr="002F7EDB">
        <w:rPr>
          <w:spacing w:val="0"/>
          <w:u w:val="single"/>
        </w:rPr>
        <w:t>100</w:t>
      </w:r>
      <w:r w:rsidRPr="002F7EDB">
        <w:rPr>
          <w:spacing w:val="0"/>
        </w:rPr>
        <w:t xml:space="preserve"> </w:t>
      </w:r>
      <w:r w:rsidRPr="00FB29FB">
        <w:rPr>
          <w:spacing w:val="0"/>
        </w:rPr>
        <w:t xml:space="preserve">feet of the outside entrance to such polling place or room, </w:t>
      </w:r>
      <w:r w:rsidRPr="00FB29FB">
        <w:rPr>
          <w:spacing w:val="0"/>
          <w:u w:val="single"/>
        </w:rPr>
        <w:t xml:space="preserve">or within </w:t>
      </w:r>
      <w:r w:rsidRPr="002F7EDB">
        <w:rPr>
          <w:spacing w:val="0"/>
          <w:u w:val="single"/>
        </w:rPr>
        <w:t xml:space="preserve">100 </w:t>
      </w:r>
      <w:r w:rsidRPr="00FB29FB">
        <w:rPr>
          <w:spacing w:val="0"/>
          <w:u w:val="single"/>
        </w:rPr>
        <w:t>feet of a ballot drop box</w:t>
      </w:r>
      <w:r w:rsidRPr="002F7EDB">
        <w:rPr>
          <w:spacing w:val="0"/>
          <w:u w:val="single"/>
        </w:rPr>
        <w:t xml:space="preserve"> in use during the conduct of an election</w:t>
      </w:r>
      <w:r w:rsidRPr="00FB29FB">
        <w:rPr>
          <w:spacing w:val="0"/>
          <w:u w:val="single"/>
        </w:rPr>
        <w:t>,</w:t>
      </w:r>
      <w:r w:rsidRPr="00FB29FB">
        <w:rPr>
          <w:spacing w:val="0"/>
        </w:rPr>
        <w:t xml:space="preserve"> </w:t>
      </w:r>
      <w:r w:rsidRPr="002F7EDB">
        <w:rPr>
          <w:rFonts w:ascii="Albertus Extra Bold" w:hAnsi="Albertus Extra Bold"/>
          <w:b/>
        </w:rPr>
        <w:t>[</w:t>
      </w:r>
      <w:r w:rsidRPr="00FB29FB">
        <w:rPr>
          <w:spacing w:val="0"/>
        </w:rPr>
        <w:t>he</w:t>
      </w:r>
      <w:r w:rsidRPr="002F7EDB">
        <w:rPr>
          <w:rFonts w:ascii="Albertus Extra Bold" w:hAnsi="Albertus Extra Bold"/>
          <w:b/>
        </w:rPr>
        <w:t>]</w:t>
      </w:r>
      <w:r w:rsidRPr="00FB29FB">
        <w:rPr>
          <w:spacing w:val="0"/>
        </w:rPr>
        <w:t xml:space="preserve"> </w:t>
      </w:r>
      <w:r w:rsidRPr="002F7EDB">
        <w:rPr>
          <w:spacing w:val="0"/>
          <w:u w:val="single"/>
        </w:rPr>
        <w:t>the person</w:t>
      </w:r>
      <w:r w:rsidRPr="002F7EDB">
        <w:rPr>
          <w:spacing w:val="0"/>
        </w:rPr>
        <w:t xml:space="preserve"> </w:t>
      </w:r>
      <w:r w:rsidRPr="00FB29FB">
        <w:rPr>
          <w:spacing w:val="0"/>
        </w:rPr>
        <w:t>shall be guilty of a disorderly persons offense.</w:t>
      </w:r>
    </w:p>
    <w:p w:rsidR="001605A2" w:rsidRPr="002F7EDB" w:rsidRDefault="001605A2" w:rsidP="001605A2">
      <w:r w:rsidRPr="00FB29FB">
        <w:rPr>
          <w:spacing w:val="0"/>
        </w:rPr>
        <w:t>(</w:t>
      </w:r>
      <w:proofErr w:type="spellStart"/>
      <w:r w:rsidRPr="00FB29FB">
        <w:rPr>
          <w:spacing w:val="0"/>
        </w:rPr>
        <w:t>cf</w:t>
      </w:r>
      <w:proofErr w:type="spellEnd"/>
      <w:r w:rsidRPr="00FB29FB">
        <w:rPr>
          <w:spacing w:val="0"/>
        </w:rPr>
        <w:t>: P.L.2005, c.154, s.34)</w:t>
      </w:r>
    </w:p>
    <w:p w:rsidR="001605A2" w:rsidRPr="002F7EDB" w:rsidRDefault="001605A2" w:rsidP="001605A2"/>
    <w:p w:rsidR="001605A2" w:rsidRPr="008B471C" w:rsidRDefault="001605A2" w:rsidP="001605A2">
      <w:r w:rsidRPr="002F7EDB">
        <w:tab/>
      </w:r>
      <w:r w:rsidRPr="008B471C">
        <w:t>6.</w:t>
      </w:r>
      <w:r>
        <w:tab/>
      </w:r>
      <w:r w:rsidRPr="008B471C">
        <w:t>(New section)  The Secretary of State may adopt guidelines or regulations, or both, necessary to effectuate the purposes of this act, P.L.    , c.    (pending before the Legislature as this bill).  Any such regulations shall be effective immediately upon filing with the Office of Administrative Law for a period not to exceed 18 months, and may, thereafter, be amended, adopted or readopted in accordance with the provisions of the “Administrative Procedure Act,” P.L.1968, c.410 (C.52:14B-1 et seq.).</w:t>
      </w:r>
    </w:p>
    <w:p w:rsidR="001605A2" w:rsidRPr="002F7EDB" w:rsidRDefault="001605A2" w:rsidP="001605A2">
      <w:pPr>
        <w:rPr>
          <w:u w:val="single"/>
        </w:rPr>
      </w:pPr>
    </w:p>
    <w:p w:rsidR="00461D2D" w:rsidRDefault="001605A2" w:rsidP="00461D2D">
      <w:pPr>
        <w:rPr>
          <w:spacing w:val="0"/>
        </w:rPr>
      </w:pPr>
      <w:r w:rsidRPr="002F7EDB">
        <w:tab/>
        <w:t>7.</w:t>
      </w:r>
      <w:r>
        <w:tab/>
      </w:r>
      <w:r w:rsidRPr="002F7EDB">
        <w:rPr>
          <w:spacing w:val="0"/>
        </w:rPr>
        <w:t>This act shall take effect immediately.</w:t>
      </w:r>
    </w:p>
    <w:sectPr w:rsidR="00461D2D" w:rsidSect="00DB150B">
      <w:headerReference w:type="default" r:id="rId13"/>
      <w:footerReference w:type="default" r:id="rId14"/>
      <w:headerReference w:type="first" r:id="rId15"/>
      <w:footerReference w:type="first" r:id="rId16"/>
      <w:pgSz w:w="12240" w:h="20160" w:code="5"/>
      <w:pgMar w:top="1440" w:right="2520" w:bottom="1980"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01BC" w:rsidRDefault="000E01BC">
      <w:r>
        <w:separator/>
      </w:r>
    </w:p>
  </w:endnote>
  <w:endnote w:type="continuationSeparator" w:id="0">
    <w:p w:rsidR="000E01BC" w:rsidRDefault="000E01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150B" w:rsidRDefault="00DB150B">
    <w:pPr>
      <w:pStyle w:val="Footer"/>
      <w:rPr>
        <w:szCs w:val="18"/>
      </w:rPr>
    </w:pPr>
  </w:p>
  <w:p w:rsidR="00177AD7" w:rsidRPr="00921C91" w:rsidRDefault="00177AD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77AD7" w:rsidRPr="00921C91" w:rsidRDefault="00177AD7">
    <w:pPr>
      <w:pStyle w:val="Footer"/>
      <w:rPr>
        <w:szCs w:val="18"/>
      </w:rPr>
    </w:pPr>
  </w:p>
  <w:p w:rsidR="00177AD7" w:rsidRPr="00921C91" w:rsidRDefault="00177AD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05DF7" w:rsidRDefault="00505DF7" w:rsidP="00686AEB">
    <w:pPr>
      <w:pStyle w:val="Footer"/>
    </w:pPr>
    <w:r>
      <w:tab/>
      <w:t>Matter enclosed in superscript numerals has been adopted as follows:</w:t>
    </w:r>
  </w:p>
  <w:p w:rsidR="00DB150B" w:rsidRDefault="00505DF7"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floor amendments adopted June 3, 2021.</w:t>
    </w:r>
  </w:p>
  <w:p w:rsidR="00505DF7" w:rsidRDefault="00DB150B"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floor amendments adopted December 2, 2021.</w:t>
    </w:r>
  </w:p>
  <w:p w:rsidR="00DB150B" w:rsidRPr="00DB150B" w:rsidRDefault="00DB150B"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01BC" w:rsidRDefault="000E01BC">
      <w:r>
        <w:separator/>
      </w:r>
    </w:p>
  </w:footnote>
  <w:footnote w:type="continuationSeparator" w:id="0">
    <w:p w:rsidR="000E01BC" w:rsidRDefault="000E01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D3C6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F4D23" w:rsidRDefault="00DF4D23" w:rsidP="00DF4D23">
    <w:pPr>
      <w:pStyle w:val="bpuHeadSpon"/>
    </w:pPr>
    <w:r w:rsidRPr="00DF4D23">
      <w:rPr>
        <w:rStyle w:val="bpuHeadSponChar"/>
      </w:rPr>
      <w:t>S3595</w:t>
    </w:r>
    <w:r>
      <w:t xml:space="preserve"> </w:t>
    </w:r>
    <w:r w:rsidR="00DB150B">
      <w:t>[2R]</w:t>
    </w:r>
    <w:r w:rsidR="00505DF7">
      <w:t xml:space="preserve"> </w:t>
    </w:r>
    <w:r>
      <w:t>TURNER</w:t>
    </w:r>
  </w:p>
  <w:p w:rsidR="00DF4D23" w:rsidRDefault="00DF4D23" w:rsidP="00DF4D23">
    <w:pPr>
      <w:pStyle w:val="bpuHeadSpon"/>
    </w:pPr>
    <w:r>
      <w:fldChar w:fldCharType="begin"/>
    </w:r>
    <w:r>
      <w:instrText xml:space="preserve"> PAGE  \* MERGEFORMAT </w:instrText>
    </w:r>
    <w:r>
      <w:fldChar w:fldCharType="separate"/>
    </w:r>
    <w:r w:rsidR="000D3C61">
      <w:rPr>
        <w:noProof/>
      </w:rPr>
      <w:t>11</w:t>
    </w:r>
    <w:r>
      <w:fldChar w:fldCharType="end"/>
    </w:r>
  </w:p>
  <w:p w:rsidR="00DF4D23" w:rsidRDefault="00DF4D23" w:rsidP="00DF4D2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F4D23" w:rsidRDefault="00DF4D23" w:rsidP="00DF4D23">
    <w:pPr>
      <w:pStyle w:val="bpuHeadSpon"/>
    </w:pPr>
    <w:r w:rsidRPr="00DF4D23">
      <w:rPr>
        <w:rStyle w:val="bpuHeadSponChar"/>
      </w:rPr>
      <w:t>S3595</w:t>
    </w:r>
    <w:r>
      <w:t xml:space="preserve"> </w:t>
    </w:r>
    <w:r w:rsidR="00DB150B">
      <w:t>[2R]</w:t>
    </w:r>
    <w:r w:rsidR="00505DF7">
      <w:t xml:space="preserve"> </w:t>
    </w:r>
    <w:r>
      <w:t>TURNER</w:t>
    </w:r>
  </w:p>
  <w:p w:rsidR="00DF4D23" w:rsidRDefault="00DF4D23" w:rsidP="00DF4D23">
    <w:pPr>
      <w:pStyle w:val="bpuHeadSpon"/>
    </w:pPr>
    <w:r>
      <w:fldChar w:fldCharType="begin"/>
    </w:r>
    <w:r>
      <w:instrText xml:space="preserve"> PAGE  \* MERGEFORMAT </w:instrText>
    </w:r>
    <w:r>
      <w:fldChar w:fldCharType="separate"/>
    </w:r>
    <w:r w:rsidR="000D3C61">
      <w:rPr>
        <w:noProof/>
      </w:rPr>
      <w:t>2</w:t>
    </w:r>
    <w:r>
      <w:fldChar w:fldCharType="end"/>
    </w:r>
  </w:p>
  <w:p w:rsidR="00DF4D23" w:rsidRDefault="00DF4D23" w:rsidP="00DF4D2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01BC"/>
    <w:rsid w:val="000051BD"/>
    <w:rsid w:val="000160A5"/>
    <w:rsid w:val="0002335B"/>
    <w:rsid w:val="00025245"/>
    <w:rsid w:val="0003549A"/>
    <w:rsid w:val="000367AE"/>
    <w:rsid w:val="00043B22"/>
    <w:rsid w:val="00054975"/>
    <w:rsid w:val="00057D20"/>
    <w:rsid w:val="0006197C"/>
    <w:rsid w:val="0006281F"/>
    <w:rsid w:val="0008141C"/>
    <w:rsid w:val="00092F6B"/>
    <w:rsid w:val="00093FE4"/>
    <w:rsid w:val="00094A55"/>
    <w:rsid w:val="00094BC4"/>
    <w:rsid w:val="000A44A7"/>
    <w:rsid w:val="000B1054"/>
    <w:rsid w:val="000B2F69"/>
    <w:rsid w:val="000B3411"/>
    <w:rsid w:val="000C054C"/>
    <w:rsid w:val="000C12C2"/>
    <w:rsid w:val="000C5038"/>
    <w:rsid w:val="000D11AF"/>
    <w:rsid w:val="000D3C61"/>
    <w:rsid w:val="000D6255"/>
    <w:rsid w:val="000D6262"/>
    <w:rsid w:val="000D7B4A"/>
    <w:rsid w:val="000E01BC"/>
    <w:rsid w:val="000E4006"/>
    <w:rsid w:val="000F3DA2"/>
    <w:rsid w:val="000F5FDE"/>
    <w:rsid w:val="000F7466"/>
    <w:rsid w:val="0013000E"/>
    <w:rsid w:val="00133F81"/>
    <w:rsid w:val="00135943"/>
    <w:rsid w:val="0014664C"/>
    <w:rsid w:val="001605A2"/>
    <w:rsid w:val="00164377"/>
    <w:rsid w:val="001645FB"/>
    <w:rsid w:val="00173D2B"/>
    <w:rsid w:val="00177AD7"/>
    <w:rsid w:val="00181676"/>
    <w:rsid w:val="00183603"/>
    <w:rsid w:val="0018410E"/>
    <w:rsid w:val="00194E78"/>
    <w:rsid w:val="0019707B"/>
    <w:rsid w:val="00197E8B"/>
    <w:rsid w:val="00197FA4"/>
    <w:rsid w:val="001A161A"/>
    <w:rsid w:val="001A3B79"/>
    <w:rsid w:val="001A66B6"/>
    <w:rsid w:val="001B4716"/>
    <w:rsid w:val="001B4EA4"/>
    <w:rsid w:val="001B4EEE"/>
    <w:rsid w:val="001C7C52"/>
    <w:rsid w:val="001D25F3"/>
    <w:rsid w:val="001E15F1"/>
    <w:rsid w:val="001E16FA"/>
    <w:rsid w:val="001E6213"/>
    <w:rsid w:val="001F14C7"/>
    <w:rsid w:val="001F7405"/>
    <w:rsid w:val="00205533"/>
    <w:rsid w:val="00212B8D"/>
    <w:rsid w:val="00215214"/>
    <w:rsid w:val="002206C8"/>
    <w:rsid w:val="00222983"/>
    <w:rsid w:val="002370D0"/>
    <w:rsid w:val="00255958"/>
    <w:rsid w:val="00257FA2"/>
    <w:rsid w:val="0026574A"/>
    <w:rsid w:val="002660BB"/>
    <w:rsid w:val="002720E8"/>
    <w:rsid w:val="00275293"/>
    <w:rsid w:val="002776B0"/>
    <w:rsid w:val="00286C7E"/>
    <w:rsid w:val="002A1029"/>
    <w:rsid w:val="002A3A1A"/>
    <w:rsid w:val="002A3B7F"/>
    <w:rsid w:val="002A4692"/>
    <w:rsid w:val="002A51BA"/>
    <w:rsid w:val="002B2E26"/>
    <w:rsid w:val="002B3FE6"/>
    <w:rsid w:val="002C2D81"/>
    <w:rsid w:val="002C461E"/>
    <w:rsid w:val="002C6CEC"/>
    <w:rsid w:val="002E09CE"/>
    <w:rsid w:val="002E69D1"/>
    <w:rsid w:val="002F3BA6"/>
    <w:rsid w:val="00315320"/>
    <w:rsid w:val="00316CCF"/>
    <w:rsid w:val="00325776"/>
    <w:rsid w:val="00325E27"/>
    <w:rsid w:val="00330395"/>
    <w:rsid w:val="0033353B"/>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1D2D"/>
    <w:rsid w:val="00462DFF"/>
    <w:rsid w:val="00463E11"/>
    <w:rsid w:val="004704A8"/>
    <w:rsid w:val="00471102"/>
    <w:rsid w:val="00471F18"/>
    <w:rsid w:val="00484144"/>
    <w:rsid w:val="00484C19"/>
    <w:rsid w:val="00485866"/>
    <w:rsid w:val="00492076"/>
    <w:rsid w:val="00493B1D"/>
    <w:rsid w:val="00497037"/>
    <w:rsid w:val="004A3009"/>
    <w:rsid w:val="004A6940"/>
    <w:rsid w:val="004A6F6F"/>
    <w:rsid w:val="004A77A4"/>
    <w:rsid w:val="004C742C"/>
    <w:rsid w:val="004E1F3E"/>
    <w:rsid w:val="004F21BD"/>
    <w:rsid w:val="004F4F1D"/>
    <w:rsid w:val="004F74DD"/>
    <w:rsid w:val="00501317"/>
    <w:rsid w:val="0050495C"/>
    <w:rsid w:val="00505DC9"/>
    <w:rsid w:val="00505DF7"/>
    <w:rsid w:val="00506E1E"/>
    <w:rsid w:val="00513C81"/>
    <w:rsid w:val="00527BFB"/>
    <w:rsid w:val="00532A32"/>
    <w:rsid w:val="00540B0B"/>
    <w:rsid w:val="0054460F"/>
    <w:rsid w:val="005536CD"/>
    <w:rsid w:val="00554051"/>
    <w:rsid w:val="00557240"/>
    <w:rsid w:val="005629A4"/>
    <w:rsid w:val="005651F3"/>
    <w:rsid w:val="005716FB"/>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6220"/>
    <w:rsid w:val="00747764"/>
    <w:rsid w:val="007502CB"/>
    <w:rsid w:val="00752D79"/>
    <w:rsid w:val="00752E20"/>
    <w:rsid w:val="00756EDE"/>
    <w:rsid w:val="00757E7B"/>
    <w:rsid w:val="00764456"/>
    <w:rsid w:val="00780C67"/>
    <w:rsid w:val="00781B4D"/>
    <w:rsid w:val="007824BF"/>
    <w:rsid w:val="00783B8D"/>
    <w:rsid w:val="00794B94"/>
    <w:rsid w:val="00794BD4"/>
    <w:rsid w:val="007A2F73"/>
    <w:rsid w:val="007A3061"/>
    <w:rsid w:val="007A5A0B"/>
    <w:rsid w:val="007A6F93"/>
    <w:rsid w:val="007C0E14"/>
    <w:rsid w:val="007C7DE4"/>
    <w:rsid w:val="007D164D"/>
    <w:rsid w:val="007D40CB"/>
    <w:rsid w:val="007D5796"/>
    <w:rsid w:val="007D59C0"/>
    <w:rsid w:val="007D7D9C"/>
    <w:rsid w:val="007F485D"/>
    <w:rsid w:val="007F6050"/>
    <w:rsid w:val="00804576"/>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3B53"/>
    <w:rsid w:val="008D77BD"/>
    <w:rsid w:val="008E454C"/>
    <w:rsid w:val="008F1E5A"/>
    <w:rsid w:val="00901BDA"/>
    <w:rsid w:val="00905FC8"/>
    <w:rsid w:val="009121D8"/>
    <w:rsid w:val="00912D9C"/>
    <w:rsid w:val="00916F7A"/>
    <w:rsid w:val="00917FE3"/>
    <w:rsid w:val="009318C7"/>
    <w:rsid w:val="00931C09"/>
    <w:rsid w:val="009348C2"/>
    <w:rsid w:val="0093697A"/>
    <w:rsid w:val="009440D0"/>
    <w:rsid w:val="009523A3"/>
    <w:rsid w:val="00960958"/>
    <w:rsid w:val="00963A46"/>
    <w:rsid w:val="00966A3E"/>
    <w:rsid w:val="00971493"/>
    <w:rsid w:val="00971AD9"/>
    <w:rsid w:val="00973069"/>
    <w:rsid w:val="00973523"/>
    <w:rsid w:val="00977336"/>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1D57"/>
    <w:rsid w:val="00B90E33"/>
    <w:rsid w:val="00B94617"/>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6B5C"/>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150B"/>
    <w:rsid w:val="00DB6AA2"/>
    <w:rsid w:val="00DE10D1"/>
    <w:rsid w:val="00DE2514"/>
    <w:rsid w:val="00DE6851"/>
    <w:rsid w:val="00DF03EE"/>
    <w:rsid w:val="00DF4D23"/>
    <w:rsid w:val="00E01B71"/>
    <w:rsid w:val="00E05CC9"/>
    <w:rsid w:val="00E114A2"/>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557E"/>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81EB9"/>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7F53460-877A-4EB5-BDA3-861CD8E20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DF4D23"/>
  </w:style>
  <w:style w:type="paragraph" w:styleId="BalloonText">
    <w:name w:val="Balloon Text"/>
    <w:basedOn w:val="Normal"/>
    <w:link w:val="BalloonTextChar"/>
    <w:semiHidden/>
    <w:unhideWhenUsed/>
    <w:rsid w:val="0033353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3353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5D617B-B758-488E-B262-B5CB03149C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11</Pages>
  <Words>4544</Words>
  <Characters>22995</Characters>
  <Application>Microsoft Office Word</Application>
  <DocSecurity>0</DocSecurity>
  <Lines>477</Lines>
  <Paragraphs>85</Paragraphs>
  <ScaleCrop>false</ScaleCrop>
  <HeadingPairs>
    <vt:vector size="2" baseType="variant">
      <vt:variant>
        <vt:lpstr>Title</vt:lpstr>
      </vt:variant>
      <vt:variant>
        <vt:i4>1</vt:i4>
      </vt:variant>
    </vt:vector>
  </HeadingPairs>
  <TitlesOfParts>
    <vt:vector size="1" baseType="lpstr">
      <vt:lpstr>S3595 2R</vt:lpstr>
    </vt:vector>
  </TitlesOfParts>
  <Manager>R224</Manager>
  <Company>NJ Office of Legislative Services</Company>
  <LinksUpToDate>false</LinksUpToDate>
  <CharactersWithSpaces>27593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S3595 2R</dc:title>
  <dc:subject/>
  <dc:creator>Senator  TURNER</dc:creator>
  <cp:keywords>S3595|11|SG |223|76|76|!||</cp:keywords>
  <dc:description>INTRODUCED MARCH 22, 2021_x000d_
Amended 6/3/21_x000d_
Amended 12/2/21</dc:description>
  <cp:lastModifiedBy>Franks, Denise</cp:lastModifiedBy>
  <cp:revision>2</cp:revision>
  <cp:lastPrinted>2021-12-03T18:18:00Z</cp:lastPrinted>
  <dcterms:created xsi:type="dcterms:W3CDTF">2021-12-03T20:01:00Z</dcterms:created>
  <dcterms:modified xsi:type="dcterms:W3CDTF">2021-12-03T20:01:00Z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