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3788" w:rsidRDefault="00193788" w:rsidP="00193788">
      <w:pPr>
        <w:pStyle w:val="bpuBill"/>
      </w:pPr>
      <w:bookmarkStart w:id="0" w:name="bpuFrontPg"/>
      <w:bookmarkStart w:id="1" w:name="_GoBack"/>
      <w:bookmarkEnd w:id="0"/>
      <w:bookmarkEnd w:id="1"/>
      <w:r>
        <w:t xml:space="preserve">SENATE, No. 3604 </w:t>
      </w:r>
    </w:p>
    <w:p w:rsidR="00193788" w:rsidRPr="009D38FF" w:rsidRDefault="00193788" w:rsidP="0019378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0351879" r:id="rId8"/>
        </w:object>
      </w:r>
    </w:p>
    <w:p w:rsidR="00193788" w:rsidRDefault="00193788" w:rsidP="00193788">
      <w:pPr>
        <w:pStyle w:val="bpuState"/>
      </w:pPr>
      <w:r>
        <w:t>STATE OF NEW JERSEY</w:t>
      </w:r>
    </w:p>
    <w:p w:rsidR="00193788" w:rsidRDefault="00193788" w:rsidP="00193788">
      <w:pPr>
        <w:pStyle w:val="bpuLegislature"/>
      </w:pPr>
      <w:r>
        <w:t>219th LEGISLATURE</w:t>
      </w:r>
    </w:p>
    <w:p w:rsidR="00193788" w:rsidRDefault="00193788" w:rsidP="00193788">
      <w:pPr>
        <w:pStyle w:val="bpuWpGraphic"/>
      </w:pPr>
      <w:r>
        <w:object w:dxaOrig="8985" w:dyaOrig="255">
          <v:shape id="_x0000_i1026" type="#_x0000_t75" style="width:6in;height:12pt" o:ole="">
            <v:imagedata r:id="rId7" o:title=""/>
          </v:shape>
          <o:OLEObject Type="Embed" ProgID="WPWin6.1" ShapeID="_x0000_i1026" DrawAspect="Content" ObjectID="_1680351880" r:id="rId9"/>
        </w:object>
      </w:r>
      <w:r>
        <w:t xml:space="preserve">  </w:t>
      </w:r>
    </w:p>
    <w:p w:rsidR="00193788" w:rsidRDefault="00193788" w:rsidP="00193788">
      <w:pPr>
        <w:pStyle w:val="bpuIntro"/>
      </w:pPr>
      <w:r>
        <w:t xml:space="preserve">INTRODUCED </w:t>
      </w:r>
      <w:r w:rsidR="00FD3968">
        <w:t>APRIL</w:t>
      </w:r>
      <w:r>
        <w:t xml:space="preserve"> </w:t>
      </w:r>
      <w:r w:rsidR="00FD3968">
        <w:t>19</w:t>
      </w:r>
      <w:r>
        <w:t>, 2021</w:t>
      </w:r>
    </w:p>
    <w:p w:rsidR="00193788" w:rsidRDefault="00193788" w:rsidP="00193788">
      <w:pPr>
        <w:pStyle w:val="bpuIntro"/>
      </w:pPr>
    </w:p>
    <w:p w:rsidR="00193788" w:rsidRDefault="00193788" w:rsidP="00193788">
      <w:pPr>
        <w:pStyle w:val="bpuIntro"/>
        <w:sectPr w:rsidR="00193788" w:rsidSect="00193788">
          <w:headerReference w:type="even" r:id="rId10"/>
          <w:headerReference w:type="default" r:id="rId11"/>
          <w:pgSz w:w="12240" w:h="20160" w:code="5"/>
          <w:pgMar w:top="2160" w:right="1440" w:bottom="1440" w:left="1440" w:header="72" w:footer="720" w:gutter="0"/>
          <w:pgNumType w:start="1"/>
          <w:cols w:space="720"/>
          <w:docGrid w:linePitch="360"/>
        </w:sectPr>
      </w:pPr>
    </w:p>
    <w:p w:rsidR="00193788" w:rsidRDefault="00193788" w:rsidP="00193788">
      <w:pPr>
        <w:pStyle w:val="bpuIntro"/>
      </w:pPr>
    </w:p>
    <w:p w:rsidR="00193788" w:rsidRDefault="00193788" w:rsidP="00193788">
      <w:pPr>
        <w:pStyle w:val="bpuSponsor"/>
      </w:pPr>
      <w:r>
        <w:t>Sponsored by:</w:t>
      </w:r>
    </w:p>
    <w:p w:rsidR="00193788" w:rsidRDefault="00193788" w:rsidP="00193788">
      <w:pPr>
        <w:pStyle w:val="bpuSponsor"/>
      </w:pPr>
      <w:r>
        <w:t>Senator  CHRISTOPHER J. CONNORS</w:t>
      </w:r>
    </w:p>
    <w:p w:rsidR="00193788" w:rsidRDefault="00193788" w:rsidP="00193788">
      <w:pPr>
        <w:pStyle w:val="bpuSponsor"/>
      </w:pPr>
      <w:r>
        <w:t>District 9 (Atlantic, Burlington and Ocean)</w:t>
      </w:r>
    </w:p>
    <w:p w:rsidR="00193788" w:rsidRDefault="00193788" w:rsidP="00193788">
      <w:pPr>
        <w:pStyle w:val="bpuSponsor"/>
      </w:pPr>
    </w:p>
    <w:p w:rsidR="00193788" w:rsidRDefault="00193788" w:rsidP="00193788">
      <w:pPr>
        <w:pStyle w:val="bpuSponsor"/>
      </w:pPr>
    </w:p>
    <w:p w:rsidR="00193788" w:rsidRDefault="00193788" w:rsidP="00193788">
      <w:pPr>
        <w:pStyle w:val="bpuSponsor"/>
      </w:pPr>
    </w:p>
    <w:p w:rsidR="00193788" w:rsidRDefault="00193788" w:rsidP="00193788">
      <w:pPr>
        <w:pStyle w:val="bpuSponsor"/>
      </w:pPr>
    </w:p>
    <w:p w:rsidR="00193788" w:rsidRDefault="00193788" w:rsidP="00193788">
      <w:pPr>
        <w:pStyle w:val="bpuSponsor"/>
      </w:pPr>
      <w:r>
        <w:t>SYNOPSIS</w:t>
      </w:r>
    </w:p>
    <w:p w:rsidR="00193788" w:rsidRDefault="00193788" w:rsidP="00193788">
      <w:pPr>
        <w:pStyle w:val="bpuNormText"/>
      </w:pPr>
      <w:r>
        <w:tab/>
        <w:t xml:space="preserve">Permits municipalities to charge reduced or no beach fee for children ages 12 to 17; revises law concerning beach fees for veterans. </w:t>
      </w:r>
    </w:p>
    <w:p w:rsidR="00193788" w:rsidRDefault="00193788" w:rsidP="00193788">
      <w:pPr>
        <w:pStyle w:val="bpuNormText"/>
      </w:pPr>
    </w:p>
    <w:p w:rsidR="00193788" w:rsidRDefault="00193788" w:rsidP="00193788">
      <w:pPr>
        <w:pStyle w:val="bpuSponsor"/>
      </w:pPr>
      <w:r>
        <w:t xml:space="preserve">CURRENT VERSION OF TEXT </w:t>
      </w:r>
    </w:p>
    <w:p w:rsidR="00193788" w:rsidRDefault="00193788" w:rsidP="00193788">
      <w:pPr>
        <w:pStyle w:val="bpuNormText"/>
      </w:pPr>
      <w:r>
        <w:tab/>
        <w:t>As introduced.</w:t>
      </w:r>
    </w:p>
    <w:p w:rsidR="00193788" w:rsidRDefault="00193788" w:rsidP="0019378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93788" w:rsidRDefault="00193788" w:rsidP="008916EC">
      <w:pPr>
        <w:pStyle w:val="FronterPage"/>
        <w:tabs>
          <w:tab w:val="clear" w:pos="720"/>
          <w:tab w:val="clear" w:pos="1440"/>
          <w:tab w:val="clear" w:pos="2160"/>
          <w:tab w:val="clear" w:pos="2880"/>
          <w:tab w:val="clear" w:pos="3600"/>
          <w:tab w:val="clear" w:pos="4320"/>
          <w:tab w:val="clear" w:pos="5040"/>
        </w:tabs>
        <w:sectPr w:rsidR="00193788" w:rsidSect="00193788">
          <w:type w:val="continuous"/>
          <w:pgSz w:w="12240" w:h="20160" w:code="5"/>
          <w:pgMar w:top="1440" w:right="2275" w:bottom="1440" w:left="2275" w:header="72" w:footer="720" w:gutter="0"/>
          <w:pgNumType w:start="1"/>
          <w:cols w:space="720"/>
          <w:docGrid w:linePitch="360"/>
        </w:sectPr>
      </w:pPr>
    </w:p>
    <w:p w:rsidR="00A377A6" w:rsidRPr="00677316" w:rsidRDefault="00A377A6" w:rsidP="00A377A6">
      <w:pPr>
        <w:pStyle w:val="HangingAnAct"/>
        <w:rPr>
          <w:rStyle w:val="HangingAnActChar"/>
        </w:rPr>
      </w:pPr>
      <w:r w:rsidRPr="00A377A6">
        <w:rPr>
          <w:rStyle w:val="BillHead"/>
        </w:rPr>
        <w:lastRenderedPageBreak/>
        <w:t>An Act</w:t>
      </w:r>
      <w:r w:rsidRPr="006B7FA7">
        <w:rPr>
          <w:rStyle w:val="HangingAnActChar"/>
        </w:rPr>
        <w:t xml:space="preserve"> </w:t>
      </w:r>
      <w:r>
        <w:rPr>
          <w:rStyle w:val="HangingAnActChar"/>
        </w:rPr>
        <w:t xml:space="preserve">concerning </w:t>
      </w:r>
      <w:r>
        <w:t>reduced beach fees and amending P.L.1955, c.49</w:t>
      </w:r>
      <w:r w:rsidRPr="00BF33EF">
        <w:t>.</w:t>
      </w:r>
    </w:p>
    <w:p w:rsidR="00A377A6" w:rsidRPr="00D71D68" w:rsidRDefault="00A377A6" w:rsidP="00A377A6"/>
    <w:p w:rsidR="00A377A6" w:rsidRDefault="00A377A6" w:rsidP="00A377A6">
      <w:pPr>
        <w:rPr>
          <w:rStyle w:val="BillLanguage"/>
        </w:rPr>
      </w:pPr>
      <w:r>
        <w:tab/>
      </w:r>
      <w:r>
        <w:rPr>
          <w:rStyle w:val="BillHeading2"/>
        </w:rPr>
        <w:t xml:space="preserve">Be It Enacted </w:t>
      </w:r>
      <w:r>
        <w:rPr>
          <w:rStyle w:val="BillLanguage"/>
        </w:rPr>
        <w:t>by the Senate and General Assembly of the State of New Jersey:</w:t>
      </w:r>
    </w:p>
    <w:p w:rsidR="00A377A6" w:rsidRPr="00AA7880" w:rsidRDefault="00A377A6" w:rsidP="00A377A6"/>
    <w:p w:rsidR="00A377A6" w:rsidRDefault="00A377A6" w:rsidP="00A377A6">
      <w:r>
        <w:tab/>
        <w:t>1.</w:t>
      </w:r>
      <w:r>
        <w:tab/>
        <w:t xml:space="preserve">Section 1 of </w:t>
      </w:r>
      <w:r w:rsidRPr="005F086D">
        <w:t>P.L.</w:t>
      </w:r>
      <w:r>
        <w:t>1955</w:t>
      </w:r>
      <w:r w:rsidRPr="005F086D">
        <w:t>, c.</w:t>
      </w:r>
      <w:r>
        <w:t>49 (C.</w:t>
      </w:r>
      <w:r w:rsidRPr="00716975">
        <w:t>40:61-22.20</w:t>
      </w:r>
      <w:r w:rsidRPr="005F086D">
        <w:t>)</w:t>
      </w:r>
      <w:r>
        <w:t xml:space="preserve"> is amended to read as follows: </w:t>
      </w:r>
    </w:p>
    <w:p w:rsidR="001E30D3" w:rsidRDefault="001E30D3" w:rsidP="001E30D3">
      <w:r>
        <w:tab/>
        <w:t>1.  a.  The governing body of any municipality bordering on the Atlantic Ocean, tidal water bays or rivers which owns or shall acquire, by any deed of dedication or otherwise, lands bordering on the ocean, tidal water bays or rivers, or easement rights therein, for a place of resort for public health and recreation and for other public purposes shall have the exclusive control, government and care thereof and of any boardwalk, bathing and recreational facilities, safeguards and equipment, now or hereafter constructed or provided thereon, and may, by ordinance, make and enforce rules and regulations for the government and policing of such lands, boardwalk, bathing facilities, safeguards and equipment; provided, that such power of control, government, care and policing shall not be construed in any manner to exclude or interfere with the operation of any State law or authority with respect to such lands, property and facilities.  Any such municipality may, in order to provide funds to improve, maintain and police the same and to protect the same from erosion, encroachment and damage by sea or otherwise, and to provide facilities and safeguards for public bathing and recreation, including the employment of lifeguards, by ordinance, make and enforce rules and regulations for the government, use, maintenance and policing thereof and provide for the charging and collecting of reasonable fees for the registration of persons using said lands and bathing facilities, for access to the beach and bathing and recreational grounds so provided and for the use of the bathing and recreational facilities, but no such fees shall be charged or collected from children under the age of 12 years.</w:t>
      </w:r>
    </w:p>
    <w:p w:rsidR="001E30D3" w:rsidRDefault="001E30D3" w:rsidP="001E30D3">
      <w:r>
        <w:tab/>
        <w:t>b.</w:t>
      </w:r>
      <w:r>
        <w:tab/>
        <w:t>A municipality may by ordinance provide that no fees, or reduced fees, shall be charged to:</w:t>
      </w:r>
    </w:p>
    <w:p w:rsidR="001E30D3" w:rsidRDefault="001E30D3" w:rsidP="001E30D3">
      <w:r>
        <w:tab/>
        <w:t>(1)</w:t>
      </w:r>
      <w:r>
        <w:tab/>
        <w:t>persons 65 or more years of age;</w:t>
      </w:r>
    </w:p>
    <w:p w:rsidR="001E30D3" w:rsidRDefault="001E30D3" w:rsidP="001E30D3">
      <w:r>
        <w:tab/>
        <w:t>(2)</w:t>
      </w:r>
      <w:r>
        <w:tab/>
        <w:t>persons who meet the disability criteria for disability benefits under Title II of the federal Social Security Act (42 U.S.C. s.401 et seq.);</w:t>
      </w:r>
    </w:p>
    <w:p w:rsidR="001E30D3" w:rsidRDefault="001E30D3" w:rsidP="001E30D3">
      <w:r>
        <w:tab/>
        <w:t>(3)</w:t>
      </w:r>
      <w:r>
        <w:tab/>
        <w:t xml:space="preserve">persons in active military service in any of the Armed Forces of the United States and to their spouse or dependent children over the age of 12 years; </w:t>
      </w:r>
    </w:p>
    <w:p w:rsidR="001E30D3" w:rsidRDefault="001E30D3" w:rsidP="001E30D3">
      <w:r>
        <w:tab/>
        <w:t>(4)</w:t>
      </w:r>
      <w:r>
        <w:tab/>
        <w:t xml:space="preserve">persons who are active members of the New Jersey National Guard who have completed Initial Active Duty Training and to their spouse or dependent children over the age of 12 years.  As used in </w:t>
      </w:r>
      <w:r>
        <w:lastRenderedPageBreak/>
        <w:t xml:space="preserve">this paragraph, "Initial Active Duty Training" means Basic Military Training, for members of the New Jersey Air National Guard, and Basic Combat Training and Advanced Individual Training, for members of the New Jersey Army National Guard; </w:t>
      </w:r>
    </w:p>
    <w:p w:rsidR="001E30D3" w:rsidRPr="001E30D3" w:rsidRDefault="001E30D3" w:rsidP="001E30D3">
      <w:pPr>
        <w:rPr>
          <w:u w:val="single"/>
        </w:rPr>
      </w:pPr>
      <w:r>
        <w:tab/>
        <w:t>(5)</w:t>
      </w:r>
      <w:r>
        <w:tab/>
        <w:t xml:space="preserve">persons who have served in any of the Armed Forces of the United States and who were discharged or released therefrom under conditions other than dishonorable </w:t>
      </w:r>
      <w:r w:rsidRPr="001E30D3">
        <w:rPr>
          <w:rFonts w:ascii="Albertus Extra Bold" w:hAnsi="Albertus Extra Bold"/>
          <w:b/>
        </w:rPr>
        <w:t>[</w:t>
      </w:r>
      <w:r>
        <w:t>and who either have served at least 90 days in active duty or have been discharged or released from active duty by reason of a service-incurred injury or disability. The Adjutant General of the New Jersey Department of Military and Veterans' Affairs shall promulgate rules and regulations pertaining to veteran eligibility under this paragraph; and</w:t>
      </w:r>
      <w:r w:rsidRPr="001E30D3">
        <w:rPr>
          <w:rFonts w:ascii="Albertus Extra Bold" w:hAnsi="Albertus Extra Bold"/>
          <w:b/>
        </w:rPr>
        <w:t>]</w:t>
      </w:r>
      <w:r>
        <w:t xml:space="preserve"> </w:t>
      </w:r>
      <w:r>
        <w:rPr>
          <w:u w:val="single"/>
        </w:rPr>
        <w:t>;</w:t>
      </w:r>
    </w:p>
    <w:p w:rsidR="001E30D3" w:rsidRDefault="001E30D3" w:rsidP="001E30D3">
      <w:r>
        <w:tab/>
        <w:t>(6)</w:t>
      </w:r>
      <w:r>
        <w:tab/>
        <w:t xml:space="preserve">persons holding a driver's license or identification card with a Gold Star Family designation issued pursuant to section 1 of P.L.2013, c.165 (C.39:3-10f6) or section 2 of P.L.1980, c.47 (C.39:3-29.3), respectively </w:t>
      </w:r>
      <w:r>
        <w:rPr>
          <w:u w:val="single"/>
        </w:rPr>
        <w:t>; and</w:t>
      </w:r>
    </w:p>
    <w:p w:rsidR="001E30D3" w:rsidRDefault="001E30D3" w:rsidP="001E30D3">
      <w:r>
        <w:tab/>
      </w:r>
      <w:r>
        <w:rPr>
          <w:u w:val="single"/>
        </w:rPr>
        <w:t>(7)  children between the ages of 12 and 17 years</w:t>
      </w:r>
      <w:r>
        <w:t xml:space="preserve"> .</w:t>
      </w:r>
    </w:p>
    <w:p w:rsidR="001E30D3" w:rsidRDefault="001E30D3" w:rsidP="001E30D3">
      <w:r>
        <w:tab/>
        <w:t>c.</w:t>
      </w:r>
      <w:r>
        <w:tab/>
        <w:t>A municipality providing for no fees or reduced fees pursuant to paragraph (3), (4), (5), or (6) of subsection b. of this section shall track, in a manner deemed appropriate by the governing body of the municipality, the number of persons who qualify under the provisions of those paragraphs.</w:t>
      </w:r>
    </w:p>
    <w:p w:rsidR="001E30D3" w:rsidRDefault="001E30D3" w:rsidP="001E30D3">
      <w:r>
        <w:tab/>
        <w:t>d.</w:t>
      </w:r>
      <w:r>
        <w:tab/>
        <w:t>A person who qualifies for free access to beaches and bathing and recreational grounds and free use of bathing and recreational facilities pursuant to paragraph (3), (4), (5), or (6) of subsection b. of this section may, in lieu of obtaining and presenting a municipal beach tag or similar admission pass to gain such access and use, present a DD-214, DD-215, or DD-256 form as issued by the federal government, NGB-22 or other approved separation forms as outlined by all branches of the Armed Forces, a county-issued veteran identification card pursuant to P.L.2012, c.30 (40A:9-78.1 et seq.), a veteran identification card as issued by the United States Department of Veterans Affairs under the "Veterans Identification Card Act of 2015," (38 U.S.C. 5706,) or similar document, or State driver's license or identification card indicating that the holder is a veteran of the Armed Forces of the United States or a Gold Star Family member.</w:t>
      </w:r>
    </w:p>
    <w:p w:rsidR="001E30D3" w:rsidRDefault="001E30D3" w:rsidP="001E30D3">
      <w:r>
        <w:tab/>
        <w:t>e.</w:t>
      </w:r>
      <w:r>
        <w:tab/>
        <w:t>A municipality that issues a permit to operate a motorized vehicle on a beach shall not charge a disabled veteran a fee to obtain, replace, or renew the permit.</w:t>
      </w:r>
    </w:p>
    <w:p w:rsidR="001E30D3" w:rsidRDefault="001E30D3" w:rsidP="001E30D3">
      <w:r>
        <w:tab/>
        <w:t>For purposes of this section, "disabled veteran" means any resident of the State who has been honorably discharged or released under honorable circumstances from active service in any branch of the Armed Forces of the United States and who has been declared by the United States Department of Veterans Affairs, or its successor, to have a service-connected disability of any degree.</w:t>
      </w:r>
    </w:p>
    <w:p w:rsidR="00572AAC" w:rsidRDefault="001E30D3" w:rsidP="00572AAC">
      <w:r>
        <w:t>(</w:t>
      </w:r>
      <w:proofErr w:type="spellStart"/>
      <w:r>
        <w:t>cf</w:t>
      </w:r>
      <w:proofErr w:type="spellEnd"/>
      <w:r>
        <w:t>:  P.L.2019, c.500, s.7)</w:t>
      </w:r>
      <w:r w:rsidR="003239DF">
        <w:t xml:space="preserve"> </w:t>
      </w:r>
      <w:r w:rsidR="00572AAC">
        <w:br w:type="page"/>
      </w:r>
    </w:p>
    <w:p w:rsidR="00A377A6" w:rsidRPr="00AA7880" w:rsidRDefault="00A377A6" w:rsidP="00A377A6">
      <w:r>
        <w:lastRenderedPageBreak/>
        <w:tab/>
        <w:t>2.</w:t>
      </w:r>
      <w:r>
        <w:tab/>
        <w:t xml:space="preserve">This act shall take effect immediately. </w:t>
      </w:r>
    </w:p>
    <w:p w:rsidR="00A377A6" w:rsidRDefault="00A377A6" w:rsidP="00A377A6"/>
    <w:p w:rsidR="00A377A6" w:rsidRPr="00CE7BD8" w:rsidRDefault="00A377A6" w:rsidP="00A377A6"/>
    <w:p w:rsidR="00A377A6" w:rsidRPr="00AA7880" w:rsidRDefault="00A377A6" w:rsidP="00A377A6">
      <w:pPr>
        <w:jc w:val="center"/>
      </w:pPr>
      <w:r w:rsidRPr="00D71D68">
        <w:t>STATEMENT</w:t>
      </w:r>
    </w:p>
    <w:p w:rsidR="00A377A6" w:rsidRDefault="00A377A6" w:rsidP="00A377A6"/>
    <w:p w:rsidR="00A377A6" w:rsidRDefault="00A377A6" w:rsidP="00A377A6">
      <w:r>
        <w:tab/>
        <w:t xml:space="preserve">This bill would allow a municipality, by ordinance, to charge no fee or a reduced beach fee to children between the ages of 12 and 17.  This bill would also provide that a municipality, by ordinance, may charge no fee or a reduced beach fee to honorably discharged </w:t>
      </w:r>
      <w:r w:rsidRPr="00291475">
        <w:t>veterans</w:t>
      </w:r>
      <w:r>
        <w:t>, regardless of length of active duty or disability</w:t>
      </w:r>
      <w:r w:rsidRPr="00291475">
        <w:t>.</w:t>
      </w:r>
    </w:p>
    <w:p w:rsidR="00A377A6" w:rsidRDefault="00A377A6" w:rsidP="00A377A6">
      <w:r>
        <w:tab/>
        <w:t>Under current law, a municipality, by ordinance, may charge no fee or a reduced fee to:  (1) persons 65 or more years of age; (2) persons who meet the disability criteria for disability benefits under Title II of the federal Social Security Act; (3) persons in active military service in any of the Armed Forces of the United States and their spouse and dependent children over the age of 12 years; (4) persons who are active members of the New Jersey National Guard who have completed Initial Active Duty Training and their spouse and dependent children over the age of 12 years; (5) persons who have served in any of the Armed Forces of the United States and who were discharged or released therefrom</w:t>
      </w:r>
      <w:r w:rsidRPr="00291475">
        <w:t xml:space="preserve"> under conditions other than dishonorable and who either have served at least 90 days in active duty or have been discharged or released from active duty by reason of a service-incurred injury or disability</w:t>
      </w:r>
      <w:r>
        <w:t xml:space="preserve">; and (6) persons holding a driver's license or identification card with a Gold Star Family designation. </w:t>
      </w:r>
    </w:p>
    <w:p w:rsidR="00A377A6" w:rsidRDefault="00A377A6" w:rsidP="00A377A6">
      <w:r>
        <w:tab/>
        <w:t xml:space="preserve">This bill would expand the list of individuals who could receive no fee or a reduced beach fee to children between the ages of 12 and 17.  In addition, the bill would delete language in current law limiting the exemption and reduced fee to veterans who have </w:t>
      </w:r>
      <w:r w:rsidRPr="00291475">
        <w:t>either served at least 90 days in active duty or have been discharged or released from active duty by reason of a service-incurred injury or disability</w:t>
      </w:r>
      <w:r>
        <w:t>.</w:t>
      </w:r>
    </w:p>
    <w:sectPr w:rsidR="00A377A6" w:rsidSect="00572AAC">
      <w:headerReference w:type="default" r:id="rId13"/>
      <w:footerReference w:type="default" r:id="rId14"/>
      <w:headerReference w:type="first" r:id="rId15"/>
      <w:footerReference w:type="first" r:id="rId16"/>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163F" w:rsidRDefault="00FF163F">
      <w:r>
        <w:separator/>
      </w:r>
    </w:p>
  </w:endnote>
  <w:endnote w:type="continuationSeparator" w:id="0">
    <w:p w:rsidR="00FF163F" w:rsidRDefault="00FF16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7768" w:rsidRDefault="00007768" w:rsidP="00007768">
    <w:pPr>
      <w:pStyle w:val="Footer"/>
      <w:rPr>
        <w:szCs w:val="18"/>
      </w:rPr>
    </w:pPr>
    <w:r>
      <w:rPr>
        <w:szCs w:val="18"/>
      </w:rPr>
      <w:tab/>
      <w:t xml:space="preserve">EXPLANATION – Matter enclosed in bold-faced brackets </w:t>
    </w:r>
    <w:r>
      <w:rPr>
        <w:rFonts w:ascii="Albertus Extra Bold" w:hAnsi="Albertus Extra Bold"/>
        <w:spacing w:val="4"/>
        <w:sz w:val="24"/>
        <w:szCs w:val="18"/>
      </w:rPr>
      <w:t>[</w:t>
    </w:r>
    <w:r>
      <w:rPr>
        <w:szCs w:val="18"/>
      </w:rPr>
      <w:t>thus</w:t>
    </w:r>
    <w:r>
      <w:rPr>
        <w:rFonts w:ascii="Albertus Extra Bold" w:hAnsi="Albertus Extra Bold"/>
        <w:spacing w:val="4"/>
        <w:sz w:val="24"/>
        <w:szCs w:val="18"/>
      </w:rPr>
      <w:t>]</w:t>
    </w:r>
    <w:r>
      <w:rPr>
        <w:szCs w:val="18"/>
      </w:rPr>
      <w:t xml:space="preserve"> in the above bill is not enacted and is intended to be omitted in the law.</w:t>
    </w:r>
  </w:p>
  <w:p w:rsidR="00007768" w:rsidRDefault="00007768" w:rsidP="00007768">
    <w:pPr>
      <w:pStyle w:val="Footer"/>
      <w:rPr>
        <w:szCs w:val="18"/>
      </w:rPr>
    </w:pPr>
  </w:p>
  <w:p w:rsidR="00007768" w:rsidRDefault="00007768" w:rsidP="00007768">
    <w:pPr>
      <w:pStyle w:val="Footer"/>
      <w:rPr>
        <w:szCs w:val="18"/>
      </w:rPr>
    </w:pPr>
    <w:r>
      <w:rPr>
        <w:szCs w:val="18"/>
      </w:rPr>
      <w:tab/>
      <w:t xml:space="preserve">Matter underlined </w:t>
    </w:r>
    <w:r>
      <w:rPr>
        <w:szCs w:val="18"/>
        <w:u w:val="single"/>
      </w:rPr>
      <w:t>thus</w:t>
    </w:r>
    <w:r>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163F" w:rsidRDefault="00FF163F">
      <w:r>
        <w:separator/>
      </w:r>
    </w:p>
  </w:footnote>
  <w:footnote w:type="continuationSeparator" w:id="0">
    <w:p w:rsidR="00FF163F" w:rsidRDefault="00FF16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8773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93788" w:rsidRDefault="00193788" w:rsidP="00193788">
    <w:pPr>
      <w:pStyle w:val="bpuHeadSpon"/>
    </w:pPr>
    <w:r w:rsidRPr="00193788">
      <w:rPr>
        <w:rStyle w:val="bpuHeadSponChar"/>
      </w:rPr>
      <w:t>S3604</w:t>
    </w:r>
    <w:r>
      <w:t xml:space="preserve"> CONNORS</w:t>
    </w:r>
  </w:p>
  <w:p w:rsidR="00193788" w:rsidRDefault="00193788" w:rsidP="00193788">
    <w:pPr>
      <w:pStyle w:val="bpuHeadSpon"/>
    </w:pPr>
    <w:r>
      <w:fldChar w:fldCharType="begin"/>
    </w:r>
    <w:r>
      <w:instrText xml:space="preserve"> PAGE  \* MERGEFORMAT </w:instrText>
    </w:r>
    <w:r>
      <w:fldChar w:fldCharType="separate"/>
    </w:r>
    <w:r w:rsidR="00D8773C">
      <w:rPr>
        <w:noProof/>
      </w:rPr>
      <w:t>4</w:t>
    </w:r>
    <w:r>
      <w:fldChar w:fldCharType="end"/>
    </w:r>
  </w:p>
  <w:p w:rsidR="00193788" w:rsidRDefault="00193788" w:rsidP="0019378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93788" w:rsidRDefault="00193788" w:rsidP="00193788">
    <w:pPr>
      <w:pStyle w:val="bpuHeadSpon"/>
    </w:pPr>
    <w:r w:rsidRPr="00193788">
      <w:rPr>
        <w:rStyle w:val="bpuHeadSponChar"/>
      </w:rPr>
      <w:t>S3604</w:t>
    </w:r>
    <w:r>
      <w:t xml:space="preserve"> CONNORS</w:t>
    </w:r>
  </w:p>
  <w:p w:rsidR="00193788" w:rsidRDefault="00193788" w:rsidP="00193788">
    <w:pPr>
      <w:pStyle w:val="bpuHeadSpon"/>
    </w:pPr>
    <w:r>
      <w:fldChar w:fldCharType="begin"/>
    </w:r>
    <w:r>
      <w:instrText xml:space="preserve"> PAGE  \* MERGEFORMAT </w:instrText>
    </w:r>
    <w:r>
      <w:fldChar w:fldCharType="separate"/>
    </w:r>
    <w:r w:rsidR="00D8773C">
      <w:rPr>
        <w:noProof/>
      </w:rPr>
      <w:t>2</w:t>
    </w:r>
    <w:r>
      <w:fldChar w:fldCharType="end"/>
    </w:r>
  </w:p>
  <w:p w:rsidR="00193788" w:rsidRDefault="00193788" w:rsidP="0019378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63F"/>
    <w:rsid w:val="000051BD"/>
    <w:rsid w:val="00007768"/>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3788"/>
    <w:rsid w:val="00194E78"/>
    <w:rsid w:val="0019707B"/>
    <w:rsid w:val="00197E8B"/>
    <w:rsid w:val="00197FA4"/>
    <w:rsid w:val="001A161A"/>
    <w:rsid w:val="001A3B79"/>
    <w:rsid w:val="001A66B6"/>
    <w:rsid w:val="001B4716"/>
    <w:rsid w:val="001B4EA4"/>
    <w:rsid w:val="001C7C52"/>
    <w:rsid w:val="001D25F3"/>
    <w:rsid w:val="001E15F1"/>
    <w:rsid w:val="001E16FA"/>
    <w:rsid w:val="001E30D3"/>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39DF"/>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5E5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680"/>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2AAC"/>
    <w:rsid w:val="00577A15"/>
    <w:rsid w:val="00580533"/>
    <w:rsid w:val="005805F9"/>
    <w:rsid w:val="00584DA0"/>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5300"/>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447D"/>
    <w:rsid w:val="009E5961"/>
    <w:rsid w:val="009F4FAC"/>
    <w:rsid w:val="00A017C0"/>
    <w:rsid w:val="00A11228"/>
    <w:rsid w:val="00A222C2"/>
    <w:rsid w:val="00A305D6"/>
    <w:rsid w:val="00A342C4"/>
    <w:rsid w:val="00A377A6"/>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6566"/>
    <w:rsid w:val="00D10496"/>
    <w:rsid w:val="00D11173"/>
    <w:rsid w:val="00D1215F"/>
    <w:rsid w:val="00D16561"/>
    <w:rsid w:val="00D17FF8"/>
    <w:rsid w:val="00D268AC"/>
    <w:rsid w:val="00D27FF3"/>
    <w:rsid w:val="00D343D0"/>
    <w:rsid w:val="00D3664D"/>
    <w:rsid w:val="00D500E9"/>
    <w:rsid w:val="00D507BC"/>
    <w:rsid w:val="00D6090A"/>
    <w:rsid w:val="00D62534"/>
    <w:rsid w:val="00D62FA3"/>
    <w:rsid w:val="00D63B6F"/>
    <w:rsid w:val="00D64A90"/>
    <w:rsid w:val="00D8773C"/>
    <w:rsid w:val="00D9410B"/>
    <w:rsid w:val="00D9695B"/>
    <w:rsid w:val="00DA013C"/>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D3968"/>
    <w:rsid w:val="00FF163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4379107-C70D-4124-B10F-3B9B4C566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customStyle="1" w:styleId="HeaderChar">
    <w:name w:val="Header Char"/>
    <w:basedOn w:val="DefaultParagraphFont"/>
    <w:link w:val="Header"/>
    <w:rsid w:val="00007768"/>
    <w:rPr>
      <w:sz w:val="24"/>
      <w:szCs w:val="24"/>
    </w:rPr>
  </w:style>
  <w:style w:type="character" w:customStyle="1" w:styleId="FooterChar">
    <w:name w:val="Footer Char"/>
    <w:basedOn w:val="DefaultParagraphFont"/>
    <w:link w:val="Footer"/>
    <w:rsid w:val="00007768"/>
    <w:rPr>
      <w:b/>
      <w:sz w:val="18"/>
      <w:szCs w:val="24"/>
    </w:rPr>
  </w:style>
  <w:style w:type="character" w:styleId="LineNumber">
    <w:name w:val="line number"/>
    <w:basedOn w:val="DefaultParagraphFont"/>
    <w:semiHidden/>
    <w:unhideWhenUsed/>
    <w:rsid w:val="001937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6955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CAA7B4-5BB8-43FA-9B8E-29AB0ED852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1250</Words>
  <Characters>6295</Characters>
  <Application>Microsoft Office Word</Application>
  <DocSecurity>0</DocSecurity>
  <Lines>150</Lines>
  <Paragraphs>33</Paragraphs>
  <ScaleCrop>false</ScaleCrop>
  <HeadingPairs>
    <vt:vector size="2" baseType="variant">
      <vt:variant>
        <vt:lpstr>Title</vt:lpstr>
      </vt:variant>
      <vt:variant>
        <vt:i4>1</vt:i4>
      </vt:variant>
    </vt:vector>
  </HeadingPairs>
  <TitlesOfParts>
    <vt:vector size="1" baseType="lpstr">
      <vt:lpstr>S3604</vt:lpstr>
    </vt:vector>
  </TitlesOfParts>
  <Manager>R224</Manager>
  <Company>NJ Office of Legislative Services</Company>
  <LinksUpToDate>false</LinksUpToDate>
  <CharactersWithSpaces>7555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S3604</dc:title>
  <dc:subject/>
  <dc:creator>Senator  CONNORS</dc:creator>
  <cp:keywords>S3604|4|EA |161|0|161|N|0|</cp:keywords>
  <dc:description>INTRODUCED APRIL 19, 2021</dc:description>
  <cp:lastModifiedBy>Franks, Denise</cp:lastModifiedBy>
  <cp:revision>2</cp:revision>
  <cp:lastPrinted>2021-03-26T17:21:00Z</cp:lastPrinted>
  <dcterms:created xsi:type="dcterms:W3CDTF">2021-04-19T19:38:00Z</dcterms:created>
  <dcterms:modified xsi:type="dcterms:W3CDTF">2021-04-19T19:38:00Z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