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13A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713A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3633</w:t>
      </w:r>
      <w:r w:rsidR="0063703D" w:rsidRPr="00ED5E27">
        <w:rPr>
          <w:b/>
          <w:sz w:val="36"/>
          <w:szCs w:val="36"/>
        </w:rPr>
        <w:t xml:space="preserve"> </w:t>
      </w:r>
    </w:p>
    <w:p w:rsidR="004E6677" w:rsidRDefault="004E6677" w:rsidP="004E6677">
      <w:pPr>
        <w:pStyle w:val="TopofPage1"/>
        <w:rPr>
          <w:sz w:val="24"/>
          <w:szCs w:val="24"/>
        </w:rPr>
      </w:pPr>
    </w:p>
    <w:p w:rsidR="004E6677" w:rsidRDefault="004E6677" w:rsidP="004E6677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 xml:space="preserve">with committee amendments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713A8">
        <w:rPr>
          <w:caps/>
          <w:szCs w:val="24"/>
        </w:rPr>
        <w:t>JUNE 10, 2021</w:t>
      </w:r>
    </w:p>
    <w:p w:rsidR="004144CF" w:rsidRDefault="004144CF" w:rsidP="0083060A"/>
    <w:p w:rsidR="00655CA3" w:rsidRDefault="00023036" w:rsidP="0083060A">
      <w:r w:rsidRPr="00023036">
        <w:tab/>
        <w:t xml:space="preserve">The Senate Health, Human Services and Senior Citizens Committee reports favorably </w:t>
      </w:r>
      <w:r w:rsidR="00515446">
        <w:t xml:space="preserve">and with committee amendments </w:t>
      </w:r>
      <w:r w:rsidRPr="00023036">
        <w:t>Senate Bill No.</w:t>
      </w:r>
      <w:r>
        <w:t xml:space="preserve"> 3633.</w:t>
      </w:r>
    </w:p>
    <w:p w:rsidR="00023036" w:rsidRDefault="00541F97" w:rsidP="00023036">
      <w:r>
        <w:tab/>
      </w:r>
      <w:r w:rsidR="00515446">
        <w:t>As amended by the committee, t</w:t>
      </w:r>
      <w:r w:rsidR="00023036">
        <w:t>his bill increases the income eligibility limits established in the Pharmaceutical Assistance to the Aged and Disabled (PAAD) program to $38,769 for single persons and $45,270 combined income for married couples. Under the Senior Gold Prescription Discount Program, income eligibility limits are $10,000 higher than PAAD income eligibility limits. Therefore, this bill will increase income eligibility limits under the Senior Gold Prescription Discount program to $48,769 for single persons and $55,270 combined income for married couples.</w:t>
      </w:r>
    </w:p>
    <w:p w:rsidR="00515446" w:rsidRDefault="00541F97" w:rsidP="00023036">
      <w:r>
        <w:tab/>
      </w:r>
      <w:r w:rsidR="00023036">
        <w:t xml:space="preserve">Currently, the PAAD income limits for 2021 are $28,769 for single persons and $35,270 combined income for married couples.  Although the PAAD law states that income eligibility limits are $16,624 and $20,383 for single persons and married couples, respectively, an annual cost-of-living increase in income eligibility limits was adopted effective January 1, 1996, which has increased these eligibility levels each year. </w:t>
      </w:r>
    </w:p>
    <w:p w:rsidR="004B2ABF" w:rsidRDefault="00515446" w:rsidP="00023036">
      <w:r>
        <w:tab/>
        <w:t>As amended by the committee, t</w:t>
      </w:r>
      <w:r w:rsidR="00023036">
        <w:t>his bill retains the annual cost-of-living increase, but raises the overall income eligibility levels for the pr</w:t>
      </w:r>
      <w:r>
        <w:t>ogram, effective January 1, 2022</w:t>
      </w:r>
      <w:r w:rsidR="00023036">
        <w:t>.</w:t>
      </w:r>
      <w:r>
        <w:t xml:space="preserve">  The annual cost-of-living increase will not be applied in calendar year 2022, but will resume effective January 1, 2023, and will be applied annually thereafter as provided under current law.</w:t>
      </w:r>
    </w:p>
    <w:p w:rsidR="00515446" w:rsidRDefault="00515446" w:rsidP="00023036"/>
    <w:p w:rsidR="00515446" w:rsidRDefault="00515446" w:rsidP="00023036">
      <w:r>
        <w:rPr>
          <w:u w:val="double"/>
        </w:rPr>
        <w:t>COMMITTEE AMENDMENTS:</w:t>
      </w:r>
    </w:p>
    <w:p w:rsidR="00515446" w:rsidRPr="00515446" w:rsidRDefault="00515446" w:rsidP="002F3C05">
      <w:r>
        <w:tab/>
        <w:t>The committee amendments provide that the</w:t>
      </w:r>
      <w:r w:rsidR="00836800">
        <w:t xml:space="preserve"> annual cost-of-</w:t>
      </w:r>
      <w:r>
        <w:t>living increase that is applied to PAAD and Senior Gold income eligibility limits under current law will not apply in 2022, but will resume in 2023</w:t>
      </w:r>
      <w:r w:rsidR="00F40B40">
        <w:t>,</w:t>
      </w:r>
      <w:r>
        <w:t xml:space="preserve"> and will continue to be increased annually each year thereafter.</w:t>
      </w:r>
    </w:p>
    <w:sectPr w:rsidR="00515446" w:rsidRPr="0051544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3A8" w:rsidRDefault="00F713A8">
      <w:r>
        <w:separator/>
      </w:r>
    </w:p>
  </w:endnote>
  <w:endnote w:type="continuationSeparator" w:id="0">
    <w:p w:rsidR="00F713A8" w:rsidRDefault="00F7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3A8" w:rsidRDefault="00F713A8">
      <w:r>
        <w:separator/>
      </w:r>
    </w:p>
  </w:footnote>
  <w:footnote w:type="continuationSeparator" w:id="0">
    <w:p w:rsidR="00F713A8" w:rsidRDefault="00F71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F3C05" w:rsidP="002F3C0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F3C05" w:rsidRDefault="002F3C05" w:rsidP="002F3C0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A8"/>
    <w:rsid w:val="00010CB9"/>
    <w:rsid w:val="000123C0"/>
    <w:rsid w:val="00015342"/>
    <w:rsid w:val="000213D6"/>
    <w:rsid w:val="0002303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3C05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181D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67A8"/>
    <w:rsid w:val="004C73E5"/>
    <w:rsid w:val="004C7D16"/>
    <w:rsid w:val="004D32CB"/>
    <w:rsid w:val="004D39D0"/>
    <w:rsid w:val="004D618C"/>
    <w:rsid w:val="004E5505"/>
    <w:rsid w:val="004E6677"/>
    <w:rsid w:val="004F240B"/>
    <w:rsid w:val="005105E1"/>
    <w:rsid w:val="00515446"/>
    <w:rsid w:val="0052178A"/>
    <w:rsid w:val="00525D56"/>
    <w:rsid w:val="0052722C"/>
    <w:rsid w:val="00527799"/>
    <w:rsid w:val="00530663"/>
    <w:rsid w:val="00531292"/>
    <w:rsid w:val="00541F97"/>
    <w:rsid w:val="00550947"/>
    <w:rsid w:val="005644EB"/>
    <w:rsid w:val="005722B9"/>
    <w:rsid w:val="00581591"/>
    <w:rsid w:val="005877B1"/>
    <w:rsid w:val="005975A0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800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2C73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75F"/>
    <w:rsid w:val="00F0184F"/>
    <w:rsid w:val="00F140A0"/>
    <w:rsid w:val="00F26A91"/>
    <w:rsid w:val="00F30F46"/>
    <w:rsid w:val="00F3289D"/>
    <w:rsid w:val="00F40B40"/>
    <w:rsid w:val="00F472DE"/>
    <w:rsid w:val="00F62075"/>
    <w:rsid w:val="00F638EA"/>
    <w:rsid w:val="00F649A5"/>
    <w:rsid w:val="00F67A25"/>
    <w:rsid w:val="00F713A8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ED4AD41-06C7-4B92-8BF4-DEA332C6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41F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1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286</Words>
  <Characters>1655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S3633 SHH Statement 6/10/21</vt:lpstr>
    </vt:vector>
  </TitlesOfParts>
  <Manager>R224</Manager>
  <Company>NJ OLS DMU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S3633 SHH Statement 6/10/21</dc:title>
  <dc:subject/>
  <dc:creator>Senate SHH  </dc:creator>
  <cp:keywords>S3633|1|HS |259|0|0|!||</cp:keywords>
  <dc:description/>
  <cp:lastModifiedBy>Franks, Denise</cp:lastModifiedBy>
  <cp:revision>2</cp:revision>
  <cp:lastPrinted>2021-06-11T15:07:00Z</cp:lastPrinted>
  <dcterms:created xsi:type="dcterms:W3CDTF">2021-06-11T16:18:00Z</dcterms:created>
  <dcterms:modified xsi:type="dcterms:W3CDTF">2021-06-11T16:18:00Z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