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4A5" w:rsidRDefault="004514A5" w:rsidP="004514A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3636 </w:t>
      </w:r>
    </w:p>
    <w:p w:rsidR="004514A5" w:rsidRPr="009D38FF" w:rsidRDefault="004514A5" w:rsidP="004514A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0358362" r:id="rId8"/>
        </w:object>
      </w:r>
    </w:p>
    <w:p w:rsidR="004514A5" w:rsidRDefault="004514A5" w:rsidP="004514A5">
      <w:pPr>
        <w:pStyle w:val="bpuState"/>
      </w:pPr>
      <w:r>
        <w:t>STATE OF NEW JERSEY</w:t>
      </w:r>
    </w:p>
    <w:p w:rsidR="004514A5" w:rsidRDefault="004514A5" w:rsidP="004514A5">
      <w:pPr>
        <w:pStyle w:val="bpuLegislature"/>
      </w:pPr>
      <w:r>
        <w:t>219th LEGISLATURE</w:t>
      </w:r>
    </w:p>
    <w:p w:rsidR="004514A5" w:rsidRDefault="004514A5" w:rsidP="004514A5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0358363" r:id="rId9"/>
        </w:object>
      </w:r>
      <w:r>
        <w:t xml:space="preserve">  </w:t>
      </w:r>
    </w:p>
    <w:p w:rsidR="004514A5" w:rsidRDefault="00876E3A" w:rsidP="004514A5">
      <w:pPr>
        <w:pStyle w:val="bpuIntro"/>
      </w:pPr>
      <w:r>
        <w:t>INTRODUCED APRIL 19, 2021</w:t>
      </w:r>
    </w:p>
    <w:p w:rsidR="004514A5" w:rsidRDefault="004514A5" w:rsidP="004514A5">
      <w:pPr>
        <w:pStyle w:val="bpuIntro"/>
      </w:pPr>
    </w:p>
    <w:p w:rsidR="004514A5" w:rsidRDefault="004514A5" w:rsidP="004514A5">
      <w:pPr>
        <w:pStyle w:val="bpuIntro"/>
        <w:sectPr w:rsidR="004514A5" w:rsidSect="004514A5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514A5" w:rsidRDefault="004514A5" w:rsidP="004514A5">
      <w:pPr>
        <w:pStyle w:val="bpuIntro"/>
      </w:pPr>
    </w:p>
    <w:p w:rsidR="004514A5" w:rsidRDefault="004514A5" w:rsidP="004514A5">
      <w:pPr>
        <w:pStyle w:val="bpuSponsor"/>
      </w:pPr>
      <w:r>
        <w:t>Sponsored by:</w:t>
      </w:r>
    </w:p>
    <w:p w:rsidR="004514A5" w:rsidRDefault="004514A5" w:rsidP="004514A5">
      <w:pPr>
        <w:pStyle w:val="bpuSponsor"/>
      </w:pPr>
      <w:proofErr w:type="gramStart"/>
      <w:r>
        <w:t>Senator  THOMAS</w:t>
      </w:r>
      <w:proofErr w:type="gramEnd"/>
      <w:r>
        <w:t xml:space="preserve"> H. KEAN, JR.</w:t>
      </w:r>
    </w:p>
    <w:p w:rsidR="004514A5" w:rsidRDefault="004514A5" w:rsidP="004514A5">
      <w:pPr>
        <w:pStyle w:val="bpuSponsor"/>
      </w:pPr>
      <w:r>
        <w:t>District 21 (Morris, Somerset and Union)</w:t>
      </w:r>
    </w:p>
    <w:p w:rsidR="004514A5" w:rsidRDefault="004514A5" w:rsidP="004514A5">
      <w:pPr>
        <w:pStyle w:val="bpuSponsor"/>
      </w:pPr>
    </w:p>
    <w:p w:rsidR="004514A5" w:rsidRDefault="004514A5" w:rsidP="004514A5">
      <w:pPr>
        <w:pStyle w:val="bpuSponsor"/>
      </w:pPr>
    </w:p>
    <w:p w:rsidR="004514A5" w:rsidRDefault="004514A5" w:rsidP="004514A5">
      <w:pPr>
        <w:pStyle w:val="bpuSponsor"/>
      </w:pPr>
    </w:p>
    <w:p w:rsidR="004514A5" w:rsidRDefault="004514A5" w:rsidP="004514A5">
      <w:pPr>
        <w:pStyle w:val="bpuSponsor"/>
      </w:pPr>
    </w:p>
    <w:p w:rsidR="004514A5" w:rsidRDefault="004514A5" w:rsidP="004514A5">
      <w:pPr>
        <w:pStyle w:val="bpuSponsor"/>
      </w:pPr>
      <w:r>
        <w:t>SYNOPSIS</w:t>
      </w:r>
    </w:p>
    <w:p w:rsidR="004514A5" w:rsidRDefault="004514A5" w:rsidP="004514A5">
      <w:pPr>
        <w:pStyle w:val="bpuNormText"/>
      </w:pPr>
      <w:r>
        <w:tab/>
        <w:t xml:space="preserve">Requires Internet websites and mobile applications obtain affirmative consent from user before changing terms-of-service agreement. </w:t>
      </w:r>
    </w:p>
    <w:p w:rsidR="004514A5" w:rsidRDefault="004514A5" w:rsidP="004514A5">
      <w:pPr>
        <w:pStyle w:val="bpuNormText"/>
      </w:pPr>
    </w:p>
    <w:p w:rsidR="004514A5" w:rsidRDefault="004514A5" w:rsidP="004514A5">
      <w:pPr>
        <w:pStyle w:val="bpuSponsor"/>
      </w:pPr>
      <w:r>
        <w:t xml:space="preserve">CURRENT VERSION OF TEXT </w:t>
      </w:r>
    </w:p>
    <w:p w:rsidR="004514A5" w:rsidRDefault="004514A5" w:rsidP="004514A5">
      <w:pPr>
        <w:pStyle w:val="bpuNormText"/>
      </w:pPr>
      <w:r>
        <w:tab/>
        <w:t>As introduced.</w:t>
      </w:r>
    </w:p>
    <w:p w:rsidR="004514A5" w:rsidRDefault="004514A5" w:rsidP="004514A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514A5" w:rsidRDefault="004514A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514A5" w:rsidSect="004514A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74470" w:rsidRPr="00677316" w:rsidRDefault="00A74470" w:rsidP="00A74470">
      <w:pPr>
        <w:pStyle w:val="HangingAnAct"/>
        <w:rPr>
          <w:rStyle w:val="HangingAnActChar"/>
        </w:rPr>
      </w:pPr>
      <w:r w:rsidRPr="00A7447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Internet website and mobile application terms-of-service agreements and supplementing P.L.1960, c.39 (C.56:8-1 et seq.).  </w:t>
      </w:r>
    </w:p>
    <w:p w:rsidR="00A74470" w:rsidRPr="00D71D68" w:rsidRDefault="00A74470" w:rsidP="00A74470"/>
    <w:p w:rsidR="00A74470" w:rsidRPr="00AA7880" w:rsidRDefault="00A74470" w:rsidP="00A7447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74470" w:rsidRDefault="00A74470" w:rsidP="00A74470"/>
    <w:p w:rsidR="00A74470" w:rsidRDefault="00A74470" w:rsidP="00A74470">
      <w:r>
        <w:tab/>
        <w:t>1.</w:t>
      </w:r>
      <w:r>
        <w:tab/>
      </w:r>
      <w:proofErr w:type="gramStart"/>
      <w:r>
        <w:t>a</w:t>
      </w:r>
      <w:proofErr w:type="gramEnd"/>
      <w:r>
        <w:t xml:space="preserve">.  As used in this act: </w:t>
      </w:r>
    </w:p>
    <w:p w:rsidR="00A74470" w:rsidRDefault="00A74470" w:rsidP="00A74470">
      <w:r>
        <w:tab/>
        <w:t>“Account” means an arrangement under a terms-of-service agreement in which a person operating an Internet website or mobile application carries, maintains, processes, receives, or stores a digital asset of the user or provides goods or services to the user.</w:t>
      </w:r>
    </w:p>
    <w:p w:rsidR="00A74470" w:rsidRDefault="00A74470" w:rsidP="00A74470">
      <w:r>
        <w:tab/>
        <w:t>“Carries” means engages in the transmission of an electronic communication.</w:t>
      </w:r>
    </w:p>
    <w:p w:rsidR="00A74470" w:rsidRDefault="00A74470" w:rsidP="00A74470">
      <w:r>
        <w:tab/>
        <w:t xml:space="preserve">“Digital asset” means an electronic record in which an individual has a right or interest.  </w:t>
      </w:r>
    </w:p>
    <w:p w:rsidR="00A74470" w:rsidRDefault="00A74470" w:rsidP="00A74470">
      <w:r>
        <w:tab/>
        <w:t xml:space="preserve">“Electronic” means relating to technology having electrical, digital, magnetic, wireless, optical, electromagnetic, or similar capabilities.  </w:t>
      </w:r>
    </w:p>
    <w:p w:rsidR="00A74470" w:rsidRDefault="00A74470" w:rsidP="00A74470">
      <w:r>
        <w:tab/>
        <w:t xml:space="preserve">“Mobile application” means a computer program or software application designed to run on a mobile device such as a cellphone, tablet, or watch.  </w:t>
      </w:r>
    </w:p>
    <w:p w:rsidR="00A74470" w:rsidRDefault="00A74470" w:rsidP="00A74470">
      <w:r>
        <w:tab/>
        <w:t xml:space="preserve">“Person” means an individual, estate, business or nonprofit entity, public corporation, government or governmental subdivision, agency, or instrumentality, or other legal entity.  </w:t>
      </w:r>
    </w:p>
    <w:p w:rsidR="00A74470" w:rsidRDefault="00A74470" w:rsidP="00A74470">
      <w:r>
        <w:tab/>
        <w:t xml:space="preserve">“User” means a person that has an account with a person operating an Internet website or mobile application.  </w:t>
      </w:r>
    </w:p>
    <w:p w:rsidR="00A74470" w:rsidRDefault="00A74470" w:rsidP="00A74470">
      <w:r>
        <w:tab/>
        <w:t xml:space="preserve">“Terms-of-service agreement” means an agreement that controls the relationship between a user and a person operating an Internet website or mobile application. </w:t>
      </w:r>
    </w:p>
    <w:p w:rsidR="00A74470" w:rsidRDefault="00A74470" w:rsidP="00A74470">
      <w:r>
        <w:tab/>
        <w:t>b.</w:t>
      </w:r>
      <w:r>
        <w:tab/>
        <w:t xml:space="preserve">In addition to the requirements set forth in P.L.1981, c.454 (C.56:12-14 et seq.) and notwithstanding any other law to the contrary, a person operating an Internet website or mobile application shall notify a user of any changes to the terms-of-service agreement in a clear and conspicuous manner, using easy to understand language, which requires a user to affirmatively consent to the amended terms.  </w:t>
      </w:r>
    </w:p>
    <w:p w:rsidR="00A74470" w:rsidRDefault="00A74470" w:rsidP="00A74470">
      <w:r>
        <w:tab/>
        <w:t>c.</w:t>
      </w:r>
      <w:r>
        <w:tab/>
        <w:t xml:space="preserve">A violation of subsection b. of this section is an unlawful practice and a violation of P.L.1960, c.39 (C.56:8-1 et seq.).  </w:t>
      </w:r>
    </w:p>
    <w:p w:rsidR="00A74470" w:rsidRPr="00D71D68" w:rsidRDefault="00A74470" w:rsidP="00A74470"/>
    <w:p w:rsidR="00A74470" w:rsidRPr="00AA7880" w:rsidRDefault="00A74470" w:rsidP="00A74470">
      <w:r>
        <w:tab/>
        <w:t>2.</w:t>
      </w:r>
      <w:r>
        <w:tab/>
        <w:t xml:space="preserve">This act shall take effect immediately.  </w:t>
      </w:r>
    </w:p>
    <w:p w:rsidR="00A74470" w:rsidRDefault="00A74470" w:rsidP="00A74470"/>
    <w:p w:rsidR="00A74470" w:rsidRPr="00CE7BD8" w:rsidRDefault="00A74470" w:rsidP="00A74470"/>
    <w:p w:rsidR="00A74470" w:rsidRPr="00AA7880" w:rsidRDefault="00A74470" w:rsidP="00A74470">
      <w:pPr>
        <w:jc w:val="center"/>
      </w:pPr>
      <w:r w:rsidRPr="00D71D68">
        <w:t>STATEMENT</w:t>
      </w:r>
    </w:p>
    <w:p w:rsidR="00A74470" w:rsidRDefault="00A74470" w:rsidP="00A74470"/>
    <w:p w:rsidR="00A74470" w:rsidRDefault="00A74470" w:rsidP="00A74470">
      <w:r>
        <w:tab/>
        <w:t>This bill requires that websites and mobile applications obtain affirmative consent from a user before changing a terms-of-service (</w:t>
      </w:r>
      <w:proofErr w:type="spellStart"/>
      <w:r>
        <w:t>ToS</w:t>
      </w:r>
      <w:proofErr w:type="spellEnd"/>
      <w:r>
        <w:t xml:space="preserve">) agreement.  </w:t>
      </w:r>
    </w:p>
    <w:p w:rsidR="00A74470" w:rsidRDefault="00A74470" w:rsidP="00A74470">
      <w:r>
        <w:lastRenderedPageBreak/>
        <w:tab/>
        <w:t xml:space="preserve">This bill provides that a person operating a website or mobile application is to notify a user of any changes to the </w:t>
      </w:r>
      <w:proofErr w:type="spellStart"/>
      <w:proofErr w:type="gramStart"/>
      <w:r>
        <w:t>ToS</w:t>
      </w:r>
      <w:proofErr w:type="spellEnd"/>
      <w:r>
        <w:t xml:space="preserve">  agreement</w:t>
      </w:r>
      <w:proofErr w:type="gramEnd"/>
      <w:r>
        <w:t xml:space="preserve"> in a clear and conspicuous manner in easy to understand language which requires a user to affirmatively consent to the amended terms.  </w:t>
      </w:r>
    </w:p>
    <w:p w:rsidR="00A74470" w:rsidRDefault="00A74470" w:rsidP="00A74470">
      <w:r>
        <w:tab/>
        <w:t xml:space="preserve">The bill defines “terms-of-service agreement” to mean an agreement controlling the relationship between a user and person operating a website or mobile application.  </w:t>
      </w:r>
    </w:p>
    <w:p w:rsidR="00A74470" w:rsidRDefault="00A74470" w:rsidP="00A74470">
      <w:r>
        <w:tab/>
        <w:t xml:space="preserve">Websites and mobile applications increasingly have extensive access to their user’s personal information.  Many persons operating websites and mobile applications reserve the right to unilaterally change their </w:t>
      </w:r>
      <w:proofErr w:type="spellStart"/>
      <w:r>
        <w:t>ToS</w:t>
      </w:r>
      <w:proofErr w:type="spellEnd"/>
      <w:r>
        <w:t xml:space="preserve"> agreements, often without obtaining a user’s consent.  It is the sponsor’s intent that this bill will help provide a user with more control over his or her personal information by eliminating the ability of a website or mobile application to change its </w:t>
      </w:r>
      <w:proofErr w:type="spellStart"/>
      <w:r>
        <w:t>ToS</w:t>
      </w:r>
      <w:proofErr w:type="spellEnd"/>
      <w:r>
        <w:t xml:space="preserve"> agreement without receiving a user’s explicit consent and providing a clear explanation of any changes prior to implementation.</w:t>
      </w:r>
    </w:p>
    <w:sectPr w:rsidR="00A74470" w:rsidSect="004514A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FEF" w:rsidRDefault="00435FEF">
      <w:r>
        <w:separator/>
      </w:r>
    </w:p>
  </w:endnote>
  <w:endnote w:type="continuationSeparator" w:id="0">
    <w:p w:rsidR="00435FEF" w:rsidRDefault="00435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FEF" w:rsidRDefault="00435FEF">
      <w:r>
        <w:separator/>
      </w:r>
    </w:p>
  </w:footnote>
  <w:footnote w:type="continuationSeparator" w:id="0">
    <w:p w:rsidR="00435FEF" w:rsidRDefault="00435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14C9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514A5" w:rsidRDefault="004514A5" w:rsidP="004514A5">
    <w:pPr>
      <w:pStyle w:val="bpuHeadSpon"/>
    </w:pPr>
    <w:r w:rsidRPr="004514A5">
      <w:rPr>
        <w:rStyle w:val="bpuHeadSponChar"/>
      </w:rPr>
      <w:t>S3636</w:t>
    </w:r>
    <w:r>
      <w:t xml:space="preserve"> T.KEAN</w:t>
    </w:r>
  </w:p>
  <w:p w:rsidR="004514A5" w:rsidRDefault="004514A5" w:rsidP="004514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4C9A">
      <w:rPr>
        <w:noProof/>
      </w:rPr>
      <w:t>3</w:t>
    </w:r>
    <w:r>
      <w:fldChar w:fldCharType="end"/>
    </w:r>
  </w:p>
  <w:p w:rsidR="004514A5" w:rsidRDefault="004514A5" w:rsidP="004514A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514A5" w:rsidRDefault="004514A5" w:rsidP="004514A5">
    <w:pPr>
      <w:pStyle w:val="bpuHeadSpon"/>
    </w:pPr>
    <w:r w:rsidRPr="004514A5">
      <w:rPr>
        <w:rStyle w:val="bpuHeadSponChar"/>
      </w:rPr>
      <w:t>S3636</w:t>
    </w:r>
    <w:r>
      <w:t xml:space="preserve"> T.KEAN</w:t>
    </w:r>
  </w:p>
  <w:p w:rsidR="004514A5" w:rsidRDefault="004514A5" w:rsidP="004514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4C9A">
      <w:rPr>
        <w:noProof/>
      </w:rPr>
      <w:t>2</w:t>
    </w:r>
    <w:r>
      <w:fldChar w:fldCharType="end"/>
    </w:r>
  </w:p>
  <w:p w:rsidR="004514A5" w:rsidRDefault="004514A5" w:rsidP="004514A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FE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1C7C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16E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FEF"/>
    <w:rsid w:val="00436F2D"/>
    <w:rsid w:val="00436F5D"/>
    <w:rsid w:val="00441B42"/>
    <w:rsid w:val="0045118A"/>
    <w:rsid w:val="004514A5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557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B5C3C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4C9A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76E3A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5F62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4470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914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206205D-1560-4C1E-A59D-039FD1B9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451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7CFFA-6416-4664-A9F4-20C917FCF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523</Words>
  <Characters>2981</Characters>
  <Application>Microsoft Office Word</Application>
  <DocSecurity>0</DocSecurity>
  <Lines>90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S3636</vt:lpstr>
    </vt:vector>
  </TitlesOfParts>
  <Manager>R229</Manager>
  <Company>NJ Office of Legislative Services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S3636</dc:title>
  <dc:subject/>
  <dc:creator>Senator  KEAN</dc:creator>
  <cp:keywords>S3636|3|LP |301|0|301|N|0|</cp:keywords>
  <dc:description>INTRODUCED APRIL 19, 2021</dc:description>
  <cp:lastModifiedBy>Bell, Careema</cp:lastModifiedBy>
  <cp:revision>2</cp:revision>
  <cp:lastPrinted>2005-10-12T19:02:00Z</cp:lastPrinted>
  <dcterms:created xsi:type="dcterms:W3CDTF">2021-04-19T21:23:00Z</dcterms:created>
  <dcterms:modified xsi:type="dcterms:W3CDTF">2021-04-19T21:23:00Z</dcterms:modified>
  <cp:category>s.1: C.56:12-18.1 to 2021/32_x000d_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