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F88" w:rsidRDefault="00497F88" w:rsidP="00497F88">
      <w:pPr>
        <w:pStyle w:val="bpuBill"/>
      </w:pPr>
      <w:bookmarkStart w:id="0" w:name="bpuFrontPg"/>
      <w:bookmarkStart w:id="1" w:name="_GoBack"/>
      <w:bookmarkEnd w:id="0"/>
      <w:bookmarkEnd w:id="1"/>
      <w:r>
        <w:t xml:space="preserve">SENATE, No. 3647 </w:t>
      </w:r>
    </w:p>
    <w:p w:rsidR="00497F88" w:rsidRPr="009D38FF" w:rsidRDefault="00497F88" w:rsidP="00497F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9221" r:id="rId8"/>
        </w:object>
      </w:r>
    </w:p>
    <w:p w:rsidR="00497F88" w:rsidRDefault="00497F88" w:rsidP="00497F88">
      <w:pPr>
        <w:pStyle w:val="bpuState"/>
      </w:pPr>
      <w:r>
        <w:t>STATE OF NEW JERSEY</w:t>
      </w:r>
    </w:p>
    <w:p w:rsidR="00497F88" w:rsidRDefault="00497F88" w:rsidP="00497F88">
      <w:pPr>
        <w:pStyle w:val="bpuLegislature"/>
      </w:pPr>
      <w:r>
        <w:t>219th LEGISLATURE</w:t>
      </w:r>
    </w:p>
    <w:p w:rsidR="00497F88" w:rsidRDefault="00497F88" w:rsidP="00497F88">
      <w:pPr>
        <w:pStyle w:val="bpuWpGraphic"/>
      </w:pPr>
      <w:r>
        <w:object w:dxaOrig="8985" w:dyaOrig="255">
          <v:shape id="_x0000_i1026" type="#_x0000_t75" style="width:6in;height:12.1pt" o:ole="">
            <v:imagedata r:id="rId7" o:title=""/>
          </v:shape>
          <o:OLEObject Type="Embed" ProgID="WPWin6.1" ShapeID="_x0000_i1026" DrawAspect="Content" ObjectID="_1680359222" r:id="rId9"/>
        </w:object>
      </w:r>
      <w:r>
        <w:t xml:space="preserve">  </w:t>
      </w:r>
    </w:p>
    <w:p w:rsidR="00497F88" w:rsidRDefault="009B107D" w:rsidP="00497F88">
      <w:pPr>
        <w:pStyle w:val="bpuIntro"/>
      </w:pPr>
      <w:r>
        <w:t>INTRODUCED APRIL 19, 2021</w:t>
      </w:r>
      <w:r w:rsidR="00497F88">
        <w:t xml:space="preserve"> </w:t>
      </w:r>
    </w:p>
    <w:p w:rsidR="00497F88" w:rsidRDefault="00497F88" w:rsidP="00497F88">
      <w:pPr>
        <w:pStyle w:val="bpuIntro"/>
      </w:pPr>
    </w:p>
    <w:p w:rsidR="00497F88" w:rsidRDefault="00497F88" w:rsidP="00497F88">
      <w:pPr>
        <w:pStyle w:val="bpuIntro"/>
        <w:sectPr w:rsidR="00497F88" w:rsidSect="00497F88">
          <w:headerReference w:type="even" r:id="rId10"/>
          <w:headerReference w:type="default" r:id="rId11"/>
          <w:pgSz w:w="12240" w:h="20160" w:code="5"/>
          <w:pgMar w:top="2160" w:right="1440" w:bottom="1440" w:left="1440" w:header="72" w:footer="720" w:gutter="0"/>
          <w:pgNumType w:start="1"/>
          <w:cols w:space="720"/>
          <w:docGrid w:linePitch="360"/>
        </w:sectPr>
      </w:pPr>
    </w:p>
    <w:p w:rsidR="00497F88" w:rsidRDefault="00497F88" w:rsidP="00497F88">
      <w:pPr>
        <w:pStyle w:val="bpuIntro"/>
      </w:pPr>
    </w:p>
    <w:p w:rsidR="00497F88" w:rsidRDefault="00497F88" w:rsidP="00497F88">
      <w:pPr>
        <w:pStyle w:val="bpuSponsor"/>
      </w:pPr>
      <w:r>
        <w:t>Sponsored by:</w:t>
      </w:r>
    </w:p>
    <w:p w:rsidR="00497F88" w:rsidRDefault="00497F88" w:rsidP="00497F88">
      <w:pPr>
        <w:pStyle w:val="bpuSponsor"/>
      </w:pPr>
      <w:proofErr w:type="gramStart"/>
      <w:r>
        <w:t>Senator  HOLLY</w:t>
      </w:r>
      <w:proofErr w:type="gramEnd"/>
      <w:r>
        <w:t xml:space="preserve"> T. SCHEPISI</w:t>
      </w:r>
    </w:p>
    <w:p w:rsidR="00497F88" w:rsidRDefault="00497F88" w:rsidP="00497F88">
      <w:pPr>
        <w:pStyle w:val="bpuSponsor"/>
      </w:pPr>
      <w:r>
        <w:t>District 39 (Bergen and Passaic)</w:t>
      </w:r>
    </w:p>
    <w:p w:rsidR="00497F88" w:rsidRDefault="00497F88" w:rsidP="00497F88">
      <w:pPr>
        <w:pStyle w:val="bpuSponsor"/>
      </w:pPr>
    </w:p>
    <w:p w:rsidR="00497F88" w:rsidRDefault="00497F88" w:rsidP="00497F88">
      <w:pPr>
        <w:pStyle w:val="bpuSponsor"/>
      </w:pPr>
    </w:p>
    <w:p w:rsidR="00497F88" w:rsidRDefault="00497F88" w:rsidP="00497F88">
      <w:pPr>
        <w:pStyle w:val="bpuSponsor"/>
      </w:pPr>
    </w:p>
    <w:p w:rsidR="00497F88" w:rsidRDefault="00497F88" w:rsidP="00497F88">
      <w:pPr>
        <w:pStyle w:val="bpuSponsor"/>
      </w:pPr>
    </w:p>
    <w:p w:rsidR="00497F88" w:rsidRDefault="00497F88" w:rsidP="00497F88">
      <w:pPr>
        <w:pStyle w:val="bpuSponsor"/>
      </w:pPr>
      <w:r>
        <w:t>SYNOPSIS</w:t>
      </w:r>
    </w:p>
    <w:p w:rsidR="00497F88" w:rsidRDefault="00497F88" w:rsidP="00497F88">
      <w:pPr>
        <w:pStyle w:val="bpuNormText"/>
      </w:pPr>
      <w:r>
        <w:tab/>
        <w:t xml:space="preserve">Prohibits affordable housing obligation exemptions for urban aid municipalities. </w:t>
      </w:r>
    </w:p>
    <w:p w:rsidR="00497F88" w:rsidRDefault="00497F88" w:rsidP="00497F88">
      <w:pPr>
        <w:pStyle w:val="bpuNormText"/>
      </w:pPr>
    </w:p>
    <w:p w:rsidR="00497F88" w:rsidRDefault="00497F88" w:rsidP="00497F88">
      <w:pPr>
        <w:pStyle w:val="bpuSponsor"/>
      </w:pPr>
      <w:r>
        <w:t xml:space="preserve">CURRENT VERSION OF TEXT </w:t>
      </w:r>
    </w:p>
    <w:p w:rsidR="00497F88" w:rsidRDefault="00497F88" w:rsidP="00497F88">
      <w:pPr>
        <w:pStyle w:val="bpuNormText"/>
      </w:pPr>
      <w:r>
        <w:tab/>
        <w:t>As introduced.</w:t>
      </w:r>
    </w:p>
    <w:p w:rsidR="00497F88" w:rsidRDefault="00497F88" w:rsidP="00497F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7F88" w:rsidRDefault="00497F88" w:rsidP="008916EC">
      <w:pPr>
        <w:pStyle w:val="FronterPage"/>
        <w:tabs>
          <w:tab w:val="clear" w:pos="720"/>
          <w:tab w:val="clear" w:pos="1440"/>
          <w:tab w:val="clear" w:pos="2160"/>
          <w:tab w:val="clear" w:pos="2880"/>
          <w:tab w:val="clear" w:pos="3600"/>
          <w:tab w:val="clear" w:pos="4320"/>
          <w:tab w:val="clear" w:pos="5040"/>
        </w:tabs>
        <w:sectPr w:rsidR="00497F88" w:rsidSect="00497F88">
          <w:type w:val="continuous"/>
          <w:pgSz w:w="12240" w:h="20160" w:code="5"/>
          <w:pgMar w:top="1440" w:right="2275" w:bottom="1440" w:left="2275" w:header="72" w:footer="720" w:gutter="0"/>
          <w:pgNumType w:start="1"/>
          <w:cols w:space="720"/>
          <w:docGrid w:linePitch="360"/>
        </w:sectPr>
      </w:pPr>
    </w:p>
    <w:p w:rsidR="00363D40" w:rsidRPr="00D71D68" w:rsidRDefault="00363D40" w:rsidP="00E178F5">
      <w:pPr>
        <w:pStyle w:val="HangingAnAct"/>
      </w:pPr>
      <w:r w:rsidRPr="00363D40">
        <w:rPr>
          <w:rStyle w:val="BillHead"/>
        </w:rPr>
        <w:lastRenderedPageBreak/>
        <w:t>An Act</w:t>
      </w:r>
      <w:r w:rsidRPr="006B7FA7">
        <w:rPr>
          <w:rStyle w:val="HangingAnActChar"/>
        </w:rPr>
        <w:t xml:space="preserve"> </w:t>
      </w:r>
      <w:r w:rsidRPr="005B73BF">
        <w:t>prohibiting affordable housing obligation exemptions for urban aid municipalities and amending P.L.1985, c.222.</w:t>
      </w:r>
    </w:p>
    <w:p w:rsidR="00363D40" w:rsidRPr="00AA7880" w:rsidRDefault="00363D40" w:rsidP="00363D40">
      <w:r>
        <w:tab/>
      </w:r>
      <w:r>
        <w:rPr>
          <w:rStyle w:val="BillHeading2"/>
        </w:rPr>
        <w:t xml:space="preserve">Be It Enacted </w:t>
      </w:r>
      <w:r>
        <w:rPr>
          <w:rStyle w:val="BillLanguage"/>
        </w:rPr>
        <w:t>by the Senate and General Assembly of the State of New Jersey:</w:t>
      </w:r>
    </w:p>
    <w:p w:rsidR="00363D40" w:rsidRPr="00D71D68" w:rsidRDefault="00363D40" w:rsidP="00363D40"/>
    <w:p w:rsidR="00363D40" w:rsidRDefault="00363D40" w:rsidP="00363D40">
      <w:r>
        <w:tab/>
        <w:t xml:space="preserve">1.  Section 2 of </w:t>
      </w:r>
      <w:r w:rsidRPr="00C11ABF">
        <w:t>P.L.</w:t>
      </w:r>
      <w:r>
        <w:t>1985, c.</w:t>
      </w:r>
      <w:r w:rsidRPr="00C11ABF">
        <w:t>222</w:t>
      </w:r>
      <w:r>
        <w:t xml:space="preserve"> (C.</w:t>
      </w:r>
      <w:r w:rsidRPr="007B1BC8">
        <w:t>52:27D-302</w:t>
      </w:r>
      <w:r>
        <w:t>) is amended to read as follows:</w:t>
      </w:r>
    </w:p>
    <w:p w:rsidR="00363D40" w:rsidRDefault="00363D40" w:rsidP="00363D40">
      <w:r>
        <w:tab/>
        <w:t>2.</w:t>
      </w:r>
      <w:r>
        <w:tab/>
        <w:t>The Legislature finds that:</w:t>
      </w:r>
    </w:p>
    <w:p w:rsidR="00363D40" w:rsidRDefault="00363D40" w:rsidP="00363D40">
      <w:r>
        <w:tab/>
        <w:t>a.</w:t>
      </w:r>
      <w:r>
        <w:tab/>
        <w:t>The New Jersey Supreme Court, through its rulings in South Burlington County NAACP v. Mount Laurel, 67 N.J. 151 (1975) and South Burlington County NAACP v. Mount Laurel, 92 N.J. 158 (1983), has determined that every municipality in a growth area has a constitutional obligation to provide through its land use regulations a realistic opportunity for a fair share of its region's present and prospective needs for housing for low and moderate income families.</w:t>
      </w:r>
    </w:p>
    <w:p w:rsidR="00363D40" w:rsidRDefault="00363D40" w:rsidP="00363D40">
      <w:r>
        <w:tab/>
        <w:t>b.</w:t>
      </w:r>
      <w:r>
        <w:tab/>
        <w:t>In the second Mount Laurel ruling, the Supreme Court stated that the determination of the methods for satisfying this constitutional obligation "is better left to the Legislature," that the court has "always preferred legislative to judicial action in their field," and that the judicial role in upholding the Mount Laurel doctrine "could decrease as a result of legislative and executive action."</w:t>
      </w:r>
    </w:p>
    <w:p w:rsidR="00363D40" w:rsidRDefault="00363D40" w:rsidP="00363D40">
      <w:r>
        <w:tab/>
        <w:t>c.</w:t>
      </w:r>
      <w:r>
        <w:tab/>
        <w:t>The interest of all citizens, including low and moderate income families in need of affordable housing, and the needs of the workforce, would be best served by a comprehensive planning and implementation response to this constitutional obligation.</w:t>
      </w:r>
    </w:p>
    <w:p w:rsidR="00363D40" w:rsidRDefault="00363D40" w:rsidP="00363D40">
      <w:r>
        <w:tab/>
        <w:t>d.</w:t>
      </w:r>
      <w:r>
        <w:tab/>
        <w:t>There are a number of essential ingredients to a comprehensive planning and implementation response, including the establishment of reasonable fair share housing guidelines and standards, the initial determination of fair share by officials at the municipal level and the preparation of a municipal housing element, State review of the local fair share study and housing element, and continuous State funding for low and moderate income housing to replace the federal housing subsidy programs which have been almost completely eliminated.</w:t>
      </w:r>
    </w:p>
    <w:p w:rsidR="00363D40" w:rsidRDefault="00363D40" w:rsidP="00363D40">
      <w:r>
        <w:tab/>
        <w:t>e.</w:t>
      </w:r>
      <w:r>
        <w:tab/>
        <w:t>The State can maximize the number of low and moderate income units provided in New Jersey by allowing its municipalities to adopt appropriate phasing schedules for meeting their fair share, so long as the municipalities permit a timely achievement of an appropriate fair share of the regional need for low and moderate income housing as required by the Mt. Laurel I and II opinions and other relevant court decisions.</w:t>
      </w:r>
    </w:p>
    <w:p w:rsidR="007D73FD" w:rsidRDefault="00363D40" w:rsidP="007D73FD">
      <w:r>
        <w:tab/>
        <w:t>f.</w:t>
      </w:r>
      <w:r>
        <w:tab/>
        <w:t xml:space="preserve">The State can also maximize the number of low and moderate income units by creating new affordable housing and by </w:t>
      </w:r>
      <w:r w:rsidR="007D73FD">
        <w:br w:type="page"/>
      </w:r>
    </w:p>
    <w:p w:rsidR="00363D40" w:rsidRDefault="00363D40" w:rsidP="00363D40">
      <w:proofErr w:type="gramStart"/>
      <w:r>
        <w:lastRenderedPageBreak/>
        <w:t>rehabilitating</w:t>
      </w:r>
      <w:proofErr w:type="gramEnd"/>
      <w:r>
        <w:t xml:space="preserve"> existing, but substandard, housing in the State.  Because the Legislature has determined, pursuant to P.L.2008, c.46 (C.52:27D-329.1 et al.), that it is no longer appropriate or in harmony with the Mount Laurel doctrine to permit the transfer of the fair share obligations among municipalities within a housing region, it is necessary and appropriate to create a new program to create new affordable housing and to foster the rehabilitation of existing, but substandard, housing.</w:t>
      </w:r>
    </w:p>
    <w:p w:rsidR="00363D40" w:rsidRDefault="00363D40" w:rsidP="00363D40">
      <w:r>
        <w:tab/>
        <w:t>g.</w:t>
      </w:r>
      <w:r>
        <w:tab/>
        <w:t xml:space="preserve">Since the urban areas are vitally important to the State, </w:t>
      </w:r>
      <w:r>
        <w:rPr>
          <w:u w:val="single"/>
        </w:rPr>
        <w:t>the</w:t>
      </w:r>
      <w:r>
        <w:t xml:space="preserve"> construction, conversion</w:t>
      </w:r>
      <w:r>
        <w:rPr>
          <w:u w:val="single"/>
        </w:rPr>
        <w:t>,</w:t>
      </w:r>
      <w:r>
        <w:t xml:space="preserve"> and rehabilitation of housing in our urban centers </w:t>
      </w:r>
      <w:r w:rsidRPr="002165BB">
        <w:rPr>
          <w:rFonts w:ascii="Albertus Extra Bold" w:hAnsi="Albertus Extra Bold"/>
          <w:b/>
        </w:rPr>
        <w:t>[</w:t>
      </w:r>
      <w:r>
        <w:t>should be encouraged</w:t>
      </w:r>
      <w:r w:rsidRPr="002165BB">
        <w:rPr>
          <w:rFonts w:ascii="Albertus Extra Bold" w:hAnsi="Albertus Extra Bold"/>
          <w:b/>
        </w:rPr>
        <w:t>]</w:t>
      </w:r>
      <w:r>
        <w:t xml:space="preserve"> </w:t>
      </w:r>
      <w:r>
        <w:rPr>
          <w:u w:val="single"/>
        </w:rPr>
        <w:t>shall be an essential part of achieving the</w:t>
      </w:r>
      <w:r w:rsidRPr="00BB46DE">
        <w:rPr>
          <w:u w:val="single"/>
        </w:rPr>
        <w:t xml:space="preserve"> fair share of the regional need for low and moderate income housing</w:t>
      </w:r>
      <w:r>
        <w:t>.  However, the provision of housing in urban areas must be balanced with the need to provide housing throughout the State for the free mobility of citizens.</w:t>
      </w:r>
    </w:p>
    <w:p w:rsidR="00363D40" w:rsidRDefault="00363D40" w:rsidP="00363D40">
      <w:r>
        <w:tab/>
        <w:t>h.</w:t>
      </w:r>
      <w:r>
        <w:tab/>
        <w:t>The Supreme Court of New Jersey in its Mount Laurel decisions demands that municipal land use regulations affirmatively afford a reasonable opportunity for a variety and choice of housing including low and moderate cost housing, to meet the needs of people desiring to live there.  While provision for the actual construction of that housing by municipalities is not required, they are encouraged but not mandated to expend their own resources to help provide low and moderate income housing.</w:t>
      </w:r>
    </w:p>
    <w:p w:rsidR="00363D40" w:rsidRDefault="00363D40" w:rsidP="00363D40">
      <w:r>
        <w:tab/>
      </w:r>
      <w:proofErr w:type="spellStart"/>
      <w:r>
        <w:t>i</w:t>
      </w:r>
      <w:proofErr w:type="spellEnd"/>
      <w:r>
        <w:t>.</w:t>
      </w:r>
      <w:r>
        <w:tab/>
        <w:t>Certain amendments to the enabling act of the Council on Affordable Housing are necessary to provide guidance to the council to ensure consistency with the legislative intent, while at the same time clarifying the limitations of the council in its rulemaking.  Although the court has remarked in several decisions that the Legislature has granted the council considerable deference in its rulemaking, the Legislature retains its power and obligation to clarify and amend the enabling act from which the council derives its rulemaking power, from time to time, in order to better guide the council.</w:t>
      </w:r>
    </w:p>
    <w:p w:rsidR="00363D40" w:rsidRPr="00757FA6" w:rsidRDefault="00363D40" w:rsidP="00363D40">
      <w:pPr>
        <w:rPr>
          <w:u w:val="single"/>
        </w:rPr>
      </w:pPr>
      <w:r>
        <w:tab/>
        <w:t>j.</w:t>
      </w:r>
      <w:r>
        <w:tab/>
        <w:t>The Legislature finds that the use of regional contribution agreements, which permits municipalities to transfer a certain portion of their fair share housing obligation outside of the municipal borders, should no longer be utilized as a mechanism for the creation of affordable housing by the council.</w:t>
      </w:r>
    </w:p>
    <w:p w:rsidR="00363D40" w:rsidRPr="002165BB" w:rsidRDefault="00363D40" w:rsidP="00363D40">
      <w:pPr>
        <w:rPr>
          <w:u w:val="single"/>
        </w:rPr>
      </w:pPr>
      <w:r>
        <w:tab/>
      </w:r>
      <w:r w:rsidRPr="00A67C6F">
        <w:rPr>
          <w:u w:val="single"/>
        </w:rPr>
        <w:t>k.</w:t>
      </w:r>
      <w:r>
        <w:rPr>
          <w:u w:val="single"/>
        </w:rPr>
        <w:tab/>
        <w:t>To minimize undue burdens on individual municipalities, reduce urban sprawl,</w:t>
      </w:r>
      <w:r w:rsidRPr="00FB29E2">
        <w:rPr>
          <w:u w:val="single"/>
        </w:rPr>
        <w:t xml:space="preserve"> and </w:t>
      </w:r>
      <w:r>
        <w:rPr>
          <w:u w:val="single"/>
        </w:rPr>
        <w:t xml:space="preserve">direct development to areas that </w:t>
      </w:r>
      <w:r w:rsidRPr="00FB29E2">
        <w:rPr>
          <w:u w:val="single"/>
        </w:rPr>
        <w:t xml:space="preserve">already have extensive infrastructure in place </w:t>
      </w:r>
      <w:r>
        <w:rPr>
          <w:u w:val="single"/>
        </w:rPr>
        <w:t>and</w:t>
      </w:r>
      <w:r w:rsidRPr="00FB29E2">
        <w:rPr>
          <w:u w:val="single"/>
        </w:rPr>
        <w:t xml:space="preserve"> can</w:t>
      </w:r>
      <w:r>
        <w:rPr>
          <w:u w:val="single"/>
        </w:rPr>
        <w:t xml:space="preserve"> more cost-effectively</w:t>
      </w:r>
      <w:r w:rsidRPr="00FB29E2">
        <w:rPr>
          <w:u w:val="single"/>
        </w:rPr>
        <w:t xml:space="preserve"> accommodate</w:t>
      </w:r>
      <w:r>
        <w:rPr>
          <w:u w:val="single"/>
        </w:rPr>
        <w:t xml:space="preserve"> new</w:t>
      </w:r>
      <w:r w:rsidRPr="00FB29E2">
        <w:rPr>
          <w:u w:val="single"/>
        </w:rPr>
        <w:t xml:space="preserve"> development</w:t>
      </w:r>
      <w:r>
        <w:rPr>
          <w:u w:val="single"/>
        </w:rPr>
        <w:t>, each urban municipality shall be allocated a minimum fair share obligation</w:t>
      </w:r>
      <w:r w:rsidRPr="007F2FD7">
        <w:rPr>
          <w:u w:val="single"/>
        </w:rPr>
        <w:t xml:space="preserve"> </w:t>
      </w:r>
      <w:r w:rsidRPr="0088303A">
        <w:rPr>
          <w:u w:val="single"/>
        </w:rPr>
        <w:t xml:space="preserve">representing an appropriate portion </w:t>
      </w:r>
      <w:r>
        <w:rPr>
          <w:u w:val="single"/>
        </w:rPr>
        <w:t xml:space="preserve">of the </w:t>
      </w:r>
      <w:r w:rsidRPr="00C817A1">
        <w:rPr>
          <w:u w:val="single"/>
        </w:rPr>
        <w:t>of the regional need for low and moderate income housing</w:t>
      </w:r>
      <w:r>
        <w:rPr>
          <w:u w:val="single"/>
        </w:rPr>
        <w:t>.</w:t>
      </w:r>
    </w:p>
    <w:p w:rsidR="00C721A9" w:rsidRDefault="00363D40" w:rsidP="00363D40">
      <w:r>
        <w:t>(</w:t>
      </w:r>
      <w:proofErr w:type="spellStart"/>
      <w:r>
        <w:t>cf</w:t>
      </w:r>
      <w:proofErr w:type="spellEnd"/>
      <w:r>
        <w:t>: P.L.</w:t>
      </w:r>
      <w:r w:rsidRPr="007B1BC8">
        <w:t>2008, c.46, s.4</w:t>
      </w:r>
      <w:r>
        <w:t>)</w:t>
      </w:r>
      <w:r w:rsidR="007D73FD">
        <w:br w:type="page"/>
      </w:r>
    </w:p>
    <w:p w:rsidR="00363D40" w:rsidRPr="009D3078" w:rsidRDefault="00363D40" w:rsidP="00363D40">
      <w:r>
        <w:lastRenderedPageBreak/>
        <w:tab/>
        <w:t>2</w:t>
      </w:r>
      <w:r>
        <w:tab/>
      </w:r>
      <w:r w:rsidRPr="009D3078">
        <w:t xml:space="preserve">Section </w:t>
      </w:r>
      <w:r>
        <w:t>4</w:t>
      </w:r>
      <w:r w:rsidRPr="009D3078">
        <w:t xml:space="preserve"> of P.L.1985, c.222 (C.52:27D-30</w:t>
      </w:r>
      <w:r>
        <w:t>4</w:t>
      </w:r>
      <w:r w:rsidRPr="009D3078">
        <w:t>) is amended to read as follows:</w:t>
      </w:r>
    </w:p>
    <w:p w:rsidR="00EB141E" w:rsidRDefault="00363D40" w:rsidP="00EB141E">
      <w:r>
        <w:tab/>
        <w:t>4</w:t>
      </w:r>
      <w:r w:rsidR="00EB141E">
        <w:t>.</w:t>
      </w:r>
      <w:r w:rsidR="00EB141E">
        <w:tab/>
        <w:t xml:space="preserve">As used in P.L.1985, c.222 (C.52:27D-301 et al.): </w:t>
      </w:r>
    </w:p>
    <w:p w:rsidR="00EB141E" w:rsidRDefault="00EB141E" w:rsidP="00EB141E"/>
    <w:p w:rsidR="00EB141E" w:rsidRPr="00EB141E" w:rsidRDefault="00EB141E" w:rsidP="00EB141E">
      <w:r>
        <w:tab/>
        <w:t>a.</w:t>
      </w:r>
      <w:r>
        <w:tab/>
        <w:t>"Council" means the Council on Affordable Housing established in P.L.1985, c.222 (C.52:27D-301 et al.), which shall have primary jurisdiction for the administration of housing obligations in accordance with sound regional planning considerations in this State</w:t>
      </w:r>
      <w:r w:rsidRPr="00EB141E">
        <w:rPr>
          <w:u w:val="single"/>
        </w:rPr>
        <w:t>,</w:t>
      </w:r>
      <w:r w:rsidRPr="00EB141E">
        <w:rPr>
          <w:sz w:val="23"/>
          <w:szCs w:val="23"/>
          <w:u w:val="single"/>
        </w:rPr>
        <w:t xml:space="preserve"> and any successor body, temporary or 8 otherwise, that obtains such primary jurisdiction</w:t>
      </w:r>
      <w:r>
        <w:rPr>
          <w:sz w:val="23"/>
          <w:szCs w:val="23"/>
        </w:rPr>
        <w:t>.</w:t>
      </w:r>
    </w:p>
    <w:p w:rsidR="00EB141E" w:rsidRDefault="00EB141E" w:rsidP="00EB141E">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EB141E" w:rsidRDefault="00EB141E" w:rsidP="00EB141E">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 </w:t>
      </w:r>
    </w:p>
    <w:p w:rsidR="00EB141E" w:rsidRDefault="00EB141E" w:rsidP="00EB141E">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percent of the median gross household income for households of the same size within the housing region in which the housing is located. </w:t>
      </w:r>
    </w:p>
    <w:p w:rsidR="00EB141E" w:rsidRDefault="00EB141E" w:rsidP="00EB141E">
      <w:r>
        <w:tab/>
        <w:t>e.</w:t>
      </w:r>
      <w:r>
        <w:tab/>
        <w:t xml:space="preserve">"Resolution of participation" means a resolution adopted by a municipality in which the municipality chooses to prepare a fair share plan and housing element in accordance with P.L.1985, c.222 (C.52:27D-301 et al.). </w:t>
      </w:r>
    </w:p>
    <w:p w:rsidR="00EB141E" w:rsidRDefault="00EB141E" w:rsidP="00EB141E">
      <w:r>
        <w:tab/>
        <w:t>f.</w:t>
      </w:r>
      <w:r>
        <w:tab/>
        <w:t xml:space="preserve">"Inclusionary development" means a residential housing development in which a substantial percentage of the housing units are provided for a reasonable income range of low and moderate income households. </w:t>
      </w:r>
    </w:p>
    <w:p w:rsidR="00EB141E" w:rsidRDefault="00EB141E" w:rsidP="00EB141E">
      <w:r>
        <w:tab/>
        <w:t>g.</w:t>
      </w:r>
      <w:r>
        <w:tab/>
        <w:t xml:space="preserve">"Conversion" means the conversion of existing commercial, industrial, or residential structures for low and moderate income housing purposes where a substantial percentage of the housing units are provided for a reasonable income range of low and moderate income households. </w:t>
      </w:r>
    </w:p>
    <w:p w:rsidR="00EB141E" w:rsidRDefault="00EB141E" w:rsidP="00EB141E">
      <w:r>
        <w:tab/>
        <w:t>h.</w:t>
      </w:r>
      <w:r>
        <w:tab/>
        <w:t xml:space="preserve">"Development" means any development for which permission may be required pursuant to the "Municipal Land Use Law," P.L.1975, c.291 (C.40:55D-1 et seq.). </w:t>
      </w:r>
    </w:p>
    <w:p w:rsidR="00EB141E" w:rsidRDefault="00EB141E" w:rsidP="00EB141E">
      <w:r>
        <w:lastRenderedPageBreak/>
        <w:tab/>
      </w:r>
      <w:proofErr w:type="spellStart"/>
      <w:r>
        <w:t>i</w:t>
      </w:r>
      <w:proofErr w:type="spellEnd"/>
      <w:r>
        <w:t>.</w:t>
      </w:r>
      <w:r>
        <w:tab/>
        <w:t xml:space="preserve">"Agency" means the New Jersey Housing and Mortgage Finance Agency established by P.L.1983, c.530 (C.55:14K-1 et seq.). </w:t>
      </w:r>
    </w:p>
    <w:p w:rsidR="00EB141E" w:rsidRDefault="00EB141E" w:rsidP="00EB141E">
      <w:r>
        <w:tab/>
        <w:t>j.</w:t>
      </w:r>
      <w:r>
        <w:tab/>
        <w:t xml:space="preserve">"Prospective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 </w:t>
      </w:r>
    </w:p>
    <w:p w:rsidR="00EB141E" w:rsidRDefault="00EB141E" w:rsidP="00EB141E">
      <w:r>
        <w:tab/>
        <w:t>k.</w:t>
      </w:r>
      <w:r>
        <w:tab/>
        <w:t>" 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EB141E" w:rsidRDefault="00EB141E" w:rsidP="00EB141E">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EB141E" w:rsidRDefault="00EB141E" w:rsidP="00EB141E">
      <w:r>
        <w:tab/>
        <w:t>m.</w:t>
      </w:r>
      <w:r>
        <w:tab/>
        <w:t xml:space="preserve">"Very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 </w:t>
      </w:r>
    </w:p>
    <w:p w:rsidR="00E13078" w:rsidRPr="00E13078" w:rsidRDefault="00E13078" w:rsidP="00EB141E">
      <w:pPr>
        <w:rPr>
          <w:u w:val="single"/>
        </w:rPr>
      </w:pPr>
      <w:r>
        <w:tab/>
      </w:r>
      <w:proofErr w:type="gramStart"/>
      <w:r w:rsidRPr="00E13078">
        <w:rPr>
          <w:u w:val="single"/>
        </w:rPr>
        <w:t xml:space="preserve">n. </w:t>
      </w:r>
      <w:r>
        <w:rPr>
          <w:u w:val="single"/>
        </w:rPr>
        <w:t xml:space="preserve"> </w:t>
      </w:r>
      <w:r w:rsidRPr="00E13078">
        <w:rPr>
          <w:u w:val="single"/>
        </w:rPr>
        <w:t>“</w:t>
      </w:r>
      <w:proofErr w:type="gramEnd"/>
      <w:r w:rsidRPr="00E13078">
        <w:rPr>
          <w:u w:val="single"/>
        </w:rPr>
        <w:t>Urban municipality” means a municipality that qualifies for State aid pursuant to P.L.1978, c.14 (C.52:27D-178 et seq.).</w:t>
      </w:r>
    </w:p>
    <w:p w:rsidR="00363D40" w:rsidRDefault="00363D40" w:rsidP="00EB141E">
      <w:r>
        <w:t>(</w:t>
      </w:r>
      <w:proofErr w:type="spellStart"/>
      <w:r>
        <w:t>cf</w:t>
      </w:r>
      <w:proofErr w:type="spellEnd"/>
      <w:r>
        <w:t>: P.L.</w:t>
      </w:r>
      <w:r w:rsidR="00EB141E">
        <w:t>2017, c.131, s.199</w:t>
      </w:r>
      <w:r>
        <w:t>)</w:t>
      </w:r>
    </w:p>
    <w:p w:rsidR="00363D40" w:rsidRDefault="00363D40" w:rsidP="00363D40"/>
    <w:p w:rsidR="00363D40" w:rsidRDefault="00363D40" w:rsidP="00363D40">
      <w:r>
        <w:tab/>
        <w:t>3.</w:t>
      </w:r>
      <w:r>
        <w:tab/>
      </w:r>
      <w:r w:rsidRPr="007B1BC8">
        <w:t xml:space="preserve">Section </w:t>
      </w:r>
      <w:r>
        <w:t>7</w:t>
      </w:r>
      <w:r w:rsidRPr="007B1BC8">
        <w:t xml:space="preserve"> of P.L.1985, c.222 (C.52:27D-30</w:t>
      </w:r>
      <w:r>
        <w:t>7</w:t>
      </w:r>
      <w:r w:rsidRPr="007B1BC8">
        <w:t>) is amended to read as follows:</w:t>
      </w:r>
    </w:p>
    <w:p w:rsidR="00363D40" w:rsidRDefault="00363D40" w:rsidP="00363D40">
      <w:r>
        <w:tab/>
        <w:t>7.</w:t>
      </w:r>
      <w:r>
        <w:tab/>
        <w:t>It shall be the duty of the council, seven months after the confirmation of the last member initially appointed to the council, or January 1, 1986, whichever is earlier, and from time to time thereafter, to:</w:t>
      </w:r>
    </w:p>
    <w:p w:rsidR="00363D40" w:rsidRDefault="00363D40" w:rsidP="00363D40">
      <w:r>
        <w:tab/>
        <w:t>a.</w:t>
      </w:r>
      <w:r>
        <w:tab/>
        <w:t>Determine housing regions of the State;</w:t>
      </w:r>
    </w:p>
    <w:p w:rsidR="00363D40" w:rsidRDefault="00363D40" w:rsidP="00363D40">
      <w:r>
        <w:tab/>
        <w:t>b.</w:t>
      </w:r>
      <w:r>
        <w:tab/>
        <w:t>Estimate the present and prospective need for low and moderate income housing at the State and regional levels;</w:t>
      </w:r>
    </w:p>
    <w:p w:rsidR="00363D40" w:rsidRDefault="00363D40" w:rsidP="00363D40">
      <w:r>
        <w:tab/>
        <w:t>c.</w:t>
      </w:r>
      <w:r>
        <w:tab/>
        <w:t>Adopt criteria and guidelines for:</w:t>
      </w:r>
    </w:p>
    <w:p w:rsidR="00363D40" w:rsidRDefault="00363D40" w:rsidP="00363D40">
      <w:r>
        <w:lastRenderedPageBreak/>
        <w:tab/>
        <w:t>(1)</w:t>
      </w:r>
      <w:r>
        <w:tab/>
        <w:t>Municipal determination of its present and prospective fair share of the housing need in a given region which shall be computed for a 10-year period.</w:t>
      </w:r>
    </w:p>
    <w:p w:rsidR="00363D40" w:rsidRDefault="00363D40" w:rsidP="00363D40">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w:t>
      </w:r>
      <w:r w:rsidRPr="007D1D20">
        <w:rPr>
          <w:u w:val="single"/>
        </w:rPr>
        <w:t xml:space="preserve">; provided, however, that </w:t>
      </w:r>
      <w:r>
        <w:rPr>
          <w:u w:val="single"/>
        </w:rPr>
        <w:t>the council shall not exempt an urban</w:t>
      </w:r>
      <w:r w:rsidRPr="007D1D20">
        <w:rPr>
          <w:u w:val="single"/>
        </w:rPr>
        <w:t xml:space="preserve"> municipality </w:t>
      </w:r>
      <w:r>
        <w:rPr>
          <w:u w:val="single"/>
        </w:rPr>
        <w:t xml:space="preserve">from any </w:t>
      </w:r>
      <w:r w:rsidRPr="007D1D20">
        <w:rPr>
          <w:u w:val="single"/>
        </w:rPr>
        <w:t>fair share obligation</w:t>
      </w:r>
      <w:r>
        <w:rPr>
          <w:u w:val="single"/>
        </w:rPr>
        <w:t xml:space="preserve"> based exclusively on current units of low and moderate income housing</w:t>
      </w:r>
      <w:r>
        <w:t>.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363D40" w:rsidRDefault="00363D40" w:rsidP="00363D40">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363D40" w:rsidRDefault="00363D40" w:rsidP="00363D40">
      <w:r>
        <w:tab/>
        <w:t>(2)</w:t>
      </w:r>
      <w:r>
        <w:tab/>
        <w:t xml:space="preserve">Municipal adjustment of the present and prospective fair share based upon available vacant and developable land, </w:t>
      </w:r>
      <w:r>
        <w:lastRenderedPageBreak/>
        <w:t>infrastructure considerations or environmental or historic preservation factors and adjustments shall be made whenever:</w:t>
      </w:r>
    </w:p>
    <w:p w:rsidR="00363D40" w:rsidRDefault="00363D40" w:rsidP="00363D40">
      <w:r>
        <w:tab/>
        <w:t>(a)</w:t>
      </w:r>
      <w:r>
        <w:tab/>
        <w:t>The preservation of historically or important architecture and sites and their environs or environmentally sensitive lands may be jeopardized,</w:t>
      </w:r>
    </w:p>
    <w:p w:rsidR="00363D40" w:rsidRDefault="00363D40" w:rsidP="00363D40">
      <w:r>
        <w:tab/>
        <w:t>(b)</w:t>
      </w:r>
      <w:r>
        <w:tab/>
        <w:t>The established pattern of development in the community would be drastically altered,</w:t>
      </w:r>
    </w:p>
    <w:p w:rsidR="00363D40" w:rsidRDefault="00363D40" w:rsidP="00363D40">
      <w:r>
        <w:tab/>
        <w:t>(c)</w:t>
      </w:r>
      <w:r>
        <w:tab/>
        <w:t>Adequate land for recreational, conservation or agricultural and farmland preservation purposes would not be provided,</w:t>
      </w:r>
    </w:p>
    <w:p w:rsidR="00363D40" w:rsidRDefault="00363D40" w:rsidP="00363D40">
      <w:r>
        <w:tab/>
        <w:t>(d)</w:t>
      </w:r>
      <w:r>
        <w:tab/>
        <w:t>Adequate open space would not be provided,</w:t>
      </w:r>
    </w:p>
    <w:p w:rsidR="00363D40" w:rsidRDefault="00363D40" w:rsidP="00363D40">
      <w:r>
        <w:tab/>
        <w:t>(e)</w:t>
      </w:r>
      <w:r>
        <w:tab/>
        <w:t>The pattern of development is contrary to the planning designations in the State Development and Redevelopment Plan prepared pursuant to sections 1 through 12 of P.L.1985, c.398 (C.52:18A-196 et seq.),</w:t>
      </w:r>
    </w:p>
    <w:p w:rsidR="00363D40" w:rsidRDefault="00363D40" w:rsidP="00363D40">
      <w:r>
        <w:tab/>
        <w:t>(f)</w:t>
      </w:r>
      <w:r>
        <w:tab/>
        <w:t>Vacant and developable land is not available in the municipality, and</w:t>
      </w:r>
    </w:p>
    <w:p w:rsidR="00363D40" w:rsidRDefault="00363D40" w:rsidP="00363D40">
      <w:r>
        <w:tab/>
        <w:t>(g)</w:t>
      </w:r>
      <w:r>
        <w:tab/>
        <w:t>Adequate public facilities and infrastructure capacities are not available, or would result in costs prohibitive to the public if provided.</w:t>
      </w:r>
    </w:p>
    <w:p w:rsidR="00363D40" w:rsidRDefault="00363D40" w:rsidP="00363D40">
      <w:r>
        <w:tab/>
        <w:t>(3)</w:t>
      </w:r>
      <w:r>
        <w:tab/>
        <w:t>(Deleted by amendment, P.L.1993, c.31).</w:t>
      </w:r>
    </w:p>
    <w:p w:rsidR="00363D40" w:rsidRDefault="00363D40" w:rsidP="00363D40">
      <w:r>
        <w:tab/>
        <w:t>d.</w:t>
      </w:r>
      <w:r>
        <w:tab/>
        <w:t>Provide population and household projections for the State and housing regions;</w:t>
      </w:r>
    </w:p>
    <w:p w:rsidR="00363D40" w:rsidRDefault="00363D40" w:rsidP="00363D40">
      <w:r>
        <w:tab/>
        <w:t>e.</w:t>
      </w:r>
      <w:r>
        <w:tab/>
        <w:t>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363D40" w:rsidRDefault="00363D40" w:rsidP="00363D40">
      <w:r>
        <w:tab/>
        <w:t xml:space="preserve">For the purpose of crediting low and moderate income housing units in order to arrive at a determination of present and prospective fair share, as set forth in paragraph (1) of subsection c. of this section, housing units comprised in a community residence for the </w:t>
      </w:r>
      <w:r>
        <w:lastRenderedPageBreak/>
        <w:t>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363D40" w:rsidRDefault="00363D40" w:rsidP="00363D40">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363D40" w:rsidRDefault="00363D40" w:rsidP="00363D40">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363D40" w:rsidRDefault="00363D40" w:rsidP="00363D40">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363D40" w:rsidRDefault="00363D40" w:rsidP="00363D40">
      <w:r>
        <w:t>(</w:t>
      </w:r>
      <w:proofErr w:type="spellStart"/>
      <w:r>
        <w:t>cf</w:t>
      </w:r>
      <w:proofErr w:type="spellEnd"/>
      <w:r>
        <w:t>: P.L.</w:t>
      </w:r>
      <w:r w:rsidRPr="009D7EB1">
        <w:t>2008, c.46, s.6</w:t>
      </w:r>
      <w:r>
        <w:t>)</w:t>
      </w:r>
    </w:p>
    <w:p w:rsidR="00363D40" w:rsidRDefault="00363D40" w:rsidP="00363D40"/>
    <w:p w:rsidR="00363D40" w:rsidRPr="00AA7880" w:rsidRDefault="00363D40" w:rsidP="00363D40">
      <w:r>
        <w:tab/>
        <w:t>4.</w:t>
      </w:r>
      <w:r>
        <w:tab/>
        <w:t>This act shall take effect immediately.</w:t>
      </w:r>
    </w:p>
    <w:p w:rsidR="00363D40" w:rsidRDefault="00363D40" w:rsidP="00363D40"/>
    <w:p w:rsidR="00363D40" w:rsidRPr="00CE7BD8" w:rsidRDefault="00363D40" w:rsidP="00363D40"/>
    <w:p w:rsidR="00363D40" w:rsidRPr="00AA7880" w:rsidRDefault="00363D40" w:rsidP="00363D40">
      <w:pPr>
        <w:jc w:val="center"/>
      </w:pPr>
      <w:r w:rsidRPr="00D71D68">
        <w:t>STATEMENT</w:t>
      </w:r>
    </w:p>
    <w:p w:rsidR="00363D40" w:rsidRDefault="00363D40" w:rsidP="00363D40"/>
    <w:p w:rsidR="00363D40" w:rsidRPr="00E7752C" w:rsidRDefault="00363D40" w:rsidP="00363D40">
      <w:r>
        <w:tab/>
      </w:r>
      <w:r w:rsidRPr="009D7EB1">
        <w:t xml:space="preserve">This bill would revise the "Fair Housing Act," P.L.1985, c.222 (C.52:27D-301 et al.), to </w:t>
      </w:r>
      <w:r>
        <w:t>prohibit any categorical affordable housing obligation exemption</w:t>
      </w:r>
      <w:r w:rsidRPr="009D7EB1">
        <w:t xml:space="preserve"> </w:t>
      </w:r>
      <w:r>
        <w:t>for</w:t>
      </w:r>
      <w:r w:rsidRPr="009D7EB1">
        <w:t xml:space="preserve"> municipalities that are eligible for the Municipal (Urban) Aid Program. </w:t>
      </w:r>
      <w:r>
        <w:t xml:space="preserve"> Prior rules of the Council on Affordable Housing excluded these municipalities</w:t>
      </w:r>
      <w:r w:rsidRPr="009D7EB1">
        <w:t xml:space="preserve"> </w:t>
      </w:r>
      <w:r>
        <w:t>from</w:t>
      </w:r>
      <w:r w:rsidRPr="009D7EB1">
        <w:t xml:space="preserve"> </w:t>
      </w:r>
      <w:r>
        <w:t xml:space="preserve">providing any </w:t>
      </w:r>
      <w:r w:rsidRPr="009D7EB1">
        <w:t>contribut</w:t>
      </w:r>
      <w:r>
        <w:t>ion</w:t>
      </w:r>
      <w:r w:rsidRPr="009D7EB1">
        <w:t xml:space="preserve"> toward a region’s affordable housing need</w:t>
      </w:r>
      <w:r>
        <w:t xml:space="preserve">.  Those </w:t>
      </w:r>
      <w:r>
        <w:lastRenderedPageBreak/>
        <w:t>exemptions, however,</w:t>
      </w:r>
      <w:r w:rsidRPr="009D7EB1">
        <w:t xml:space="preserve"> </w:t>
      </w:r>
      <w:r>
        <w:t>can lead to</w:t>
      </w:r>
      <w:r w:rsidRPr="009D7EB1">
        <w:t xml:space="preserve"> undue </w:t>
      </w:r>
      <w:r>
        <w:t xml:space="preserve">development </w:t>
      </w:r>
      <w:r w:rsidRPr="009D7EB1">
        <w:t xml:space="preserve">burdens on </w:t>
      </w:r>
      <w:r>
        <w:t>the other</w:t>
      </w:r>
      <w:r w:rsidRPr="009D7EB1">
        <w:t xml:space="preserve"> municipalities</w:t>
      </w:r>
      <w:r>
        <w:t xml:space="preserve"> in the region</w:t>
      </w:r>
      <w:r w:rsidRPr="009D7EB1">
        <w:t xml:space="preserve">.  Additionally, </w:t>
      </w:r>
      <w:r>
        <w:t xml:space="preserve">directing more </w:t>
      </w:r>
      <w:r w:rsidRPr="009D7EB1">
        <w:t xml:space="preserve">affordable housing </w:t>
      </w:r>
      <w:r>
        <w:t>development</w:t>
      </w:r>
      <w:r w:rsidRPr="009D7EB1">
        <w:t xml:space="preserve"> </w:t>
      </w:r>
      <w:r>
        <w:t>to</w:t>
      </w:r>
      <w:r w:rsidRPr="009D7EB1">
        <w:t xml:space="preserve"> urban municipalities would help minimize urban sprawl and would direct development to areas that already have extensive infrastructure in place</w:t>
      </w:r>
      <w:r>
        <w:t>,</w:t>
      </w:r>
      <w:r w:rsidRPr="009D7EB1">
        <w:t xml:space="preserve"> </w:t>
      </w:r>
      <w:r>
        <w:t>allowing for</w:t>
      </w:r>
      <w:r w:rsidRPr="009D7EB1">
        <w:t xml:space="preserve"> more cost-effective accommodat</w:t>
      </w:r>
      <w:r>
        <w:t>ion of</w:t>
      </w:r>
      <w:r w:rsidRPr="009D7EB1">
        <w:t xml:space="preserve"> new development.</w:t>
      </w:r>
    </w:p>
    <w:sectPr w:rsidR="00363D40" w:rsidRPr="00E7752C" w:rsidSect="007D73FD">
      <w:headerReference w:type="default" r:id="rId13"/>
      <w:footerReference w:type="default" r:id="rId14"/>
      <w:headerReference w:type="first" r:id="rId15"/>
      <w:footerReference w:type="first" r:id="rId16"/>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67E" w:rsidRDefault="0090367E">
      <w:r>
        <w:separator/>
      </w:r>
    </w:p>
  </w:endnote>
  <w:endnote w:type="continuationSeparator" w:id="0">
    <w:p w:rsidR="0090367E" w:rsidRDefault="00903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E82" w:rsidRPr="00921C91" w:rsidRDefault="00B57E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7E82" w:rsidRPr="00921C91" w:rsidRDefault="00B57E82">
    <w:pPr>
      <w:pStyle w:val="Footer"/>
      <w:rPr>
        <w:szCs w:val="18"/>
      </w:rPr>
    </w:pPr>
  </w:p>
  <w:p w:rsidR="00B57E82" w:rsidRPr="00921C91" w:rsidRDefault="00B57E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67E" w:rsidRDefault="0090367E">
      <w:r>
        <w:separator/>
      </w:r>
    </w:p>
  </w:footnote>
  <w:footnote w:type="continuationSeparator" w:id="0">
    <w:p w:rsidR="0090367E" w:rsidRDefault="00903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E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7F88" w:rsidRDefault="00497F88" w:rsidP="00497F88">
    <w:pPr>
      <w:pStyle w:val="bpuHeadSpon"/>
    </w:pPr>
    <w:r w:rsidRPr="00497F88">
      <w:rPr>
        <w:rStyle w:val="bpuHeadSponChar"/>
      </w:rPr>
      <w:t>S3647</w:t>
    </w:r>
    <w:r>
      <w:t xml:space="preserve"> SCHEPISI</w:t>
    </w:r>
  </w:p>
  <w:p w:rsidR="00497F88" w:rsidRDefault="00497F88" w:rsidP="00497F88">
    <w:pPr>
      <w:pStyle w:val="bpuHeadSpon"/>
    </w:pPr>
    <w:r>
      <w:fldChar w:fldCharType="begin"/>
    </w:r>
    <w:r>
      <w:instrText xml:space="preserve"> PAGE  \* MERGEFORMAT </w:instrText>
    </w:r>
    <w:r>
      <w:fldChar w:fldCharType="separate"/>
    </w:r>
    <w:r w:rsidR="009D1E83">
      <w:rPr>
        <w:noProof/>
      </w:rPr>
      <w:t>9</w:t>
    </w:r>
    <w:r>
      <w:fldChar w:fldCharType="end"/>
    </w:r>
  </w:p>
  <w:p w:rsidR="00497F88" w:rsidRDefault="00497F88" w:rsidP="00497F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7F88" w:rsidRDefault="00497F88" w:rsidP="00497F88">
    <w:pPr>
      <w:pStyle w:val="bpuHeadSpon"/>
    </w:pPr>
    <w:r w:rsidRPr="00497F88">
      <w:rPr>
        <w:rStyle w:val="bpuHeadSponChar"/>
      </w:rPr>
      <w:t>S3647</w:t>
    </w:r>
    <w:r>
      <w:t xml:space="preserve"> SCHEPISI</w:t>
    </w:r>
  </w:p>
  <w:p w:rsidR="00497F88" w:rsidRDefault="00497F88" w:rsidP="00497F88">
    <w:pPr>
      <w:pStyle w:val="bpuHeadSpon"/>
    </w:pPr>
    <w:r>
      <w:fldChar w:fldCharType="begin"/>
    </w:r>
    <w:r>
      <w:instrText xml:space="preserve"> PAGE  \* MERGEFORMAT </w:instrText>
    </w:r>
    <w:r>
      <w:fldChar w:fldCharType="separate"/>
    </w:r>
    <w:r w:rsidR="009D1E83">
      <w:rPr>
        <w:noProof/>
      </w:rPr>
      <w:t>2</w:t>
    </w:r>
    <w:r>
      <w:fldChar w:fldCharType="end"/>
    </w:r>
  </w:p>
  <w:p w:rsidR="00497F88" w:rsidRDefault="00497F88" w:rsidP="00497F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7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5A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3D40"/>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F8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3F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367E"/>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870"/>
    <w:rsid w:val="00997152"/>
    <w:rsid w:val="009972CD"/>
    <w:rsid w:val="009A0E9C"/>
    <w:rsid w:val="009A45DA"/>
    <w:rsid w:val="009B06D2"/>
    <w:rsid w:val="009B107D"/>
    <w:rsid w:val="009B34EC"/>
    <w:rsid w:val="009B5D67"/>
    <w:rsid w:val="009B6176"/>
    <w:rsid w:val="009C0D22"/>
    <w:rsid w:val="009C2DD9"/>
    <w:rsid w:val="009C3E09"/>
    <w:rsid w:val="009C5630"/>
    <w:rsid w:val="009D0E5D"/>
    <w:rsid w:val="009D0F63"/>
    <w:rsid w:val="009D1E8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CCC"/>
    <w:rsid w:val="00B35D8A"/>
    <w:rsid w:val="00B45B34"/>
    <w:rsid w:val="00B57047"/>
    <w:rsid w:val="00B57E82"/>
    <w:rsid w:val="00B61D86"/>
    <w:rsid w:val="00B6342D"/>
    <w:rsid w:val="00B70DD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1A9"/>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078"/>
    <w:rsid w:val="00E15573"/>
    <w:rsid w:val="00E178F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41E"/>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077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2C40B7-9229-4C5D-997B-6B279AFE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97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BE921-BEA1-447F-A8DF-3C2D39A37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2980</Words>
  <Characters>16497</Characters>
  <Application>Microsoft Office Word</Application>
  <DocSecurity>0</DocSecurity>
  <Lines>359</Lines>
  <Paragraphs>72</Paragraphs>
  <ScaleCrop>false</ScaleCrop>
  <HeadingPairs>
    <vt:vector size="2" baseType="variant">
      <vt:variant>
        <vt:lpstr>Title</vt:lpstr>
      </vt:variant>
      <vt:variant>
        <vt:i4>1</vt:i4>
      </vt:variant>
    </vt:vector>
  </HeadingPairs>
  <TitlesOfParts>
    <vt:vector size="1" baseType="lpstr">
      <vt:lpstr>S3647</vt:lpstr>
    </vt:vector>
  </TitlesOfParts>
  <Manager>R229</Manager>
  <Company>NJ Office of Legislative Services</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S3647</dc:title>
  <dc:subject/>
  <dc:creator>Senator  SCHEPISI</dc:creator>
  <cp:keywords>S3647|9|LG |320|0|320|N|0|</cp:keywords>
  <dc:description>INTRODUCED APRIL 19, 2021</dc:description>
  <cp:lastModifiedBy>Bell, Careema</cp:lastModifiedBy>
  <cp:revision>2</cp:revision>
  <cp:lastPrinted>2005-10-12T19:02:00Z</cp:lastPrinted>
  <dcterms:created xsi:type="dcterms:W3CDTF">2021-04-19T21:36:00Z</dcterms:created>
  <dcterms:modified xsi:type="dcterms:W3CDTF">2021-04-19T21:36:00Z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