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5571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5571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3656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55712">
        <w:rPr>
          <w:caps/>
          <w:szCs w:val="24"/>
        </w:rPr>
        <w:t>DECEMBER 13, 2021</w:t>
      </w:r>
    </w:p>
    <w:p w:rsidR="00655CA3" w:rsidRDefault="00655CA3" w:rsidP="0083060A"/>
    <w:p w:rsidR="000915CA" w:rsidRDefault="000915CA" w:rsidP="000915CA">
      <w:r>
        <w:tab/>
        <w:t xml:space="preserve">The Assembly Appropriations </w:t>
      </w:r>
      <w:r w:rsidRPr="006212DB">
        <w:t>Committee</w:t>
      </w:r>
      <w:r>
        <w:t xml:space="preserve"> reports favorably Senate Bill No. 3656.</w:t>
      </w:r>
    </w:p>
    <w:p w:rsidR="00761A0A" w:rsidRDefault="00761A0A" w:rsidP="00761A0A">
      <w:r>
        <w:tab/>
        <w:t>This bill would amend the mass transit access parking tax imposed pursuant to section 1 of P.L.2019, c.289 (C.40:48C-1.7).</w:t>
      </w:r>
    </w:p>
    <w:p w:rsidR="00761A0A" w:rsidRDefault="00761A0A" w:rsidP="00761A0A">
      <w:r>
        <w:tab/>
        <w:t>As enacted, that law permits a municipality with a population of 100,000 or greater, according to the most recent American Community Survey five-year estimate by the United States Census Bureau, by ordinance, to impose a mass transit access parking tax of three and one-half percent on fees for the parking, garaging, or storing of motor vehicles, other than parking in a garage which is part of premises occupied solely as a private one- or two-family dwelling.</w:t>
      </w:r>
    </w:p>
    <w:p w:rsidR="00761A0A" w:rsidRDefault="00761A0A" w:rsidP="000915CA">
      <w:r>
        <w:tab/>
        <w:t xml:space="preserve">This bill would limit the type of parking facilities at which the tax could be imposed to only </w:t>
      </w:r>
      <w:r w:rsidRPr="004866DF">
        <w:t>public parking garages, lots, or facilities.  The bill specifically prohibits the imposition of the tax on the parking, garaging, or storing of motor vehicles at a parking lot, garage, or facility that is part of a private single or multi-family dwelling, or a condominium building, a cooperative building, or an apartment building</w:t>
      </w:r>
      <w:r>
        <w:t>.</w:t>
      </w:r>
    </w:p>
    <w:p w:rsidR="00B34952" w:rsidRDefault="00B34952" w:rsidP="00B34952">
      <w:r>
        <w:tab/>
        <w:t>As reported by the committee, Senate Bill No. 3656 is identical to Assembly Bill No. 5583 which was also reported by the committee on this date.</w:t>
      </w:r>
    </w:p>
    <w:p w:rsidR="00761A0A" w:rsidRDefault="00761A0A" w:rsidP="00B34952"/>
    <w:p w:rsidR="004B2ABF" w:rsidRDefault="00761A0A" w:rsidP="0083060A">
      <w:r>
        <w:rPr>
          <w:u w:val="double"/>
        </w:rPr>
        <w:t>FISCAL IMPACT</w:t>
      </w:r>
      <w:r>
        <w:t>:</w:t>
      </w:r>
    </w:p>
    <w:p w:rsidR="00EE4A76" w:rsidRPr="00761A0A" w:rsidRDefault="00EE4A76" w:rsidP="00AA5937">
      <w:r>
        <w:tab/>
        <w:t>This bill is not certified as requiring a fiscal note.</w:t>
      </w:r>
    </w:p>
    <w:sectPr w:rsidR="00EE4A76" w:rsidRPr="00761A0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712" w:rsidRDefault="00955712">
      <w:r>
        <w:separator/>
      </w:r>
    </w:p>
  </w:endnote>
  <w:endnote w:type="continuationSeparator" w:id="0">
    <w:p w:rsidR="00955712" w:rsidRDefault="00955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712" w:rsidRDefault="00955712">
      <w:r>
        <w:separator/>
      </w:r>
    </w:p>
  </w:footnote>
  <w:footnote w:type="continuationSeparator" w:id="0">
    <w:p w:rsidR="00955712" w:rsidRDefault="00955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A5937" w:rsidP="00AA593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A5937" w:rsidRDefault="00AA5937" w:rsidP="00AA593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1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15CA"/>
    <w:rsid w:val="000927EF"/>
    <w:rsid w:val="000928AB"/>
    <w:rsid w:val="00097918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677B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4A0B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4139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4F7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1A0A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51E3"/>
    <w:rsid w:val="009521CE"/>
    <w:rsid w:val="00953D76"/>
    <w:rsid w:val="0095413F"/>
    <w:rsid w:val="00955712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937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4952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6816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4821"/>
    <w:rsid w:val="00DD6DDA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4A76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E52096C0-9DE9-43AE-9018-E2C5F5323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451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51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229</Words>
  <Characters>1186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S3656 AAP Statement 12/13/21</vt:lpstr>
    </vt:vector>
  </TitlesOfParts>
  <Manager>R230</Manager>
  <Company>NJ OLS DMU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S3656 AAP Statement 12/13/21</dc:title>
  <dc:subject/>
  <dc:creator>Assembly AAP</dc:creator>
  <cp:keywords>S3656|1|RF |243|0|0|!||</cp:keywords>
  <dc:description/>
  <cp:lastModifiedBy>Bektas, Brenda</cp:lastModifiedBy>
  <cp:revision>2</cp:revision>
  <cp:lastPrinted>2021-12-13T18:23:00Z</cp:lastPrinted>
  <dcterms:created xsi:type="dcterms:W3CDTF">2021-12-14T19:26:00Z</dcterms:created>
  <dcterms:modified xsi:type="dcterms:W3CDTF">2021-12-14T19:26:00Z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