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921E50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COMMUNITY AND URBAN AFFAIRS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921E5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3660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921E50">
        <w:rPr>
          <w:caps/>
          <w:szCs w:val="24"/>
        </w:rPr>
        <w:t>JUNE 10, 2021</w:t>
      </w:r>
    </w:p>
    <w:p w:rsidR="00655CA3" w:rsidRDefault="00655CA3" w:rsidP="0083060A"/>
    <w:p w:rsidR="000D2A79" w:rsidRDefault="00F00A0D" w:rsidP="00F00A0D">
      <w:r>
        <w:tab/>
      </w:r>
      <w:r w:rsidR="000D2A79" w:rsidRPr="00603616">
        <w:t>The Senate Community and Urban Affairs Committee reports favorably Sena</w:t>
      </w:r>
      <w:r w:rsidR="000D2A79">
        <w:t>te Bill No. 3660</w:t>
      </w:r>
      <w:r w:rsidR="000D2A79" w:rsidRPr="00603616">
        <w:t>.</w:t>
      </w:r>
    </w:p>
    <w:p w:rsidR="00F00A0D" w:rsidRDefault="000D2A79" w:rsidP="00F00A0D">
      <w:r>
        <w:tab/>
      </w:r>
      <w:r w:rsidR="00F00A0D">
        <w:t xml:space="preserve">This bill would require the installation of induction loop listening systems in certain public spaces upon new construction or substantial renovation.  An “induction loop listening system” refers to a hardwired assistive listening </w:t>
      </w:r>
      <w:r w:rsidR="00F00A0D" w:rsidRPr="00413DE3">
        <w:t>system in which a loop of wir</w:t>
      </w:r>
      <w:r w:rsidR="00F00A0D">
        <w:t xml:space="preserve">e around an area of a building, or hardwired countertop version, produces a </w:t>
      </w:r>
      <w:r w:rsidR="00F00A0D" w:rsidRPr="00413DE3">
        <w:t>signal received directly by hearing aids</w:t>
      </w:r>
      <w:r w:rsidR="00F00A0D">
        <w:t xml:space="preserve"> and cochlear implants</w:t>
      </w:r>
      <w:r w:rsidR="00F00A0D" w:rsidRPr="00413DE3">
        <w:t xml:space="preserve"> used by </w:t>
      </w:r>
      <w:r w:rsidR="00F00A0D">
        <w:t>persons with hearing loss</w:t>
      </w:r>
      <w:r w:rsidR="00F00A0D" w:rsidRPr="00413DE3">
        <w:t>.</w:t>
      </w:r>
      <w:r w:rsidR="00F00A0D">
        <w:t xml:space="preserve">  Induction loop listening systems </w:t>
      </w:r>
      <w:r w:rsidR="00F00A0D" w:rsidRPr="007949E0">
        <w:t>magnetically transmit sound to hearing aids</w:t>
      </w:r>
      <w:r w:rsidR="00F00A0D">
        <w:t xml:space="preserve"> </w:t>
      </w:r>
      <w:r w:rsidR="00F00A0D" w:rsidRPr="007949E0">
        <w:t xml:space="preserve">and cochlear implants </w:t>
      </w:r>
      <w:r w:rsidR="00F00A0D">
        <w:t>that are equipped with</w:t>
      </w:r>
      <w:r w:rsidR="00F00A0D" w:rsidRPr="007949E0">
        <w:t xml:space="preserve"> </w:t>
      </w:r>
      <w:r w:rsidR="00F00A0D">
        <w:t>telecoil features, and have an effect of filtering out background noise.</w:t>
      </w:r>
    </w:p>
    <w:p w:rsidR="00F00A0D" w:rsidRDefault="00F00A0D" w:rsidP="00F00A0D">
      <w:pPr>
        <w:rPr>
          <w:color w:val="000000"/>
          <w:lang w:val="en"/>
        </w:rPr>
      </w:pPr>
      <w:r>
        <w:tab/>
        <w:t xml:space="preserve">Under the bill, induction loop listening system installations would be required </w:t>
      </w:r>
      <w:r>
        <w:rPr>
          <w:color w:val="000000"/>
          <w:lang w:val="en"/>
        </w:rPr>
        <w:t>i</w:t>
      </w:r>
      <w:r w:rsidRPr="00CA23FD">
        <w:rPr>
          <w:color w:val="000000"/>
          <w:lang w:val="en"/>
        </w:rPr>
        <w:t>n</w:t>
      </w:r>
      <w:r>
        <w:rPr>
          <w:color w:val="000000"/>
          <w:lang w:val="en"/>
        </w:rPr>
        <w:t xml:space="preserve"> a</w:t>
      </w:r>
      <w:r w:rsidRPr="00CA23FD">
        <w:rPr>
          <w:color w:val="000000"/>
          <w:lang w:val="en"/>
        </w:rPr>
        <w:t xml:space="preserve"> new</w:t>
      </w:r>
      <w:r>
        <w:rPr>
          <w:color w:val="000000"/>
          <w:lang w:val="en"/>
        </w:rPr>
        <w:t>ly constructed</w:t>
      </w:r>
      <w:r>
        <w:t xml:space="preserve"> area of public assembly or service, unless the associated building permit application was initially submitted on or before the effective date of the bill. </w:t>
      </w:r>
      <w:r>
        <w:rPr>
          <w:color w:val="000000"/>
          <w:lang w:val="en"/>
        </w:rPr>
        <w:t xml:space="preserve"> The bill</w:t>
      </w:r>
      <w:r w:rsidRPr="00CA23FD">
        <w:rPr>
          <w:color w:val="000000"/>
          <w:lang w:val="en"/>
        </w:rPr>
        <w:t xml:space="preserve"> would also require </w:t>
      </w:r>
      <w:r w:rsidRPr="00CA23FD">
        <w:rPr>
          <w:iCs/>
          <w:color w:val="000000"/>
          <w:bdr w:val="none" w:sz="0" w:space="0" w:color="auto" w:frame="1"/>
        </w:rPr>
        <w:t xml:space="preserve">any </w:t>
      </w:r>
      <w:r>
        <w:t>area of public assembly or service</w:t>
      </w:r>
      <w:r>
        <w:rPr>
          <w:iCs/>
          <w:color w:val="000000"/>
          <w:bdr w:val="none" w:sz="0" w:space="0" w:color="auto" w:frame="1"/>
        </w:rPr>
        <w:t xml:space="preserve"> to install </w:t>
      </w:r>
      <w:r>
        <w:t>induction loop listening systems</w:t>
      </w:r>
      <w:r>
        <w:rPr>
          <w:color w:val="000000"/>
          <w:lang w:val="en"/>
        </w:rPr>
        <w:t xml:space="preserve"> </w:t>
      </w:r>
      <w:r w:rsidRPr="00CA23FD">
        <w:rPr>
          <w:color w:val="000000"/>
          <w:lang w:val="en"/>
        </w:rPr>
        <w:t>during renovations</w:t>
      </w:r>
      <w:r>
        <w:rPr>
          <w:color w:val="000000"/>
          <w:lang w:val="en"/>
        </w:rPr>
        <w:t xml:space="preserve"> that cost $40</w:t>
      </w:r>
      <w:r w:rsidRPr="00CA23FD">
        <w:rPr>
          <w:color w:val="000000"/>
          <w:lang w:val="en"/>
        </w:rPr>
        <w:t>,000</w:t>
      </w:r>
      <w:r>
        <w:rPr>
          <w:color w:val="000000"/>
          <w:lang w:val="en"/>
        </w:rPr>
        <w:t xml:space="preserve"> or more</w:t>
      </w:r>
      <w:r>
        <w:t xml:space="preserve">.  Additionally, the bill would require the posting of prominently-visible permanently-mounted signage to indicate to visitors that the induction loop listening system is available in an area of public assembly or service.  </w:t>
      </w:r>
      <w:r w:rsidRPr="0054481A">
        <w:t>Following initial installation, the bill would require the owner, on a biennial basis, to complete a self-certification form, attesting that the induction loop listening system continues to function.</w:t>
      </w:r>
    </w:p>
    <w:p w:rsidR="00F00A0D" w:rsidRDefault="00F00A0D" w:rsidP="00F00A0D">
      <w:r>
        <w:rPr>
          <w:color w:val="000000"/>
          <w:lang w:val="en"/>
        </w:rPr>
        <w:tab/>
        <w:t xml:space="preserve">Under the bill, </w:t>
      </w:r>
      <w:r>
        <w:t>an “area of public assembly or service</w:t>
      </w:r>
      <w:r>
        <w:rPr>
          <w:color w:val="000000"/>
          <w:lang w:val="en"/>
        </w:rPr>
        <w:t xml:space="preserve">” means </w:t>
      </w:r>
      <w:r>
        <w:t>a building or structure, or space within a building or structure, that is regularly open for public gatherings, consisting of an auditorium, theater, meeting room, courtroom, community center, library, pharmacy counter, information desk at a medical facility, a waiting area for a medical office, bank teller area, car rental business, restaurant, bar, or other food or beverage counter service location, coat check area, grocery store check-out area, ticket payment location, or other category of space designated by the Department of Community Affairs (“DCA”) as an area of public assembly or service.</w:t>
      </w:r>
    </w:p>
    <w:p w:rsidR="00F00A0D" w:rsidRDefault="00F00A0D" w:rsidP="00F00A0D">
      <w:r>
        <w:tab/>
        <w:t xml:space="preserve">Under the bill, the owner of an area of public assembly or service would not be required to install and maintain an induction loop listening system if a code enforcing agency determines that the installation of the system would be impractical, following an assertion </w:t>
      </w:r>
      <w:r>
        <w:lastRenderedPageBreak/>
        <w:t>of the impracticality of the installation by the building permit applicant.</w:t>
      </w:r>
    </w:p>
    <w:p w:rsidR="00F00A0D" w:rsidRDefault="00F00A0D" w:rsidP="00F00A0D">
      <w:r>
        <w:tab/>
        <w:t>The bill directs DCA to adopt</w:t>
      </w:r>
      <w:r w:rsidRPr="0094532D">
        <w:t xml:space="preserve"> rules and regulations </w:t>
      </w:r>
      <w:r>
        <w:t>to effectuate the purposes of the bill, including the establishment of standards for: (1) the</w:t>
      </w:r>
      <w:r w:rsidRPr="00837765">
        <w:t xml:space="preserve"> </w:t>
      </w:r>
      <w:r>
        <w:t xml:space="preserve">installation of an induction loop listening system; (2) the conditions that would render installation impractical; (3) the placement and appearance of the required signage; and (4) the frequency and criteria of public access that would cause a space to be designated as open to the public, in relation to the definition of an area of public assembly or service.  </w:t>
      </w:r>
    </w:p>
    <w:p w:rsidR="00F00A0D" w:rsidRDefault="00F00A0D" w:rsidP="00F00A0D">
      <w:r>
        <w:tab/>
        <w:t>The provisions of the bill would be enforced as part of t</w:t>
      </w:r>
      <w:r w:rsidRPr="00D46163">
        <w:t xml:space="preserve">he "State Uniform Construction Code Act," </w:t>
      </w:r>
      <w:r>
        <w:t xml:space="preserve">(“UCC”) </w:t>
      </w:r>
      <w:r w:rsidRPr="00D46163">
        <w:t>P.L.1975, c.217 (C.52:27D-119 et seq.)</w:t>
      </w:r>
      <w:r>
        <w:t>.  T</w:t>
      </w:r>
      <w:r w:rsidRPr="00B61395">
        <w:t xml:space="preserve">he owner of </w:t>
      </w:r>
      <w:r>
        <w:t xml:space="preserve">an area of public assembly or service </w:t>
      </w:r>
      <w:r w:rsidRPr="00B61395">
        <w:t xml:space="preserve">who violates the provisions of </w:t>
      </w:r>
      <w:r>
        <w:t>the bill</w:t>
      </w:r>
      <w:r w:rsidRPr="00B61395">
        <w:t xml:space="preserve"> </w:t>
      </w:r>
      <w:r>
        <w:t xml:space="preserve">would therefore </w:t>
      </w:r>
      <w:r w:rsidRPr="00B61395">
        <w:t xml:space="preserve">be </w:t>
      </w:r>
      <w:r>
        <w:t>liable for any penalty imposed by an enforcing agency pursuant to section 20 of P.L.1975, c.217 (C.52:27D-138), or any other applicable penalty under the UCC.</w:t>
      </w:r>
    </w:p>
    <w:p w:rsidR="00F00A0D" w:rsidRDefault="00F00A0D" w:rsidP="00F00A0D">
      <w:r>
        <w:tab/>
        <w:t xml:space="preserve">In order to provide DCA with time to prepare for the enforcement of the bill, the bill would take effect </w:t>
      </w:r>
      <w:r w:rsidRPr="003825BC">
        <w:t xml:space="preserve">on </w:t>
      </w:r>
      <w:r>
        <w:t xml:space="preserve">the first day of the seventh month following enactment.  </w:t>
      </w:r>
    </w:p>
    <w:sectPr w:rsidR="00F00A0D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1E50" w:rsidRDefault="00921E50">
      <w:r>
        <w:separator/>
      </w:r>
    </w:p>
  </w:endnote>
  <w:endnote w:type="continuationSeparator" w:id="0">
    <w:p w:rsidR="00921E50" w:rsidRDefault="00921E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1E50" w:rsidRDefault="00921E50">
      <w:r>
        <w:separator/>
      </w:r>
    </w:p>
  </w:footnote>
  <w:footnote w:type="continuationSeparator" w:id="0">
    <w:p w:rsidR="00921E50" w:rsidRDefault="00921E5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91074" w:rsidP="00F91074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D40C97">
      <w:rPr>
        <w:noProof/>
      </w:rPr>
      <w:t>2</w:t>
    </w:r>
    <w:r>
      <w:fldChar w:fldCharType="end"/>
    </w:r>
  </w:p>
  <w:p w:rsidR="00F91074" w:rsidRDefault="00F91074" w:rsidP="00F91074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21E50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D2A79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63AF2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300E2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1E50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06BC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04B3"/>
    <w:rsid w:val="00C863A3"/>
    <w:rsid w:val="00C87FC7"/>
    <w:rsid w:val="00C94EFB"/>
    <w:rsid w:val="00C9642B"/>
    <w:rsid w:val="00C96D54"/>
    <w:rsid w:val="00C975EB"/>
    <w:rsid w:val="00CA2896"/>
    <w:rsid w:val="00CA42E8"/>
    <w:rsid w:val="00CC6572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7BF0"/>
    <w:rsid w:val="00D30C09"/>
    <w:rsid w:val="00D32F02"/>
    <w:rsid w:val="00D33344"/>
    <w:rsid w:val="00D33775"/>
    <w:rsid w:val="00D40C97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44E1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7CA1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00A0D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074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65C17AC4-B068-4660-9C52-ACE40AF82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2</Pages>
  <Words>587</Words>
  <Characters>3178</Characters>
  <Application>Microsoft Office Word</Application>
  <DocSecurity>0</DocSecurity>
  <Lines>67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S3660 SCU Statement 6/10/21</vt:lpstr>
    </vt:vector>
  </TitlesOfParts>
  <Manager>R225</Manager>
  <Company>NJ OLS DMU</Company>
  <LinksUpToDate>false</LinksUpToDate>
  <CharactersWithSpaces>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S3660 SCU Statement 6/10/21</dc:title>
  <dc:subject/>
  <dc:creator>Senate SCU</dc:creator>
  <cp:keywords>S3660|2|LG |320|0|0|!|0|</cp:keywords>
  <dc:description/>
  <cp:lastModifiedBy>Siracusa, Nicole</cp:lastModifiedBy>
  <cp:revision>2</cp:revision>
  <cp:lastPrinted>1999-09-30T17:29:00Z</cp:lastPrinted>
  <dcterms:created xsi:type="dcterms:W3CDTF">2021-06-11T15:59:00Z</dcterms:created>
  <dcterms:modified xsi:type="dcterms:W3CDTF">2021-06-11T15:59:00Z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