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651C" w:rsidRDefault="0086651C" w:rsidP="0086651C">
      <w:pPr>
        <w:pStyle w:val="bpuReprint"/>
      </w:pPr>
      <w:bookmarkStart w:id="0" w:name="bpuFrontPg"/>
      <w:bookmarkStart w:id="1" w:name="_GoBack"/>
      <w:bookmarkEnd w:id="0"/>
      <w:bookmarkEnd w:id="1"/>
      <w:r>
        <w:t>[First Reprint]</w:t>
      </w:r>
    </w:p>
    <w:p w:rsidR="006473BB" w:rsidRDefault="006473BB" w:rsidP="006473BB">
      <w:pPr>
        <w:pStyle w:val="bpuBill"/>
      </w:pPr>
      <w:r>
        <w:t xml:space="preserve">SENATE, No. 3673 </w:t>
      </w:r>
    </w:p>
    <w:p w:rsidR="006473BB" w:rsidRPr="009D38FF" w:rsidRDefault="006473BB" w:rsidP="006473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3501611" r:id="rId7"/>
        </w:object>
      </w:r>
    </w:p>
    <w:p w:rsidR="006473BB" w:rsidRDefault="006473BB" w:rsidP="006473BB">
      <w:pPr>
        <w:pStyle w:val="bpuState"/>
      </w:pPr>
      <w:r>
        <w:t>STATE OF NEW JERSEY</w:t>
      </w:r>
    </w:p>
    <w:p w:rsidR="006473BB" w:rsidRDefault="006473BB" w:rsidP="006473BB">
      <w:pPr>
        <w:pStyle w:val="bpuLegislature"/>
      </w:pPr>
      <w:r>
        <w:t>219th LEGISLATURE</w:t>
      </w:r>
    </w:p>
    <w:p w:rsidR="006473BB" w:rsidRDefault="006473BB" w:rsidP="006473BB">
      <w:pPr>
        <w:pStyle w:val="bpuWpGraphic"/>
      </w:pPr>
      <w:r>
        <w:object w:dxaOrig="8985" w:dyaOrig="255">
          <v:shape id="_x0000_i1026" type="#_x0000_t75" style="width:6in;height:11.8pt" o:ole="">
            <v:imagedata r:id="rId6" o:title=""/>
          </v:shape>
          <o:OLEObject Type="Embed" ProgID="WPWin6.1" ShapeID="_x0000_i1026" DrawAspect="Content" ObjectID="_1703501612" r:id="rId8"/>
        </w:object>
      </w:r>
      <w:r>
        <w:t xml:space="preserve">  </w:t>
      </w:r>
    </w:p>
    <w:p w:rsidR="006473BB" w:rsidRDefault="006473BB" w:rsidP="006473BB">
      <w:pPr>
        <w:pStyle w:val="bpuIntro"/>
      </w:pPr>
      <w:r>
        <w:t>INTRODUCED APRIL 26, 2021</w:t>
      </w:r>
    </w:p>
    <w:p w:rsidR="006473BB" w:rsidRDefault="006473BB" w:rsidP="006473BB">
      <w:pPr>
        <w:pStyle w:val="bpuIntro"/>
      </w:pPr>
    </w:p>
    <w:p w:rsidR="006473BB" w:rsidRDefault="006473BB" w:rsidP="006473BB">
      <w:pPr>
        <w:pStyle w:val="bpuIntro"/>
        <w:sectPr w:rsidR="006473BB" w:rsidSect="00C74EB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473BB" w:rsidRDefault="006473BB" w:rsidP="006473BB">
      <w:pPr>
        <w:pStyle w:val="bpuIntro"/>
      </w:pPr>
    </w:p>
    <w:p w:rsidR="006473BB" w:rsidRDefault="006473BB" w:rsidP="006473BB">
      <w:pPr>
        <w:pStyle w:val="bpuSponsor"/>
      </w:pPr>
      <w:r>
        <w:t>Sponsored by:</w:t>
      </w:r>
    </w:p>
    <w:p w:rsidR="006473BB" w:rsidRDefault="006473BB" w:rsidP="006473BB">
      <w:pPr>
        <w:pStyle w:val="bpuSponsor"/>
      </w:pPr>
      <w:r>
        <w:t>Senator  VIN GOPAL</w:t>
      </w:r>
    </w:p>
    <w:p w:rsidR="006473BB" w:rsidRDefault="006473BB" w:rsidP="006473BB">
      <w:pPr>
        <w:pStyle w:val="bpuSponsor"/>
      </w:pPr>
      <w:r>
        <w:t>District 11 (Monmouth)</w:t>
      </w:r>
    </w:p>
    <w:p w:rsidR="006473BB" w:rsidRDefault="000409BD" w:rsidP="000409BD">
      <w:pPr>
        <w:pStyle w:val="bpuSponsor"/>
      </w:pPr>
      <w:r>
        <w:t>Senator  LINDA R. GREENSTEIN</w:t>
      </w:r>
    </w:p>
    <w:p w:rsidR="000409BD" w:rsidRDefault="000409BD" w:rsidP="000409BD">
      <w:pPr>
        <w:pStyle w:val="bpuSponsor"/>
      </w:pPr>
      <w:r>
        <w:t>District 14 (Mercer and Middlesex)</w:t>
      </w:r>
    </w:p>
    <w:p w:rsidR="000409BD" w:rsidRDefault="00C74EB1" w:rsidP="00C74EB1">
      <w:pPr>
        <w:pStyle w:val="bpuSponsor"/>
      </w:pPr>
      <w:r>
        <w:t>Assemblyman  JOHN J. BURZICHELLI</w:t>
      </w:r>
    </w:p>
    <w:p w:rsidR="00C74EB1" w:rsidRDefault="00C74EB1" w:rsidP="00C74EB1">
      <w:pPr>
        <w:pStyle w:val="bpuSponsor"/>
      </w:pPr>
      <w:r>
        <w:t>District 3 (Cumberland, Gloucester and Salem)</w:t>
      </w:r>
    </w:p>
    <w:p w:rsidR="00C74EB1" w:rsidRPr="00C74EB1" w:rsidRDefault="00C74EB1" w:rsidP="00C74EB1">
      <w:pPr>
        <w:pStyle w:val="bpuSponsor"/>
      </w:pPr>
    </w:p>
    <w:p w:rsidR="006473BB" w:rsidRDefault="00C74EB1" w:rsidP="00C74EB1">
      <w:pPr>
        <w:pStyle w:val="bpuSponsor"/>
      </w:pPr>
      <w:r>
        <w:t>Co-Sponsored by:</w:t>
      </w:r>
    </w:p>
    <w:p w:rsidR="00C74EB1" w:rsidRPr="00C74EB1" w:rsidRDefault="00C74EB1" w:rsidP="00C74EB1">
      <w:pPr>
        <w:pStyle w:val="bpuSponsor"/>
      </w:pPr>
      <w:r w:rsidRPr="00C74EB1">
        <w:t xml:space="preserve">Assemblywomen Murphy, </w:t>
      </w:r>
      <w:proofErr w:type="spellStart"/>
      <w:r w:rsidRPr="00C74EB1">
        <w:t>Lampitt</w:t>
      </w:r>
      <w:proofErr w:type="spellEnd"/>
      <w:r w:rsidRPr="00C74EB1">
        <w:t xml:space="preserve">, Downey, Assemblymen </w:t>
      </w:r>
      <w:proofErr w:type="spellStart"/>
      <w:r w:rsidRPr="00C74EB1">
        <w:t>Houghtaling</w:t>
      </w:r>
      <w:proofErr w:type="spellEnd"/>
      <w:r w:rsidRPr="00C74EB1">
        <w:t xml:space="preserve">, </w:t>
      </w:r>
      <w:proofErr w:type="spellStart"/>
      <w:r w:rsidRPr="00C74EB1">
        <w:t>Danielsen</w:t>
      </w:r>
      <w:proofErr w:type="spellEnd"/>
      <w:r w:rsidRPr="00C74EB1">
        <w:t xml:space="preserve">, </w:t>
      </w:r>
      <w:proofErr w:type="spellStart"/>
      <w:r w:rsidRPr="00C74EB1">
        <w:t>Zwicker</w:t>
      </w:r>
      <w:proofErr w:type="spellEnd"/>
      <w:r w:rsidRPr="00C74EB1">
        <w:t xml:space="preserve"> and </w:t>
      </w:r>
      <w:proofErr w:type="spellStart"/>
      <w:r w:rsidRPr="00C74EB1">
        <w:t>Freiman</w:t>
      </w:r>
      <w:proofErr w:type="spellEnd"/>
    </w:p>
    <w:p w:rsidR="006473BB" w:rsidRDefault="006473BB" w:rsidP="006473BB">
      <w:pPr>
        <w:pStyle w:val="bpuSponsor"/>
      </w:pPr>
    </w:p>
    <w:p w:rsidR="00C74EB1" w:rsidRDefault="00C74EB1" w:rsidP="00C74EB1"/>
    <w:p w:rsidR="00C74EB1" w:rsidRPr="00C74EB1" w:rsidRDefault="00C74EB1" w:rsidP="00C74EB1"/>
    <w:p w:rsidR="006473BB" w:rsidRDefault="006473BB" w:rsidP="006473BB">
      <w:pPr>
        <w:pStyle w:val="bpuSponsor"/>
      </w:pPr>
    </w:p>
    <w:p w:rsidR="006473BB" w:rsidRDefault="006473BB" w:rsidP="006473BB">
      <w:pPr>
        <w:pStyle w:val="bpuSponsor"/>
      </w:pPr>
      <w:r>
        <w:t>SYNOPSIS</w:t>
      </w:r>
    </w:p>
    <w:p w:rsidR="006473BB" w:rsidRDefault="00AE6D15" w:rsidP="006473BB">
      <w:pPr>
        <w:pStyle w:val="bpuNormText"/>
      </w:pPr>
      <w:r>
        <w:tab/>
        <w:t>Authorizes limited breweries and craft distilleries to sell at retail and offer for sampling purposes product bottled and stored off-site under certain circumstances.</w:t>
      </w:r>
    </w:p>
    <w:p w:rsidR="00AE6D15" w:rsidRDefault="00AE6D15" w:rsidP="006473BB">
      <w:pPr>
        <w:pStyle w:val="bpuNormText"/>
      </w:pPr>
    </w:p>
    <w:p w:rsidR="006473BB" w:rsidRDefault="006473BB" w:rsidP="006473BB">
      <w:pPr>
        <w:pStyle w:val="bpuSponsor"/>
      </w:pPr>
      <w:r>
        <w:t xml:space="preserve">CURRENT VERSION OF TEXT </w:t>
      </w:r>
    </w:p>
    <w:p w:rsidR="006473BB" w:rsidRDefault="0086651C" w:rsidP="006473BB">
      <w:pPr>
        <w:pStyle w:val="bpuNormText"/>
      </w:pPr>
      <w:r>
        <w:tab/>
        <w:t>As reported by the Senate Law and Public Safety Committee on December 16, 2021, with amendments.</w:t>
      </w:r>
    </w:p>
    <w:p w:rsidR="006473BB" w:rsidRDefault="006473BB" w:rsidP="006473B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473BB" w:rsidRDefault="006473BB" w:rsidP="008916EC">
      <w:pPr>
        <w:pStyle w:val="FronterPage"/>
        <w:tabs>
          <w:tab w:val="clear" w:pos="720"/>
          <w:tab w:val="clear" w:pos="1440"/>
          <w:tab w:val="clear" w:pos="2160"/>
          <w:tab w:val="clear" w:pos="2880"/>
          <w:tab w:val="clear" w:pos="3600"/>
          <w:tab w:val="clear" w:pos="4320"/>
          <w:tab w:val="clear" w:pos="5040"/>
        </w:tabs>
        <w:sectPr w:rsidR="006473BB" w:rsidSect="006473BB">
          <w:type w:val="continuous"/>
          <w:pgSz w:w="12240" w:h="20160" w:code="5"/>
          <w:pgMar w:top="1440" w:right="2275" w:bottom="1440" w:left="2275" w:header="72" w:footer="720" w:gutter="0"/>
          <w:pgNumType w:start="1"/>
          <w:cols w:space="720"/>
          <w:docGrid w:linePitch="360"/>
        </w:sectPr>
      </w:pPr>
    </w:p>
    <w:p w:rsidR="00686AEB" w:rsidRPr="00677316" w:rsidRDefault="006568A0" w:rsidP="003E47BA">
      <w:pPr>
        <w:pStyle w:val="HangingAnAct"/>
        <w:rPr>
          <w:rStyle w:val="HangingAnActChar"/>
        </w:rPr>
      </w:pPr>
      <w:r>
        <w:rPr>
          <w:rStyle w:val="BillHead"/>
        </w:rPr>
        <w:lastRenderedPageBreak/>
        <w:t>An Act</w:t>
      </w:r>
      <w:r w:rsidR="00686AEB" w:rsidRPr="006B7FA7">
        <w:rPr>
          <w:rStyle w:val="HangingAnActChar"/>
        </w:rPr>
        <w:t xml:space="preserve"> </w:t>
      </w:r>
      <w:r w:rsidR="00BE580C">
        <w:rPr>
          <w:rStyle w:val="HangingAnActChar"/>
        </w:rPr>
        <w:t xml:space="preserve">concerning limited breweries and </w:t>
      </w:r>
      <w:r w:rsidR="008619B5">
        <w:rPr>
          <w:rStyle w:val="HangingAnActChar"/>
        </w:rPr>
        <w:t xml:space="preserve">craft </w:t>
      </w:r>
      <w:r w:rsidR="007D2ED7">
        <w:rPr>
          <w:rStyle w:val="HangingAnActChar"/>
        </w:rPr>
        <w:t xml:space="preserve">distilleries and </w:t>
      </w:r>
      <w:r w:rsidR="00BE580C">
        <w:rPr>
          <w:rStyle w:val="HangingAnActChar"/>
        </w:rPr>
        <w:t>amending R.S.33:1-10.</w:t>
      </w:r>
    </w:p>
    <w:p w:rsidR="000B1054" w:rsidRPr="00D71D68" w:rsidRDefault="000B1054" w:rsidP="000B1054"/>
    <w:p w:rsidR="00686AEB" w:rsidRPr="00AA7880" w:rsidRDefault="00686AEB" w:rsidP="00686AEB">
      <w:r>
        <w:tab/>
      </w:r>
      <w:r w:rsidR="006568A0">
        <w:rPr>
          <w:rStyle w:val="BillHeading2"/>
        </w:rPr>
        <w:t>Be It Enacted</w:t>
      </w:r>
      <w:r>
        <w:rPr>
          <w:rStyle w:val="BillHeading2"/>
        </w:rPr>
        <w:t xml:space="preserve"> </w:t>
      </w:r>
      <w:r w:rsidR="006568A0">
        <w:rPr>
          <w:rStyle w:val="BillLanguage"/>
        </w:rPr>
        <w:t>by the Senate and General Assembly of the State of New Jersey:</w:t>
      </w:r>
    </w:p>
    <w:p w:rsidR="00686AEB" w:rsidRDefault="00686AEB" w:rsidP="00686AEB"/>
    <w:p w:rsidR="0086651C" w:rsidRDefault="0086651C" w:rsidP="0086651C">
      <w:r>
        <w:tab/>
      </w:r>
      <w:r w:rsidR="00932118">
        <w:t>1.</w:t>
      </w:r>
      <w:r w:rsidR="00932118">
        <w:tab/>
      </w:r>
      <w:r>
        <w:t>R.S.33:1-10 is amended to read as follows:</w:t>
      </w:r>
    </w:p>
    <w:p w:rsidR="0086651C" w:rsidRDefault="0086651C" w:rsidP="0086651C">
      <w:r>
        <w:tab/>
        <w:t>33:1-10.</w:t>
      </w:r>
      <w:r>
        <w:tab/>
        <w:t>Class A licenses shall be subdivided and classified as follows:</w:t>
      </w:r>
    </w:p>
    <w:p w:rsidR="0086651C" w:rsidRDefault="00932118" w:rsidP="0086651C">
      <w:r>
        <w:tab/>
        <w:t xml:space="preserve">Plenary brewery license  1a.  </w:t>
      </w:r>
      <w:r w:rsidR="0086651C">
        <w:t xml:space="preserve">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 </w:t>
      </w:r>
    </w:p>
    <w:p w:rsidR="0086651C" w:rsidRDefault="00932118" w:rsidP="0086651C">
      <w:r>
        <w:tab/>
        <w:t xml:space="preserve">Limited brewery license  1b.  </w:t>
      </w:r>
      <w:r w:rsidR="0086651C">
        <w:t xml:space="preserve">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 but only in connection with a tour of the brewery, or for consumption off the premises in a quantity of not more than 15.5 fluid gallons per person, and to offer samples for sampling purposes only pursuant to an annual permit issued by the director. </w:t>
      </w:r>
      <w:r w:rsidR="0086651C" w:rsidRPr="00A65C9E">
        <w:rPr>
          <w:u w:val="single"/>
        </w:rPr>
        <w:t>If</w:t>
      </w:r>
      <w:r w:rsidR="0086651C">
        <w:rPr>
          <w:u w:val="single"/>
        </w:rPr>
        <w:t xml:space="preserve"> the holder of this license holds a </w:t>
      </w:r>
      <w:r w:rsidR="0086651C" w:rsidRPr="00A65C9E">
        <w:rPr>
          <w:u w:val="single"/>
        </w:rPr>
        <w:t>bonded warehouse bottling license</w:t>
      </w:r>
      <w:r w:rsidR="0086651C">
        <w:rPr>
          <w:u w:val="single"/>
        </w:rPr>
        <w:t xml:space="preserve"> issued pursuant to subsection 5 of this section, product brewed in accordance with this subsection and transferred to a bonded warehouse for bottling and storage may be sold at retail and offered for sampling on the licensed premises of the brewery by the holder of this license.</w:t>
      </w:r>
      <w:r w:rsidR="0086651C" w:rsidRPr="00EE44D1">
        <w:t xml:space="preserve">  </w:t>
      </w:r>
      <w:r w:rsidR="0086651C">
        <w:t xml:space="preserve">The holder of this license shall not sell food or operate a restaurant on the licensed premises.  The fee for this license shall be graduated as follows: </w:t>
      </w:r>
    </w:p>
    <w:p w:rsidR="0086651C" w:rsidRDefault="0086651C" w:rsidP="0086651C">
      <w:r>
        <w:tab/>
        <w:t xml:space="preserve">to so brew not more than 50,000 barrels of 31 liquid gallons capacity per annum, $1,250; </w:t>
      </w:r>
    </w:p>
    <w:p w:rsidR="0086651C" w:rsidRDefault="0086651C" w:rsidP="0086651C">
      <w:r>
        <w:tab/>
        <w:t xml:space="preserve">to so brew not more than 100,000 barrels of 31 fluid gallons capacity per annum, $2,500; </w:t>
      </w:r>
    </w:p>
    <w:p w:rsidR="0086651C" w:rsidRDefault="0086651C" w:rsidP="0086651C">
      <w:r>
        <w:tab/>
        <w:t xml:space="preserve">to so brew not more than 200,000 barrels of 31 fluid gallons capacity per annum, $5,000; </w:t>
      </w:r>
    </w:p>
    <w:p w:rsidR="0086651C" w:rsidRDefault="0086651C" w:rsidP="0086651C">
      <w:r>
        <w:tab/>
        <w:t xml:space="preserve">to so brew not more than 300,000 barrels of 31 fluid gallons capacity per annum, $7,500. </w:t>
      </w:r>
    </w:p>
    <w:p w:rsidR="0086651C" w:rsidRDefault="0086651C" w:rsidP="0086651C">
      <w:r>
        <w:tab/>
        <w:t xml:space="preserve">For the purposes of this subsection, "sampling"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 </w:t>
      </w:r>
    </w:p>
    <w:p w:rsidR="0086651C" w:rsidRDefault="0086651C" w:rsidP="0086651C">
      <w:r>
        <w:tab/>
        <w:t xml:space="preserve">Restricted brewery license. 1c. The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 </w:t>
      </w:r>
    </w:p>
    <w:p w:rsidR="0086651C" w:rsidRDefault="0086651C" w:rsidP="0086651C">
      <w:r>
        <w:tab/>
        <w:t xml:space="preserve">The holder of this license shall be entitled to offer samples of its product for promotional purposes at charitable or civic events off the licensed premises pursuant to an annual permit issued by the director. </w:t>
      </w:r>
    </w:p>
    <w:p w:rsidR="0086651C" w:rsidRDefault="0086651C" w:rsidP="0086651C">
      <w:r>
        <w:tab/>
        <w:t xml:space="preserve">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 </w:t>
      </w:r>
    </w:p>
    <w:p w:rsidR="0086651C" w:rsidRDefault="00932118" w:rsidP="0086651C">
      <w:r>
        <w:tab/>
        <w:t xml:space="preserve">Plenary winery license.  2a.  </w:t>
      </w:r>
      <w:r w:rsidR="0086651C">
        <w:t xml:space="preserve">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86651C" w:rsidRDefault="0086651C" w:rsidP="0086651C">
      <w:r>
        <w:tab/>
        <w:t xml:space="preserve">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 </w:t>
      </w:r>
    </w:p>
    <w:p w:rsidR="0086651C" w:rsidRDefault="00932118" w:rsidP="0086651C">
      <w:r>
        <w:tab/>
        <w:t xml:space="preserve">Farm winery license.  2b.  </w:t>
      </w:r>
      <w:r w:rsidR="0086651C">
        <w:t xml:space="preserve">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winery license or be situated on a premises licensed as a plenary winery. </w:t>
      </w:r>
    </w:p>
    <w:p w:rsidR="0086651C" w:rsidRDefault="0086651C" w:rsidP="0086651C">
      <w:r>
        <w:tab/>
        <w:t xml:space="preserve">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86651C" w:rsidRDefault="0086651C" w:rsidP="0086651C">
      <w:r>
        <w:tab/>
        <w:t xml:space="preserve">A holder of this license who produces not more than 250,000 gallons per year shall not own, either in whole or in part, or hold, either directly or indirectly, any interest in a winery that produces more than 250,000 gallons per year. </w:t>
      </w:r>
    </w:p>
    <w:p w:rsidR="0086651C" w:rsidRDefault="0086651C" w:rsidP="0086651C">
      <w:r>
        <w:tab/>
        <w:t xml:space="preserve">Unless otherwise indicated, for the purposes of this subsection, with respect to farm winery licenses, "manufacture" means the </w:t>
      </w:r>
      <w:proofErr w:type="spellStart"/>
      <w:r>
        <w:t>vinification</w:t>
      </w:r>
      <w:proofErr w:type="spellEnd"/>
      <w:r>
        <w:t xml:space="preserve">, aging, storage, blending, clarification, stabilization and bottling of wine or juice from New Jersey fruit to the extent required by this subsection. </w:t>
      </w:r>
    </w:p>
    <w:p w:rsidR="0086651C" w:rsidRDefault="0086651C" w:rsidP="0086651C">
      <w:r>
        <w:tab/>
        <w:t xml:space="preserve">For the purposes of this subsection, "wine" shall include "hard cider" and "mead" as defined in this section. </w:t>
      </w:r>
    </w:p>
    <w:p w:rsidR="0086651C" w:rsidRDefault="00932118" w:rsidP="0086651C">
      <w:r>
        <w:tab/>
        <w:t xml:space="preserve">Wine blending license.  2c.  </w:t>
      </w:r>
      <w:r w:rsidR="0086651C">
        <w:t xml:space="preserve">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 </w:t>
      </w:r>
    </w:p>
    <w:p w:rsidR="0086651C" w:rsidRDefault="0086651C" w:rsidP="0086651C">
      <w:r>
        <w:tab/>
        <w:t xml:space="preserve">For the purposes of this subsection, "wine" shall include "hard cider" and "mead" as defined in this section. </w:t>
      </w:r>
    </w:p>
    <w:p w:rsidR="0086651C" w:rsidRDefault="0086651C" w:rsidP="0086651C">
      <w:r>
        <w:tab/>
        <w:t>Instruction</w:t>
      </w:r>
      <w:r w:rsidR="00932118">
        <w:t xml:space="preserve">al winemaking facility license.  2d.  </w:t>
      </w:r>
      <w:r>
        <w:t xml:space="preserve">The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86651C" w:rsidRDefault="0086651C" w:rsidP="0086651C">
      <w:r>
        <w:tab/>
        <w:t xml:space="preserve">For the purposes of this subsection, "wine" shall include "hard cider" and "mead" as defined in this section. </w:t>
      </w:r>
    </w:p>
    <w:p w:rsidR="0086651C" w:rsidRDefault="00932118" w:rsidP="0086651C">
      <w:r>
        <w:tab/>
        <w:t xml:space="preserve">Out-of-State winery license.  2e.  </w:t>
      </w:r>
      <w:r w:rsidR="0086651C">
        <w:t xml:space="preserve">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w:t>
      </w:r>
    </w:p>
    <w:p w:rsidR="0086651C" w:rsidRDefault="0086651C" w:rsidP="0086651C">
      <w:r>
        <w:tab/>
        <w:t xml:space="preserve">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 </w:t>
      </w:r>
    </w:p>
    <w:p w:rsidR="0086651C" w:rsidRDefault="0086651C" w:rsidP="0086651C">
      <w:r>
        <w:tab/>
        <w:t xml:space="preserve">A holder of this license who produces not more than 250,000 gallons per year shall not own, either in whole or in part, or hold, either directly or indirectly, any interest in a winery that produces more than 250,000 gallons per year. </w:t>
      </w:r>
    </w:p>
    <w:p w:rsidR="0086651C" w:rsidRDefault="0086651C" w:rsidP="0086651C">
      <w:r>
        <w:tab/>
        <w:t>For the purposes of this subsection, "wine" shall include "hard cider" and "mead" as defined in this section.</w:t>
      </w:r>
    </w:p>
    <w:p w:rsidR="0086651C" w:rsidRDefault="00932118" w:rsidP="0086651C">
      <w:r>
        <w:t xml:space="preserve"> </w:t>
      </w:r>
      <w:r>
        <w:tab/>
      </w:r>
      <w:proofErr w:type="spellStart"/>
      <w:r>
        <w:t>Cidery</w:t>
      </w:r>
      <w:proofErr w:type="spellEnd"/>
      <w:r>
        <w:t xml:space="preserve"> and </w:t>
      </w:r>
      <w:proofErr w:type="spellStart"/>
      <w:r>
        <w:t>meadery</w:t>
      </w:r>
      <w:proofErr w:type="spellEnd"/>
      <w:r>
        <w:t xml:space="preserve"> license.  2f.  </w:t>
      </w:r>
      <w:r w:rsidR="0086651C">
        <w:t xml:space="preserve">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on the licensed premises. The fee for this license shall be $938. </w:t>
      </w:r>
    </w:p>
    <w:p w:rsidR="0086651C" w:rsidRDefault="0086651C" w:rsidP="0086651C">
      <w:r>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The holder of this license shall not directly ship hard cider either within or without this State.  </w:t>
      </w:r>
    </w:p>
    <w:p w:rsidR="0086651C" w:rsidRDefault="0086651C" w:rsidP="0086651C">
      <w:r>
        <w:tab/>
        <w:t>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w:t>
      </w:r>
      <w:r>
        <w:tab/>
        <w:t xml:space="preserve"> </w:t>
      </w:r>
    </w:p>
    <w:p w:rsidR="0086651C" w:rsidRDefault="0086651C" w:rsidP="0086651C">
      <w:r>
        <w:tab/>
        <w:t xml:space="preserve">As used in this subsection: </w:t>
      </w:r>
    </w:p>
    <w:p w:rsidR="0086651C" w:rsidRDefault="0086651C" w:rsidP="0086651C">
      <w:r>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86651C" w:rsidRDefault="0086651C" w:rsidP="0086651C">
      <w:r>
        <w:t xml:space="preserve"> </w:t>
      </w:r>
      <w:r>
        <w:tab/>
        <w:t xml:space="preserve">"Mead"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 </w:t>
      </w:r>
    </w:p>
    <w:p w:rsidR="0086651C" w:rsidRDefault="0086651C" w:rsidP="0086651C">
      <w:r>
        <w:tab/>
        <w:t xml:space="preserve">"Sampling" means the selling at a nominal charge or the gratuitous offering of an open container not exceeding four ounces of hard cider or mead produced on the licensed premises.      </w:t>
      </w:r>
    </w:p>
    <w:p w:rsidR="0086651C" w:rsidRDefault="00932118" w:rsidP="0086651C">
      <w:r>
        <w:tab/>
        <w:t xml:space="preserve">Plenary distillery license.  3a.  </w:t>
      </w:r>
      <w:r w:rsidR="0086651C">
        <w:t xml:space="preserve">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 </w:t>
      </w:r>
    </w:p>
    <w:p w:rsidR="0086651C" w:rsidRDefault="00932118" w:rsidP="0086651C">
      <w:r>
        <w:tab/>
        <w:t xml:space="preserve">Limited distillery license.  3b.  </w:t>
      </w:r>
      <w:r w:rsidR="0086651C">
        <w:t>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rsidR="0086651C" w:rsidRDefault="0086651C" w:rsidP="0086651C">
      <w:r>
        <w:tab/>
        <w:t>Supplement</w:t>
      </w:r>
      <w:r w:rsidR="00932118">
        <w:t xml:space="preserve">ary limited distillery license.  3c.  </w:t>
      </w:r>
      <w:r>
        <w:t xml:space="preserve">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  </w:t>
      </w:r>
    </w:p>
    <w:p w:rsidR="0086651C" w:rsidRDefault="00932118" w:rsidP="0086651C">
      <w:r>
        <w:tab/>
        <w:t xml:space="preserve">Craft distillery license.  3d.  </w:t>
      </w:r>
      <w:r w:rsidR="0086651C">
        <w:t xml:space="preserve">The holder of this license shall be entitled, subject to rules and regulations, to manufacture not more than 20,000 gallons of distilled </w:t>
      </w:r>
      <w:r w:rsidR="0086651C">
        <w:rPr>
          <w:rFonts w:ascii="Albertus Extra Bold" w:hAnsi="Albertus Extra Bold"/>
          <w:b/>
          <w:vertAlign w:val="superscript"/>
        </w:rPr>
        <w:t>1</w:t>
      </w:r>
      <w:r w:rsidR="0086651C" w:rsidRPr="009C24E4">
        <w:rPr>
          <w:rFonts w:ascii="Albertus Extra Bold" w:hAnsi="Albertus Extra Bold"/>
          <w:b/>
        </w:rPr>
        <w:t>[</w:t>
      </w:r>
      <w:r w:rsidR="0086651C">
        <w:rPr>
          <w:u w:val="single"/>
        </w:rPr>
        <w:t>or redistilled</w:t>
      </w:r>
      <w:r w:rsidR="0086651C" w:rsidRPr="009C24E4">
        <w:rPr>
          <w:rFonts w:ascii="Albertus Extra Bold" w:hAnsi="Albertus Extra Bold"/>
          <w:b/>
        </w:rPr>
        <w:t>]</w:t>
      </w:r>
      <w:r w:rsidR="0086651C">
        <w:rPr>
          <w:rFonts w:ascii="Albertus Extra Bold" w:hAnsi="Albertus Extra Bold"/>
          <w:b/>
          <w:vertAlign w:val="superscript"/>
        </w:rPr>
        <w:t>1</w:t>
      </w:r>
      <w:r w:rsidR="0086651C">
        <w:t xml:space="preserve"> alcoholic beverages, to rectify, blend, treat and mix distilled </w:t>
      </w:r>
      <w:r w:rsidR="0086651C">
        <w:rPr>
          <w:rFonts w:ascii="Albertus Extra Bold" w:hAnsi="Albertus Extra Bold"/>
          <w:b/>
          <w:vertAlign w:val="superscript"/>
        </w:rPr>
        <w:t>1</w:t>
      </w:r>
      <w:r w:rsidR="0086651C" w:rsidRPr="009C24E4">
        <w:rPr>
          <w:rFonts w:ascii="Albertus Extra Bold" w:hAnsi="Albertus Extra Bold"/>
          <w:b/>
        </w:rPr>
        <w:t>[</w:t>
      </w:r>
      <w:r w:rsidR="0086651C">
        <w:rPr>
          <w:u w:val="single"/>
        </w:rPr>
        <w:t>or redistilled</w:t>
      </w:r>
      <w:r w:rsidR="0086651C" w:rsidRPr="009C24E4">
        <w:rPr>
          <w:rFonts w:ascii="Albertus Extra Bold" w:hAnsi="Albertus Extra Bold"/>
          <w:b/>
        </w:rPr>
        <w:t>]</w:t>
      </w:r>
      <w:r w:rsidR="0086651C">
        <w:rPr>
          <w:rFonts w:ascii="Albertus Extra Bold" w:hAnsi="Albertus Extra Bold"/>
          <w:b/>
          <w:vertAlign w:val="superscript"/>
        </w:rPr>
        <w:t>1</w:t>
      </w:r>
      <w:r w:rsidR="0086651C">
        <w:t xml:space="preserve">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this product at retail to consumers on the licensed premises of the distillery for consumption on the premises, but only in connection with a tour of the distillery, and for consumption off the premises in a quantity of not more than five liters per person.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w:t>
      </w:r>
      <w:r w:rsidR="0086651C" w:rsidRPr="00A65C9E">
        <w:rPr>
          <w:u w:val="single"/>
        </w:rPr>
        <w:t>If</w:t>
      </w:r>
      <w:r w:rsidR="0086651C">
        <w:rPr>
          <w:u w:val="single"/>
        </w:rPr>
        <w:t xml:space="preserve"> the holder of this license holds a </w:t>
      </w:r>
      <w:r w:rsidR="0086651C" w:rsidRPr="00A65C9E">
        <w:rPr>
          <w:u w:val="single"/>
        </w:rPr>
        <w:t>bonded warehouse bottling license</w:t>
      </w:r>
      <w:r w:rsidR="0086651C">
        <w:rPr>
          <w:u w:val="single"/>
        </w:rPr>
        <w:t xml:space="preserve"> issued pursuant to subsection 5 of this section, product manufactured in accordance with this subsection and transferred to a bonded warehouse for bottling and storage may be sold at retail and offered for sampling on the licensed premises of the distillery by the holder of this license</w:t>
      </w:r>
      <w:r w:rsidR="0086651C" w:rsidRPr="00487999">
        <w:t xml:space="preserve">. </w:t>
      </w:r>
      <w:r w:rsidR="0086651C" w:rsidRPr="00487999">
        <w:rPr>
          <w:rFonts w:ascii="Albertus Extra Bold" w:hAnsi="Albertus Extra Bold"/>
          <w:b/>
          <w:vertAlign w:val="superscript"/>
        </w:rPr>
        <w:t>1</w:t>
      </w:r>
      <w:r w:rsidR="0086651C" w:rsidRPr="00F155B1">
        <w:rPr>
          <w:rFonts w:ascii="Albertus Extra Bold" w:hAnsi="Albertus Extra Bold"/>
          <w:b/>
        </w:rPr>
        <w:t>[</w:t>
      </w:r>
      <w:r w:rsidR="0086651C" w:rsidRPr="008619B5">
        <w:rPr>
          <w:u w:val="single"/>
        </w:rPr>
        <w:t xml:space="preserve">Product </w:t>
      </w:r>
      <w:r w:rsidR="0086651C">
        <w:rPr>
          <w:u w:val="single"/>
        </w:rPr>
        <w:t xml:space="preserve">sold at retail for consumption on the licensed premises or offered for sampling purposes </w:t>
      </w:r>
      <w:r w:rsidR="0086651C" w:rsidRPr="008619B5">
        <w:rPr>
          <w:u w:val="single"/>
        </w:rPr>
        <w:t>may be mixed into a cocktail with non-alcoholic beverages, mixers</w:t>
      </w:r>
      <w:r w:rsidR="0086651C">
        <w:rPr>
          <w:u w:val="single"/>
        </w:rPr>
        <w:t>,</w:t>
      </w:r>
      <w:r w:rsidR="0086651C" w:rsidRPr="008619B5">
        <w:rPr>
          <w:u w:val="single"/>
        </w:rPr>
        <w:t xml:space="preserve"> or </w:t>
      </w:r>
      <w:proofErr w:type="spellStart"/>
      <w:r w:rsidR="0086651C" w:rsidRPr="008619B5">
        <w:rPr>
          <w:u w:val="single"/>
        </w:rPr>
        <w:t>garnishings</w:t>
      </w:r>
      <w:proofErr w:type="spellEnd"/>
      <w:r w:rsidR="0086651C" w:rsidRPr="008619B5">
        <w:rPr>
          <w:u w:val="single"/>
        </w:rPr>
        <w:t>.</w:t>
      </w:r>
      <w:r w:rsidR="0086651C" w:rsidRPr="00F155B1">
        <w:rPr>
          <w:rFonts w:ascii="Albertus Extra Bold" w:hAnsi="Albertus Extra Bold"/>
          <w:b/>
        </w:rPr>
        <w:t>]</w:t>
      </w:r>
      <w:r w:rsidR="0086651C">
        <w:rPr>
          <w:rFonts w:ascii="Albertus Extra Bold" w:hAnsi="Albertus Extra Bold"/>
          <w:b/>
          <w:vertAlign w:val="superscript"/>
        </w:rPr>
        <w:t>1</w:t>
      </w:r>
      <w:r w:rsidR="0086651C">
        <w:t xml:space="preserve">  Nothing in this subsection shall be deemed to permit the direct shipment of distilled spirits either within or without this State. </w:t>
      </w:r>
    </w:p>
    <w:p w:rsidR="0086651C" w:rsidRDefault="0086651C" w:rsidP="0086651C">
      <w:r>
        <w:tab/>
        <w:t xml:space="preserve">The holder of this license shall not sell food or operate a restaurant on the licensed premises.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 </w:t>
      </w:r>
    </w:p>
    <w:p w:rsidR="0086651C" w:rsidRDefault="00932118" w:rsidP="0086651C">
      <w:r>
        <w:tab/>
        <w:t xml:space="preserve">Rectifier and blender license.  4.  </w:t>
      </w:r>
      <w:r w:rsidR="0086651C">
        <w:t xml:space="preserve">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$7,500. </w:t>
      </w:r>
    </w:p>
    <w:p w:rsidR="0086651C" w:rsidRDefault="0086651C" w:rsidP="0086651C">
      <w:r>
        <w:tab/>
        <w:t>Bonded warehouse bottling license.</w:t>
      </w:r>
      <w:r>
        <w:tab/>
        <w:t>5.</w:t>
      </w:r>
      <w:r>
        <w:tab/>
        <w:t xml:space="preserve">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 </w:t>
      </w:r>
    </w:p>
    <w:p w:rsidR="0086651C" w:rsidRDefault="0086651C" w:rsidP="0086651C">
      <w:r>
        <w:tab/>
        <w:t>The provisions of section 21 of P.L.2003, c.117 amendatory of this section shall apply to licenses issued or transferred on or after July 1, 2003, and to license renewals commencing on or after July 1, 2003.</w:t>
      </w:r>
    </w:p>
    <w:p w:rsidR="0086651C" w:rsidRDefault="0086651C" w:rsidP="0086651C">
      <w:r>
        <w:t>(</w:t>
      </w:r>
      <w:proofErr w:type="spellStart"/>
      <w:r>
        <w:t>cf</w:t>
      </w:r>
      <w:proofErr w:type="spellEnd"/>
      <w:r>
        <w:t>: P.L.2017, c.80, s.1)</w:t>
      </w:r>
    </w:p>
    <w:p w:rsidR="00EE44D1" w:rsidRPr="00D71D68" w:rsidRDefault="00EE44D1" w:rsidP="00686AEB"/>
    <w:p w:rsidR="00686AEB" w:rsidRPr="00CE7BD8" w:rsidRDefault="00686AEB" w:rsidP="00686AEB">
      <w:r>
        <w:tab/>
      </w:r>
      <w:r w:rsidR="00EE44D1">
        <w:t>2</w:t>
      </w:r>
      <w:r w:rsidR="00155E41">
        <w:t>.</w:t>
      </w:r>
      <w:r w:rsidR="00155E41">
        <w:tab/>
      </w:r>
      <w:r w:rsidR="006568A0">
        <w:t>This act shall take effect</w:t>
      </w:r>
      <w:r w:rsidR="005821D1">
        <w:t xml:space="preserve"> immediately. </w:t>
      </w:r>
    </w:p>
    <w:sectPr w:rsidR="00686AEB" w:rsidRPr="00CE7BD8" w:rsidSect="006473B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1D26" w:rsidRDefault="007D1D26">
      <w:r>
        <w:separator/>
      </w:r>
    </w:p>
  </w:endnote>
  <w:endnote w:type="continuationSeparator" w:id="0">
    <w:p w:rsidR="007D1D26" w:rsidRDefault="007D1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09BD" w:rsidRDefault="00C74EB1" w:rsidP="00C74EB1">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8A0" w:rsidRPr="00921C91" w:rsidRDefault="006568A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568A0" w:rsidRPr="00921C91" w:rsidRDefault="006568A0">
    <w:pPr>
      <w:pStyle w:val="Footer"/>
      <w:rPr>
        <w:szCs w:val="18"/>
      </w:rPr>
    </w:pPr>
  </w:p>
  <w:p w:rsidR="006568A0" w:rsidRPr="00921C91" w:rsidRDefault="006568A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6651C" w:rsidRDefault="0086651C" w:rsidP="00686AEB">
    <w:pPr>
      <w:pStyle w:val="Footer"/>
    </w:pPr>
    <w:r>
      <w:tab/>
      <w:t>Matter enclosed in superscript numerals has been adopted as follows:</w:t>
    </w:r>
  </w:p>
  <w:p w:rsidR="0086651C" w:rsidRDefault="0086651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December 16, 2021.</w:t>
    </w:r>
  </w:p>
  <w:p w:rsidR="0086651C" w:rsidRPr="0086651C" w:rsidRDefault="0086651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1D26" w:rsidRDefault="007D1D26">
      <w:r>
        <w:separator/>
      </w:r>
    </w:p>
  </w:footnote>
  <w:footnote w:type="continuationSeparator" w:id="0">
    <w:p w:rsidR="007D1D26" w:rsidRDefault="007D1D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555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73BB" w:rsidRDefault="006473BB" w:rsidP="006473BB">
    <w:pPr>
      <w:pStyle w:val="bpuHeadSpon"/>
    </w:pPr>
    <w:r w:rsidRPr="006473BB">
      <w:rPr>
        <w:rStyle w:val="bpuHeadSponChar"/>
      </w:rPr>
      <w:t>S3673</w:t>
    </w:r>
    <w:r>
      <w:t xml:space="preserve"> </w:t>
    </w:r>
    <w:r w:rsidR="0086651C">
      <w:t xml:space="preserve">[1R] </w:t>
    </w:r>
    <w:r>
      <w:t>GOPAL</w:t>
    </w:r>
    <w:r w:rsidR="000409BD">
      <w:t>, GREENSTEIN</w:t>
    </w:r>
  </w:p>
  <w:p w:rsidR="006473BB" w:rsidRDefault="006473BB" w:rsidP="006473BB">
    <w:pPr>
      <w:pStyle w:val="bpuHeadSpon"/>
    </w:pPr>
    <w:r>
      <w:fldChar w:fldCharType="begin"/>
    </w:r>
    <w:r>
      <w:instrText xml:space="preserve"> PAGE  \* MERGEFORMAT </w:instrText>
    </w:r>
    <w:r>
      <w:fldChar w:fldCharType="separate"/>
    </w:r>
    <w:r w:rsidR="00B55543">
      <w:rPr>
        <w:noProof/>
      </w:rPr>
      <w:t>11</w:t>
    </w:r>
    <w:r>
      <w:fldChar w:fldCharType="end"/>
    </w:r>
  </w:p>
  <w:p w:rsidR="006473BB" w:rsidRDefault="006473BB" w:rsidP="006473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73BB" w:rsidRDefault="006473BB" w:rsidP="006473BB">
    <w:pPr>
      <w:pStyle w:val="bpuHeadSpon"/>
    </w:pPr>
    <w:r w:rsidRPr="006473BB">
      <w:rPr>
        <w:rStyle w:val="bpuHeadSponChar"/>
      </w:rPr>
      <w:t>S3673</w:t>
    </w:r>
    <w:r>
      <w:t xml:space="preserve"> </w:t>
    </w:r>
    <w:r w:rsidR="0086651C">
      <w:t xml:space="preserve">[1R] </w:t>
    </w:r>
    <w:r>
      <w:t>GOPAL</w:t>
    </w:r>
    <w:r w:rsidR="000409BD">
      <w:t>, GREENSTEIN</w:t>
    </w:r>
  </w:p>
  <w:p w:rsidR="006473BB" w:rsidRDefault="006473BB" w:rsidP="006473BB">
    <w:pPr>
      <w:pStyle w:val="bpuHeadSpon"/>
    </w:pPr>
    <w:r>
      <w:fldChar w:fldCharType="begin"/>
    </w:r>
    <w:r>
      <w:instrText xml:space="preserve"> PAGE  \* MERGEFORMAT </w:instrText>
    </w:r>
    <w:r>
      <w:fldChar w:fldCharType="separate"/>
    </w:r>
    <w:r w:rsidR="00EC56FC">
      <w:rPr>
        <w:noProof/>
      </w:rPr>
      <w:t>2</w:t>
    </w:r>
    <w:r>
      <w:fldChar w:fldCharType="end"/>
    </w:r>
  </w:p>
  <w:p w:rsidR="006473BB" w:rsidRDefault="006473BB" w:rsidP="006473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D26"/>
    <w:rsid w:val="000051BD"/>
    <w:rsid w:val="000160A5"/>
    <w:rsid w:val="0002335B"/>
    <w:rsid w:val="0003549A"/>
    <w:rsid w:val="000367AE"/>
    <w:rsid w:val="000409BD"/>
    <w:rsid w:val="00043B22"/>
    <w:rsid w:val="00054975"/>
    <w:rsid w:val="00057D20"/>
    <w:rsid w:val="0006197C"/>
    <w:rsid w:val="0006281F"/>
    <w:rsid w:val="0008141C"/>
    <w:rsid w:val="00094A55"/>
    <w:rsid w:val="00096074"/>
    <w:rsid w:val="000A44A7"/>
    <w:rsid w:val="000B1054"/>
    <w:rsid w:val="000B3411"/>
    <w:rsid w:val="000B47BB"/>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55E41"/>
    <w:rsid w:val="001645FB"/>
    <w:rsid w:val="00173D2B"/>
    <w:rsid w:val="00181676"/>
    <w:rsid w:val="00183603"/>
    <w:rsid w:val="0018410E"/>
    <w:rsid w:val="00187400"/>
    <w:rsid w:val="00194E78"/>
    <w:rsid w:val="0019585E"/>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455D"/>
    <w:rsid w:val="00255958"/>
    <w:rsid w:val="00256CEB"/>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8F1"/>
    <w:rsid w:val="0040195A"/>
    <w:rsid w:val="00402DC0"/>
    <w:rsid w:val="00416C4B"/>
    <w:rsid w:val="0041751E"/>
    <w:rsid w:val="004211E5"/>
    <w:rsid w:val="00422091"/>
    <w:rsid w:val="00422BBD"/>
    <w:rsid w:val="00426AD5"/>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104"/>
    <w:rsid w:val="004A3009"/>
    <w:rsid w:val="004A6940"/>
    <w:rsid w:val="004A77A4"/>
    <w:rsid w:val="004B53B4"/>
    <w:rsid w:val="004C742C"/>
    <w:rsid w:val="004E1F3E"/>
    <w:rsid w:val="004E2A81"/>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21D1"/>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473BB"/>
    <w:rsid w:val="006568A0"/>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386A"/>
    <w:rsid w:val="00716BB9"/>
    <w:rsid w:val="007256D1"/>
    <w:rsid w:val="007279FD"/>
    <w:rsid w:val="007502CB"/>
    <w:rsid w:val="00752D79"/>
    <w:rsid w:val="00752E20"/>
    <w:rsid w:val="00756EDE"/>
    <w:rsid w:val="00764456"/>
    <w:rsid w:val="007744BE"/>
    <w:rsid w:val="00775085"/>
    <w:rsid w:val="00781B4D"/>
    <w:rsid w:val="007824BF"/>
    <w:rsid w:val="00783B8D"/>
    <w:rsid w:val="0079048C"/>
    <w:rsid w:val="00794B94"/>
    <w:rsid w:val="00794BD4"/>
    <w:rsid w:val="00797AAF"/>
    <w:rsid w:val="007A2F73"/>
    <w:rsid w:val="007A3061"/>
    <w:rsid w:val="007A5A0B"/>
    <w:rsid w:val="007B249C"/>
    <w:rsid w:val="007C0E14"/>
    <w:rsid w:val="007C7DE4"/>
    <w:rsid w:val="007D1D26"/>
    <w:rsid w:val="007D2ED7"/>
    <w:rsid w:val="007D40CB"/>
    <w:rsid w:val="007D5796"/>
    <w:rsid w:val="007D59C0"/>
    <w:rsid w:val="007D7D9C"/>
    <w:rsid w:val="007F485D"/>
    <w:rsid w:val="007F6050"/>
    <w:rsid w:val="007F7F2D"/>
    <w:rsid w:val="00803753"/>
    <w:rsid w:val="00813627"/>
    <w:rsid w:val="00822E9F"/>
    <w:rsid w:val="00832816"/>
    <w:rsid w:val="00837109"/>
    <w:rsid w:val="00840365"/>
    <w:rsid w:val="008406A3"/>
    <w:rsid w:val="00841D2C"/>
    <w:rsid w:val="00845F3C"/>
    <w:rsid w:val="008461B8"/>
    <w:rsid w:val="008462F1"/>
    <w:rsid w:val="00847EF1"/>
    <w:rsid w:val="008538FA"/>
    <w:rsid w:val="008573B0"/>
    <w:rsid w:val="008619B5"/>
    <w:rsid w:val="0086651C"/>
    <w:rsid w:val="00866563"/>
    <w:rsid w:val="00867AC2"/>
    <w:rsid w:val="0087056E"/>
    <w:rsid w:val="00875402"/>
    <w:rsid w:val="00884D51"/>
    <w:rsid w:val="008916EC"/>
    <w:rsid w:val="00891E4F"/>
    <w:rsid w:val="00896090"/>
    <w:rsid w:val="008A31C5"/>
    <w:rsid w:val="008A4F9A"/>
    <w:rsid w:val="008B2850"/>
    <w:rsid w:val="008C79B3"/>
    <w:rsid w:val="008D77BD"/>
    <w:rsid w:val="008E454C"/>
    <w:rsid w:val="008F1E5A"/>
    <w:rsid w:val="00901BDA"/>
    <w:rsid w:val="009121D8"/>
    <w:rsid w:val="00916F7A"/>
    <w:rsid w:val="00917FE3"/>
    <w:rsid w:val="009318C7"/>
    <w:rsid w:val="00931C09"/>
    <w:rsid w:val="00932118"/>
    <w:rsid w:val="009348C2"/>
    <w:rsid w:val="009440D0"/>
    <w:rsid w:val="009523A3"/>
    <w:rsid w:val="00960958"/>
    <w:rsid w:val="00963A46"/>
    <w:rsid w:val="00966A3E"/>
    <w:rsid w:val="00971493"/>
    <w:rsid w:val="00971AD9"/>
    <w:rsid w:val="00973069"/>
    <w:rsid w:val="00973523"/>
    <w:rsid w:val="00980766"/>
    <w:rsid w:val="009835D4"/>
    <w:rsid w:val="00984117"/>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1917"/>
    <w:rsid w:val="00A50F6B"/>
    <w:rsid w:val="00A52237"/>
    <w:rsid w:val="00A551D6"/>
    <w:rsid w:val="00A6251B"/>
    <w:rsid w:val="00A65C9E"/>
    <w:rsid w:val="00A6754E"/>
    <w:rsid w:val="00A70F58"/>
    <w:rsid w:val="00A72987"/>
    <w:rsid w:val="00A7346B"/>
    <w:rsid w:val="00A84C4F"/>
    <w:rsid w:val="00A877C4"/>
    <w:rsid w:val="00A932A1"/>
    <w:rsid w:val="00A96E06"/>
    <w:rsid w:val="00AA20B4"/>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6D15"/>
    <w:rsid w:val="00AF1A8C"/>
    <w:rsid w:val="00B0116D"/>
    <w:rsid w:val="00B01173"/>
    <w:rsid w:val="00B02F35"/>
    <w:rsid w:val="00B05A3C"/>
    <w:rsid w:val="00B07100"/>
    <w:rsid w:val="00B1138C"/>
    <w:rsid w:val="00B2574A"/>
    <w:rsid w:val="00B35D8A"/>
    <w:rsid w:val="00B45B34"/>
    <w:rsid w:val="00B55543"/>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580C"/>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4EB1"/>
    <w:rsid w:val="00C822F6"/>
    <w:rsid w:val="00C82AC2"/>
    <w:rsid w:val="00C8456C"/>
    <w:rsid w:val="00C84645"/>
    <w:rsid w:val="00C91E19"/>
    <w:rsid w:val="00C92402"/>
    <w:rsid w:val="00C92867"/>
    <w:rsid w:val="00C93B93"/>
    <w:rsid w:val="00CA037D"/>
    <w:rsid w:val="00CA0837"/>
    <w:rsid w:val="00CA0BBF"/>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97A"/>
    <w:rsid w:val="00E01B71"/>
    <w:rsid w:val="00E05CC9"/>
    <w:rsid w:val="00E15573"/>
    <w:rsid w:val="00E25A5B"/>
    <w:rsid w:val="00E33412"/>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6FC"/>
    <w:rsid w:val="00EC73CF"/>
    <w:rsid w:val="00EC791D"/>
    <w:rsid w:val="00EC7CA6"/>
    <w:rsid w:val="00ED1F21"/>
    <w:rsid w:val="00ED3C5D"/>
    <w:rsid w:val="00ED4553"/>
    <w:rsid w:val="00EE44D1"/>
    <w:rsid w:val="00F00D08"/>
    <w:rsid w:val="00F1350D"/>
    <w:rsid w:val="00F143FF"/>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C1FE66"/>
  <w15:docId w15:val="{1B0DE5D1-74DC-4EA0-8549-DA016CBE1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473BB"/>
  </w:style>
  <w:style w:type="paragraph" w:styleId="BalloonText">
    <w:name w:val="Balloon Text"/>
    <w:basedOn w:val="Normal"/>
    <w:link w:val="BalloonTextChar"/>
    <w:semiHidden/>
    <w:unhideWhenUsed/>
    <w:rsid w:val="009841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411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4838</Words>
  <Characters>24336</Characters>
  <Application>Microsoft Office Word</Application>
  <DocSecurity>0</DocSecurity>
  <Lines>493</Lines>
  <Paragraphs>64</Paragraphs>
  <ScaleCrop>false</ScaleCrop>
  <HeadingPairs>
    <vt:vector size="2" baseType="variant">
      <vt:variant>
        <vt:lpstr>Title</vt:lpstr>
      </vt:variant>
      <vt:variant>
        <vt:i4>1</vt:i4>
      </vt:variant>
    </vt:vector>
  </HeadingPairs>
  <TitlesOfParts>
    <vt:vector size="1" baseType="lpstr">
      <vt:lpstr>S3673 1R</vt:lpstr>
    </vt:vector>
  </TitlesOfParts>
  <Manager>R224</Manager>
  <Company>NJ Office of Legislative Services</Company>
  <LinksUpToDate>false</LinksUpToDate>
  <CharactersWithSpaces>29289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S3673 1R</dc:title>
  <dc:subject/>
  <dc:creator>Senator  GOPAL</dc:creator>
  <cp:keywords>S3673|11|LP |160|253|234|!||</cp:keywords>
  <dc:description>INTRODUCED APRIL 26, 2021_x000d_
Amended 12/16/21</dc:description>
  <cp:lastModifiedBy>Todaro, Vivian</cp:lastModifiedBy>
  <cp:revision>2</cp:revision>
  <cp:lastPrinted>2022-01-12T19:06:00Z</cp:lastPrinted>
  <dcterms:created xsi:type="dcterms:W3CDTF">2022-01-12T19:07:00Z</dcterms:created>
  <dcterms:modified xsi:type="dcterms:W3CDTF">2022-01-12T19:07:00Z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