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58C" w:rsidRDefault="0067658C" w:rsidP="0067658C">
      <w:pPr>
        <w:pStyle w:val="bpuReprint"/>
      </w:pPr>
      <w:bookmarkStart w:id="0" w:name="bpuFrontPg"/>
      <w:bookmarkStart w:id="1" w:name="_GoBack"/>
      <w:bookmarkEnd w:id="0"/>
      <w:bookmarkEnd w:id="1"/>
      <w:r>
        <w:t>[First Reprint]</w:t>
      </w:r>
    </w:p>
    <w:p w:rsidR="00567F75" w:rsidRDefault="00567F75" w:rsidP="00567F75">
      <w:pPr>
        <w:pStyle w:val="bpuBill"/>
      </w:pPr>
      <w:r>
        <w:t xml:space="preserve">SENATE, No. 3683 </w:t>
      </w:r>
    </w:p>
    <w:p w:rsidR="00567F75" w:rsidRPr="009D38FF" w:rsidRDefault="00567F75" w:rsidP="00567F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26788" r:id="rId8"/>
        </w:object>
      </w:r>
    </w:p>
    <w:p w:rsidR="00567F75" w:rsidRDefault="00567F75" w:rsidP="00567F75">
      <w:pPr>
        <w:pStyle w:val="bpuState"/>
      </w:pPr>
      <w:r>
        <w:t>STATE OF NEW JERSEY</w:t>
      </w:r>
    </w:p>
    <w:p w:rsidR="00567F75" w:rsidRDefault="00567F75" w:rsidP="00567F75">
      <w:pPr>
        <w:pStyle w:val="bpuLegislature"/>
      </w:pPr>
      <w:r>
        <w:t>219th LEGISLATURE</w:t>
      </w:r>
    </w:p>
    <w:p w:rsidR="00567F75" w:rsidRDefault="00567F75" w:rsidP="00567F75">
      <w:pPr>
        <w:pStyle w:val="bpuWpGraphic"/>
      </w:pPr>
      <w:r>
        <w:object w:dxaOrig="8985" w:dyaOrig="255">
          <v:shape id="_x0000_i1026" type="#_x0000_t75" style="width:6in;height:11.8pt" o:ole="">
            <v:imagedata r:id="rId7" o:title=""/>
          </v:shape>
          <o:OLEObject Type="Embed" ProgID="WPWin6.1" ShapeID="_x0000_i1026" DrawAspect="Content" ObjectID="_1702126789" r:id="rId9"/>
        </w:object>
      </w:r>
      <w:r>
        <w:t xml:space="preserve">  </w:t>
      </w:r>
    </w:p>
    <w:p w:rsidR="00567F75" w:rsidRDefault="00567F75" w:rsidP="00567F75">
      <w:pPr>
        <w:pStyle w:val="bpuIntro"/>
      </w:pPr>
      <w:r>
        <w:t>INTRODUCED APRIL 19, 2021</w:t>
      </w:r>
    </w:p>
    <w:p w:rsidR="00567F75" w:rsidRDefault="00567F75" w:rsidP="00567F75">
      <w:pPr>
        <w:pStyle w:val="bpuIntro"/>
      </w:pPr>
    </w:p>
    <w:p w:rsidR="00567F75" w:rsidRDefault="00567F75" w:rsidP="00567F75">
      <w:pPr>
        <w:pStyle w:val="bpuIntro"/>
        <w:sectPr w:rsidR="00567F75" w:rsidSect="00303A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67F75" w:rsidRDefault="00567F75" w:rsidP="00567F75">
      <w:pPr>
        <w:pStyle w:val="bpuIntro"/>
      </w:pPr>
    </w:p>
    <w:p w:rsidR="00567F75" w:rsidRDefault="00567F75" w:rsidP="00567F75">
      <w:pPr>
        <w:pStyle w:val="bpuSponsor"/>
      </w:pPr>
      <w:r>
        <w:t>Sponsored by:</w:t>
      </w:r>
    </w:p>
    <w:p w:rsidR="00567F75" w:rsidRDefault="00567F75" w:rsidP="00567F75">
      <w:pPr>
        <w:pStyle w:val="bpuSponsor"/>
      </w:pPr>
      <w:r>
        <w:t>Senator  M. TERESA RUIZ</w:t>
      </w:r>
    </w:p>
    <w:p w:rsidR="00567F75" w:rsidRDefault="00567F75" w:rsidP="00567F75">
      <w:pPr>
        <w:pStyle w:val="bpuSponsor"/>
      </w:pPr>
      <w:r>
        <w:t>District 29 (Essex)</w:t>
      </w:r>
    </w:p>
    <w:p w:rsidR="00567F75" w:rsidRDefault="009855BE" w:rsidP="009855BE">
      <w:pPr>
        <w:pStyle w:val="bpuSponsor"/>
      </w:pPr>
      <w:r>
        <w:t>Senator  VIN GOPAL</w:t>
      </w:r>
    </w:p>
    <w:p w:rsidR="009855BE" w:rsidRDefault="009855BE" w:rsidP="009855BE">
      <w:pPr>
        <w:pStyle w:val="bpuSponsor"/>
      </w:pPr>
      <w:r>
        <w:t>District 11 (Monmouth)</w:t>
      </w:r>
    </w:p>
    <w:p w:rsidR="009855BE" w:rsidRDefault="00303A31" w:rsidP="00303A31">
      <w:pPr>
        <w:pStyle w:val="bpuSponsor"/>
      </w:pPr>
      <w:r>
        <w:t>Assemblyman  WILLIAM F. MOEN, JR.</w:t>
      </w:r>
    </w:p>
    <w:p w:rsidR="00303A31" w:rsidRDefault="00303A31" w:rsidP="00303A31">
      <w:pPr>
        <w:pStyle w:val="bpuSponsor"/>
      </w:pPr>
      <w:r>
        <w:t>District 5 (Camden and Gloucester)</w:t>
      </w:r>
    </w:p>
    <w:p w:rsidR="00303A31" w:rsidRDefault="00303A31" w:rsidP="00303A31">
      <w:pPr>
        <w:pStyle w:val="bpuSponsor"/>
      </w:pPr>
      <w:r>
        <w:t>Assemblywoman  MILA M. JASEY</w:t>
      </w:r>
    </w:p>
    <w:p w:rsidR="00303A31" w:rsidRDefault="00303A31" w:rsidP="00303A31">
      <w:pPr>
        <w:pStyle w:val="bpuSponsor"/>
      </w:pPr>
      <w:r>
        <w:t>District 27 (Essex and Morris)</w:t>
      </w:r>
    </w:p>
    <w:p w:rsidR="00303A31" w:rsidRDefault="00303A31" w:rsidP="00303A31">
      <w:pPr>
        <w:pStyle w:val="bpuSponsor"/>
      </w:pPr>
      <w:r>
        <w:t>Assemblywoman  VALERIE VAINIERI HUTTLE</w:t>
      </w:r>
    </w:p>
    <w:p w:rsidR="00303A31" w:rsidRDefault="00303A31" w:rsidP="00303A31">
      <w:pPr>
        <w:pStyle w:val="bpuSponsor"/>
      </w:pPr>
      <w:r>
        <w:t>District 37 (Bergen)</w:t>
      </w:r>
    </w:p>
    <w:p w:rsidR="00303A31" w:rsidRPr="00303A31" w:rsidRDefault="00303A31" w:rsidP="00303A31"/>
    <w:p w:rsidR="00FA65AE" w:rsidRDefault="00303A31" w:rsidP="00303A31">
      <w:pPr>
        <w:pStyle w:val="bpuSponsor"/>
      </w:pPr>
      <w:r>
        <w:t>Co-Sponsored by:</w:t>
      </w:r>
    </w:p>
    <w:p w:rsidR="00303A31" w:rsidRPr="00303A31" w:rsidRDefault="00303A31" w:rsidP="00303A31">
      <w:pPr>
        <w:pStyle w:val="bpuSponsor"/>
      </w:pPr>
      <w:r w:rsidRPr="00303A31">
        <w:t xml:space="preserve">Senators Cunningham, </w:t>
      </w:r>
      <w:proofErr w:type="spellStart"/>
      <w:r w:rsidRPr="00303A31">
        <w:t>Lagana</w:t>
      </w:r>
      <w:proofErr w:type="spellEnd"/>
      <w:r w:rsidRPr="00303A31">
        <w:t xml:space="preserve">, Turner, Assemblywoman </w:t>
      </w:r>
      <w:proofErr w:type="spellStart"/>
      <w:r w:rsidRPr="00303A31">
        <w:t>Chaparro</w:t>
      </w:r>
      <w:proofErr w:type="spellEnd"/>
      <w:r w:rsidRPr="00303A31">
        <w:t xml:space="preserve">, Assemblyman Benson, Assemblywoman Timberlake, Assemblymen Spearman, Conaway, </w:t>
      </w:r>
      <w:proofErr w:type="spellStart"/>
      <w:r w:rsidRPr="00303A31">
        <w:t>Zwicker</w:t>
      </w:r>
      <w:proofErr w:type="spellEnd"/>
      <w:r w:rsidRPr="00303A31">
        <w:t>, Assemblywomen McKnight and Lopez</w:t>
      </w:r>
    </w:p>
    <w:p w:rsidR="00FA65AE" w:rsidRPr="00FA65AE" w:rsidRDefault="00FA65AE" w:rsidP="00FA65AE"/>
    <w:p w:rsidR="0003571F" w:rsidRPr="00030A83" w:rsidRDefault="0003571F" w:rsidP="00030A83"/>
    <w:p w:rsidR="00567F75" w:rsidRDefault="00567F75" w:rsidP="00567F75">
      <w:pPr>
        <w:pStyle w:val="bpuSponsor"/>
      </w:pPr>
    </w:p>
    <w:p w:rsidR="00567F75" w:rsidRDefault="00567F75" w:rsidP="00567F75">
      <w:pPr>
        <w:pStyle w:val="bpuSponsor"/>
      </w:pPr>
    </w:p>
    <w:p w:rsidR="00567F75" w:rsidRDefault="00567F75" w:rsidP="00567F75">
      <w:pPr>
        <w:pStyle w:val="bpuSponsor"/>
      </w:pPr>
      <w:r>
        <w:t>SYNOPSIS</w:t>
      </w:r>
    </w:p>
    <w:p w:rsidR="00567F75" w:rsidRDefault="00567F75" w:rsidP="00567F75">
      <w:pPr>
        <w:pStyle w:val="bpuNormText"/>
      </w:pPr>
      <w:r>
        <w:tab/>
        <w:t xml:space="preserve">Requires institutions of higher education to provide certain student loan information. </w:t>
      </w:r>
    </w:p>
    <w:p w:rsidR="00567F75" w:rsidRDefault="00567F75" w:rsidP="00567F75">
      <w:pPr>
        <w:pStyle w:val="bpuNormText"/>
      </w:pPr>
    </w:p>
    <w:p w:rsidR="00567F75" w:rsidRDefault="00567F75" w:rsidP="00567F75">
      <w:pPr>
        <w:pStyle w:val="bpuSponsor"/>
      </w:pPr>
      <w:r>
        <w:t xml:space="preserve">CURRENT VERSION OF TEXT </w:t>
      </w:r>
    </w:p>
    <w:p w:rsidR="00567F75" w:rsidRDefault="0067658C" w:rsidP="00567F75">
      <w:pPr>
        <w:pStyle w:val="bpuNormText"/>
      </w:pPr>
      <w:r>
        <w:tab/>
        <w:t>As reported by the Senate Higher Education Committee on June 15, 2021, with amendments.</w:t>
      </w:r>
    </w:p>
    <w:p w:rsidR="00567F75" w:rsidRDefault="00567F75" w:rsidP="00567F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7F75" w:rsidRDefault="00567F75" w:rsidP="008916EC">
      <w:pPr>
        <w:pStyle w:val="FronterPage"/>
        <w:tabs>
          <w:tab w:val="clear" w:pos="720"/>
          <w:tab w:val="clear" w:pos="1440"/>
          <w:tab w:val="clear" w:pos="2160"/>
          <w:tab w:val="clear" w:pos="2880"/>
          <w:tab w:val="clear" w:pos="3600"/>
          <w:tab w:val="clear" w:pos="4320"/>
          <w:tab w:val="clear" w:pos="5040"/>
        </w:tabs>
        <w:sectPr w:rsidR="00567F75" w:rsidSect="00567F75">
          <w:type w:val="continuous"/>
          <w:pgSz w:w="12240" w:h="20160" w:code="5"/>
          <w:pgMar w:top="1440" w:right="2275" w:bottom="1440" w:left="2275" w:header="72" w:footer="720" w:gutter="0"/>
          <w:pgNumType w:start="1"/>
          <w:cols w:space="720"/>
          <w:docGrid w:linePitch="360"/>
        </w:sectPr>
      </w:pPr>
    </w:p>
    <w:p w:rsidR="003715E3" w:rsidRPr="00677316" w:rsidRDefault="003715E3" w:rsidP="003715E3">
      <w:pPr>
        <w:pStyle w:val="HangingAnAct"/>
        <w:rPr>
          <w:rStyle w:val="HangingAnActChar"/>
        </w:rPr>
      </w:pPr>
      <w:r w:rsidRPr="003715E3">
        <w:rPr>
          <w:rStyle w:val="BillHead"/>
        </w:rPr>
        <w:lastRenderedPageBreak/>
        <w:t>An Act</w:t>
      </w:r>
      <w:r w:rsidRPr="006B7FA7">
        <w:rPr>
          <w:rStyle w:val="HangingAnActChar"/>
        </w:rPr>
        <w:t xml:space="preserve"> </w:t>
      </w:r>
      <w:r w:rsidRPr="00CF207A">
        <w:t>concerning information provided by institutions of higher education and supplementing and amending P.L.2</w:t>
      </w:r>
      <w:r>
        <w:t>009, c.197</w:t>
      </w:r>
      <w:r w:rsidRPr="00CF207A">
        <w:t>.</w:t>
      </w:r>
    </w:p>
    <w:p w:rsidR="003715E3" w:rsidRPr="00D71D68" w:rsidRDefault="003715E3" w:rsidP="003715E3"/>
    <w:p w:rsidR="003715E3" w:rsidRPr="00AA7880" w:rsidRDefault="003715E3" w:rsidP="003715E3">
      <w:r>
        <w:tab/>
      </w:r>
      <w:r>
        <w:rPr>
          <w:rStyle w:val="BillHeading2"/>
        </w:rPr>
        <w:t xml:space="preserve">Be It Enacted </w:t>
      </w:r>
      <w:r>
        <w:rPr>
          <w:rStyle w:val="BillLanguage"/>
        </w:rPr>
        <w:t>by the Senate and General Assembly of the State of New Jersey:</w:t>
      </w:r>
    </w:p>
    <w:p w:rsidR="003715E3" w:rsidRPr="00D71D68" w:rsidRDefault="003715E3" w:rsidP="003715E3"/>
    <w:p w:rsidR="003715E3" w:rsidRDefault="003715E3" w:rsidP="003715E3">
      <w:r>
        <w:tab/>
        <w:t>1.</w:t>
      </w:r>
      <w:r>
        <w:tab/>
        <w:t>(New section)  The Legislature finds and declares that:</w:t>
      </w:r>
    </w:p>
    <w:p w:rsidR="003715E3" w:rsidRDefault="003715E3" w:rsidP="003715E3">
      <w:r>
        <w:tab/>
        <w:t>a.</w:t>
      </w:r>
      <w:r>
        <w:tab/>
        <w:t>According to the Institute for College Access &amp; Success, New Jersey ranks in the top five states nationally for student loan debt amounts, with the average graduate leaving college approximately $34,000 in debt;</w:t>
      </w:r>
    </w:p>
    <w:p w:rsidR="003715E3" w:rsidRDefault="003715E3" w:rsidP="003715E3">
      <w:r>
        <w:tab/>
        <w:t>b.</w:t>
      </w:r>
      <w:r>
        <w:tab/>
        <w:t>Despite New Jersey students graduating with significant debt, there is insufficient publicly-available demographic information on the State’ over one million student loan borrowers;</w:t>
      </w:r>
    </w:p>
    <w:p w:rsidR="003715E3" w:rsidRDefault="003715E3" w:rsidP="003715E3">
      <w:r>
        <w:tab/>
        <w:t>c.</w:t>
      </w:r>
      <w:r>
        <w:tab/>
        <w:t>The demographic information that is available, however, shows significant racial disparities in student loan outcomes. Borrowers in New Jersey’s communities of color face default rates two- to -five times higher than white borrowers in the State;</w:t>
      </w:r>
    </w:p>
    <w:p w:rsidR="003715E3" w:rsidRDefault="003715E3" w:rsidP="003715E3">
      <w:r>
        <w:tab/>
        <w:t>d.</w:t>
      </w:r>
      <w:r>
        <w:tab/>
        <w:t>Even after factoring in financial aid, the average price of attendance at New Jersey’s four-year public institutions of higher education represents about one-third of household income for the State’s Black and Latino families, compared to just 17 percent of the State’s white families;</w:t>
      </w:r>
    </w:p>
    <w:p w:rsidR="003715E3" w:rsidRDefault="003715E3" w:rsidP="003715E3">
      <w:r>
        <w:tab/>
        <w:t>e.</w:t>
      </w:r>
      <w:r>
        <w:tab/>
        <w:t>Stark differences in family wealth in New Jersey have resulted in enormous disparities for students based on race and ethnicity relating to their financial need for college and their ability to pay off student loans;</w:t>
      </w:r>
    </w:p>
    <w:p w:rsidR="003715E3" w:rsidRDefault="003715E3" w:rsidP="003715E3">
      <w:r>
        <w:tab/>
        <w:t>f.</w:t>
      </w:r>
      <w:r>
        <w:tab/>
        <w:t>The development and implementation of informed policy to understand and address issues related to student loan debt, including related racial disparities in outcomes, requires access to reliable State-level data on how borrowers experience their debt burden; and</w:t>
      </w:r>
    </w:p>
    <w:p w:rsidR="003715E3" w:rsidRDefault="003715E3" w:rsidP="003715E3">
      <w:r>
        <w:tab/>
        <w:t>g.</w:t>
      </w:r>
      <w:r>
        <w:tab/>
        <w:t>Expanding data collection and dissemination of information is crucial for understanding the extent of the burgeoning student debt crisis in particular communities in the State and for developing policies that prioritize equity in loan outcomes for borrowers.</w:t>
      </w:r>
    </w:p>
    <w:p w:rsidR="003715E3" w:rsidRDefault="003715E3" w:rsidP="003715E3"/>
    <w:p w:rsidR="00230E95" w:rsidRPr="009B7323" w:rsidRDefault="00230E95" w:rsidP="00230E95">
      <w:r>
        <w:tab/>
      </w:r>
      <w:r w:rsidRPr="009B7323">
        <w:t>2.</w:t>
      </w:r>
      <w:r w:rsidRPr="009B7323">
        <w:tab/>
        <w:t xml:space="preserve">Section 2 of P.L.2009, c.197 (C.18A:3B-44) is amended to read as follows:  </w:t>
      </w:r>
    </w:p>
    <w:p w:rsidR="00230E95" w:rsidRPr="009B7323" w:rsidRDefault="00230E95" w:rsidP="00230E95">
      <w:r w:rsidRPr="009B7323">
        <w:tab/>
        <w:t>2.</w:t>
      </w:r>
      <w:r w:rsidR="00C678F1">
        <w:tab/>
      </w:r>
      <w:r w:rsidRPr="009B7323">
        <w:t xml:space="preserve">a.  </w:t>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the institution's success in ensuring the graduation of its</w:t>
      </w:r>
      <w:r>
        <w:t xml:space="preserve"> </w:t>
      </w:r>
      <w:r w:rsidRPr="009B7323">
        <w:t>students, and the composition of the teaching faculty that a student will encounter in his coursework.  The institution shall post, and annually update, a student consumer information report on its website that includes</w:t>
      </w:r>
      <w:r w:rsidRPr="009B7323">
        <w:rPr>
          <w:u w:val="single"/>
        </w:rPr>
        <w:t>, if applicable</w:t>
      </w:r>
      <w:r w:rsidRPr="009B7323">
        <w:t>:</w:t>
      </w:r>
    </w:p>
    <w:p w:rsidR="00230E95" w:rsidRPr="009B7323" w:rsidRDefault="00230E95" w:rsidP="00230E95">
      <w:r w:rsidRPr="009B7323">
        <w:tab/>
        <w:t>(1)</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overall two-year and three-year graduation rates, and</w:t>
      </w:r>
      <w:r w:rsidRPr="00421536">
        <w:rPr>
          <w:rFonts w:ascii="Albertus Extra Bold" w:hAnsi="Albertus Extra Bold"/>
          <w:b/>
        </w:rPr>
        <w:t>]</w:t>
      </w:r>
      <w:r>
        <w:rPr>
          <w:rFonts w:ascii="Albertus Extra Bold" w:hAnsi="Albertus Extra Bold"/>
          <w:b/>
          <w:vertAlign w:val="superscript"/>
        </w:rPr>
        <w:t>1</w:t>
      </w:r>
      <w:r w:rsidRPr="009B7323">
        <w:t xml:space="preserve"> overall </w:t>
      </w:r>
      <w:r>
        <w:rPr>
          <w:rFonts w:ascii="Albertus Extra Bold" w:hAnsi="Albertus Extra Bold"/>
          <w:b/>
          <w:vertAlign w:val="superscript"/>
        </w:rPr>
        <w:t>1</w:t>
      </w:r>
      <w:r>
        <w:rPr>
          <w:u w:val="single"/>
        </w:rPr>
        <w:t>three-year,</w:t>
      </w:r>
      <w:r>
        <w:rPr>
          <w:rFonts w:ascii="Albertus Extra Bold" w:hAnsi="Albertus Extra Bold"/>
          <w:b/>
          <w:vertAlign w:val="superscript"/>
        </w:rPr>
        <w:t>1</w:t>
      </w:r>
      <w:r>
        <w:t xml:space="preserve"> </w:t>
      </w:r>
      <w:r w:rsidRPr="009B7323">
        <w:t>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w:t>
      </w:r>
      <w:r w:rsidRPr="009B7323">
        <w:rPr>
          <w:u w:val="single"/>
        </w:rPr>
        <w:t>, as applicable</w:t>
      </w:r>
      <w:r w:rsidRPr="009B7323">
        <w:t>;</w:t>
      </w:r>
    </w:p>
    <w:p w:rsidR="00230E95" w:rsidRPr="009B7323" w:rsidRDefault="00230E95" w:rsidP="00230E95">
      <w:r w:rsidRPr="009B7323">
        <w:tab/>
        <w:t>(2)</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two-year and</w:t>
      </w:r>
      <w:r w:rsidRPr="00421536">
        <w:rPr>
          <w:rFonts w:ascii="Albertus Extra Bold" w:hAnsi="Albertus Extra Bold"/>
          <w:b/>
        </w:rPr>
        <w:t>]</w:t>
      </w:r>
      <w:r>
        <w:rPr>
          <w:rFonts w:ascii="Albertus Extra Bold" w:hAnsi="Albertus Extra Bold"/>
          <w:b/>
          <w:vertAlign w:val="superscript"/>
        </w:rPr>
        <w:t>1</w:t>
      </w:r>
      <w:r w:rsidRPr="00421536">
        <w:t xml:space="preserve"> </w:t>
      </w:r>
      <w:r w:rsidRPr="009B7323">
        <w:rPr>
          <w:u w:val="single"/>
        </w:rPr>
        <w:t>three-year</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graduation</w:t>
      </w:r>
      <w:r w:rsidRPr="00421536">
        <w:rPr>
          <w:u w:val="single"/>
        </w:rPr>
        <w:t xml:space="preserve"> </w:t>
      </w:r>
      <w:r w:rsidRPr="009B7323">
        <w:rPr>
          <w:u w:val="single"/>
        </w:rPr>
        <w:t>rates by demographic group</w:t>
      </w:r>
      <w:r w:rsidRPr="00421536">
        <w:rPr>
          <w:rFonts w:ascii="Albertus Extra Bold" w:hAnsi="Albertus Extra Bold"/>
          <w:b/>
        </w:rPr>
        <w:t>]</w:t>
      </w:r>
      <w:r>
        <w:rPr>
          <w:rFonts w:ascii="Albertus Extra Bold" w:hAnsi="Albertus Extra Bold"/>
          <w:b/>
          <w:vertAlign w:val="superscript"/>
        </w:rPr>
        <w:t>1</w:t>
      </w:r>
      <w:r w:rsidRPr="00421536">
        <w:rPr>
          <w:vertAlign w:val="superscript"/>
        </w:rPr>
        <w:t xml:space="preserve"> </w:t>
      </w:r>
      <w:r w:rsidRPr="009B7323">
        <w:rPr>
          <w:u w:val="single"/>
        </w:rPr>
        <w:t>,</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and</w:t>
      </w:r>
      <w:r w:rsidRPr="00421536">
        <w:rPr>
          <w:rFonts w:ascii="Albertus Extra Bold" w:hAnsi="Albertus Extra Bold"/>
          <w:b/>
        </w:rPr>
        <w:t>]</w:t>
      </w:r>
      <w:r>
        <w:rPr>
          <w:rFonts w:ascii="Albertus Extra Bold" w:hAnsi="Albertus Extra Bold"/>
          <w:b/>
          <w:vertAlign w:val="superscript"/>
        </w:rPr>
        <w:t>1</w:t>
      </w:r>
      <w:r w:rsidRPr="009B7323">
        <w:t xml:space="preserve"> 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 by demographic group</w:t>
      </w:r>
      <w:r w:rsidRPr="009B7323">
        <w:rPr>
          <w:u w:val="single"/>
        </w:rPr>
        <w:t>, as applicable</w:t>
      </w:r>
      <w:r w:rsidRPr="009B7323">
        <w:t>;</w:t>
      </w:r>
    </w:p>
    <w:p w:rsidR="00230E95" w:rsidRPr="009B7323" w:rsidRDefault="00230E95" w:rsidP="00230E95">
      <w:r w:rsidRPr="009B7323">
        <w:tab/>
        <w:t>(3)</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two-year and</w:t>
      </w:r>
      <w:r w:rsidRPr="00421536">
        <w:rPr>
          <w:rFonts w:ascii="Albertus Extra Bold" w:hAnsi="Albertus Extra Bold"/>
          <w:b/>
        </w:rPr>
        <w:t>]</w:t>
      </w:r>
      <w:r>
        <w:rPr>
          <w:rFonts w:ascii="Albertus Extra Bold" w:hAnsi="Albertus Extra Bold"/>
          <w:b/>
          <w:vertAlign w:val="superscript"/>
        </w:rPr>
        <w:t>1</w:t>
      </w:r>
      <w:r w:rsidRPr="002E5810">
        <w:t xml:space="preserve"> </w:t>
      </w:r>
      <w:r w:rsidRPr="009B7323">
        <w:rPr>
          <w:u w:val="single"/>
        </w:rPr>
        <w:t>three-year</w:t>
      </w:r>
      <w:r w:rsidRPr="002E5810">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graduation rates by major</w:t>
      </w:r>
      <w:r w:rsidRPr="00421536">
        <w:rPr>
          <w:rFonts w:ascii="Albertus Extra Bold" w:hAnsi="Albertus Extra Bold"/>
          <w:b/>
        </w:rPr>
        <w:t>]</w:t>
      </w:r>
      <w:r>
        <w:rPr>
          <w:rFonts w:ascii="Albertus Extra Bold" w:hAnsi="Albertus Extra Bold"/>
          <w:b/>
          <w:vertAlign w:val="superscript"/>
        </w:rPr>
        <w:t>1</w:t>
      </w:r>
      <w:r w:rsidRPr="002E5810">
        <w:t xml:space="preserve"> </w:t>
      </w:r>
      <w:r w:rsidRPr="009B7323">
        <w:rPr>
          <w:u w:val="single"/>
        </w:rPr>
        <w:t xml:space="preserve">, </w:t>
      </w:r>
      <w:r w:rsidRPr="002E5810">
        <w:rPr>
          <w:rFonts w:ascii="Albertus Extra Bold" w:hAnsi="Albertus Extra Bold"/>
          <w:b/>
          <w:vertAlign w:val="superscript"/>
        </w:rPr>
        <w:t>1</w:t>
      </w:r>
      <w:r w:rsidRPr="00421536">
        <w:rPr>
          <w:rFonts w:ascii="Albertus Extra Bold" w:hAnsi="Albertus Extra Bold"/>
          <w:b/>
        </w:rPr>
        <w:t>[</w:t>
      </w:r>
      <w:r w:rsidRPr="009B7323">
        <w:rPr>
          <w:u w:val="single"/>
        </w:rPr>
        <w:t>and</w:t>
      </w:r>
      <w:r w:rsidRPr="00421536">
        <w:rPr>
          <w:rFonts w:ascii="Albertus Extra Bold" w:hAnsi="Albertus Extra Bold"/>
          <w:b/>
        </w:rPr>
        <w:t>]</w:t>
      </w:r>
      <w:r>
        <w:rPr>
          <w:rFonts w:ascii="Albertus Extra Bold" w:hAnsi="Albertus Extra Bold"/>
          <w:b/>
          <w:vertAlign w:val="superscript"/>
        </w:rPr>
        <w:t>1</w:t>
      </w:r>
      <w:r w:rsidRPr="009B7323">
        <w:t xml:space="preserve"> 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 by major</w:t>
      </w:r>
      <w:r w:rsidRPr="009B7323">
        <w:rPr>
          <w:u w:val="single"/>
        </w:rPr>
        <w:t>, as applicable</w:t>
      </w:r>
      <w:r w:rsidRPr="009B7323">
        <w:t>;</w:t>
      </w:r>
      <w:r w:rsidRPr="009B7323">
        <w:tab/>
      </w:r>
    </w:p>
    <w:p w:rsidR="00230E95" w:rsidRPr="009B7323" w:rsidRDefault="00230E95" w:rsidP="00230E95">
      <w:r w:rsidRPr="009B7323">
        <w:tab/>
        <w:t>(4)</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two-year and</w:t>
      </w:r>
      <w:r w:rsidRPr="00421536">
        <w:rPr>
          <w:rFonts w:ascii="Albertus Extra Bold" w:hAnsi="Albertus Extra Bold"/>
          <w:b/>
        </w:rPr>
        <w:t>]</w:t>
      </w:r>
      <w:r>
        <w:rPr>
          <w:rFonts w:ascii="Albertus Extra Bold" w:hAnsi="Albertus Extra Bold"/>
          <w:b/>
          <w:vertAlign w:val="superscript"/>
        </w:rPr>
        <w:t>1</w:t>
      </w:r>
      <w:r w:rsidRPr="00421536">
        <w:t xml:space="preserve"> </w:t>
      </w:r>
      <w:r w:rsidRPr="009B7323">
        <w:rPr>
          <w:u w:val="single"/>
        </w:rPr>
        <w:t>three-year</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graduation rates for student-athletes</w:t>
      </w:r>
      <w:r w:rsidRPr="00421536">
        <w:rPr>
          <w:rFonts w:ascii="Albertus Extra Bold" w:hAnsi="Albertus Extra Bold"/>
          <w:b/>
        </w:rPr>
        <w:t>]</w:t>
      </w:r>
      <w:r>
        <w:rPr>
          <w:rFonts w:ascii="Albertus Extra Bold" w:hAnsi="Albertus Extra Bold"/>
          <w:b/>
          <w:vertAlign w:val="superscript"/>
        </w:rPr>
        <w:t>1</w:t>
      </w:r>
      <w:r w:rsidRPr="00421536">
        <w:t xml:space="preserve"> </w:t>
      </w:r>
      <w:r w:rsidRPr="009B7323">
        <w:rPr>
          <w:u w:val="single"/>
        </w:rPr>
        <w:t>,</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and</w:t>
      </w:r>
      <w:r w:rsidRPr="00421536">
        <w:rPr>
          <w:rFonts w:ascii="Albertus Extra Bold" w:hAnsi="Albertus Extra Bold"/>
          <w:b/>
        </w:rPr>
        <w:t>]</w:t>
      </w:r>
      <w:r>
        <w:rPr>
          <w:rFonts w:ascii="Albertus Extra Bold" w:hAnsi="Albertus Extra Bold"/>
          <w:b/>
          <w:vertAlign w:val="superscript"/>
        </w:rPr>
        <w:t>1</w:t>
      </w:r>
      <w:r w:rsidRPr="009B7323">
        <w:t xml:space="preserve"> 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 for student-athletes</w:t>
      </w:r>
      <w:r w:rsidRPr="009B7323">
        <w:rPr>
          <w:u w:val="single"/>
        </w:rPr>
        <w:t>, as applicable</w:t>
      </w:r>
      <w:r w:rsidRPr="009B7323">
        <w:t xml:space="preserve">; </w:t>
      </w:r>
    </w:p>
    <w:p w:rsidR="00230E95" w:rsidRPr="009B7323" w:rsidRDefault="00230E95" w:rsidP="00230E95">
      <w:r w:rsidRPr="009B7323">
        <w:tab/>
        <w:t>(5)</w:t>
      </w:r>
      <w:r w:rsidRPr="009B7323">
        <w:tab/>
        <w:t>the student transfer rate;</w:t>
      </w:r>
    </w:p>
    <w:p w:rsidR="00230E95" w:rsidRPr="009B7323" w:rsidRDefault="00230E95" w:rsidP="00230E95">
      <w:r w:rsidRPr="009B7323">
        <w:tab/>
        <w:t>(6)</w:t>
      </w:r>
      <w:r w:rsidRPr="009B7323">
        <w:tab/>
        <w:t>an overview of the institutions to which former students of that college or university have transferred prior to the completion of a degree;</w:t>
      </w:r>
    </w:p>
    <w:p w:rsidR="00230E95" w:rsidRPr="009B7323" w:rsidRDefault="00230E95" w:rsidP="00230E95">
      <w:r w:rsidRPr="009B7323">
        <w:tab/>
        <w:t>(7)</w:t>
      </w:r>
      <w:r w:rsidRPr="009B7323">
        <w:tab/>
        <w:t>the cost for the current academic year of attending the institution including tuition, student fees, room and board, and books and materials;</w:t>
      </w:r>
    </w:p>
    <w:p w:rsidR="00230E95" w:rsidRPr="009B7323" w:rsidRDefault="00230E95" w:rsidP="00230E95">
      <w:r w:rsidRPr="009B7323">
        <w:tab/>
        <w:t>(8)</w:t>
      </w:r>
      <w:r w:rsidRPr="009B7323">
        <w:tab/>
        <w:t>a description of the types of financial assistance offered directly by the institution to both student-athletes and to students who do not participate in athletic programs at the institution;</w:t>
      </w:r>
    </w:p>
    <w:p w:rsidR="00230E95" w:rsidRPr="009B7323" w:rsidRDefault="00230E95" w:rsidP="00230E95">
      <w:r w:rsidRPr="009B7323">
        <w:tab/>
        <w:t>(9)</w:t>
      </w:r>
      <w:r w:rsidRPr="009B7323">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230E95" w:rsidRPr="009B7323" w:rsidRDefault="00230E95" w:rsidP="00F9544B">
      <w:pPr>
        <w:tabs>
          <w:tab w:val="clear" w:pos="720"/>
          <w:tab w:val="left" w:pos="900"/>
        </w:tabs>
      </w:pPr>
      <w:r w:rsidRPr="009B7323">
        <w:tab/>
        <w:t>(10)</w:t>
      </w:r>
      <w:r w:rsidR="00F9544B">
        <w:tab/>
      </w:r>
      <w:r w:rsidRPr="009B7323">
        <w:rPr>
          <w:u w:val="single"/>
        </w:rPr>
        <w:t>for four-year institutions of higher education,</w:t>
      </w:r>
      <w:r w:rsidRPr="009B7323">
        <w:t xml:space="preserve"> the total projected cost for an incoming freshman to live on campus and complete a degree in four years and the total projected cost for an incoming freshman to commute to school and complete a degree in four years;</w:t>
      </w:r>
    </w:p>
    <w:p w:rsidR="00230E95" w:rsidRPr="009B7323" w:rsidRDefault="00230E95" w:rsidP="00F9544B">
      <w:pPr>
        <w:tabs>
          <w:tab w:val="clear" w:pos="720"/>
          <w:tab w:val="left" w:pos="900"/>
        </w:tabs>
        <w:rPr>
          <w:u w:val="single"/>
        </w:rPr>
      </w:pPr>
      <w:r w:rsidRPr="009B7323">
        <w:tab/>
        <w:t>(11)</w:t>
      </w:r>
      <w:r w:rsidR="00F9544B">
        <w:tab/>
      </w:r>
      <w:r w:rsidRPr="009B7323">
        <w:rPr>
          <w:u w:val="single"/>
        </w:rPr>
        <w:t>for four-year institutions of higher education,</w:t>
      </w:r>
      <w:r w:rsidRPr="009B7323">
        <w:t xml:space="preserve"> the total projected cost for an incoming freshman to live on campus and complete a degree in six years and the total projected cost for an incoming freshman to commute to school and complete a degree in six years;</w:t>
      </w:r>
    </w:p>
    <w:p w:rsidR="00230E95" w:rsidRPr="009B7323" w:rsidRDefault="00230E95" w:rsidP="00F9544B">
      <w:pPr>
        <w:tabs>
          <w:tab w:val="clear" w:pos="720"/>
          <w:tab w:val="left" w:pos="900"/>
        </w:tabs>
      </w:pPr>
      <w:r>
        <w:tab/>
        <w:t>(12)</w:t>
      </w:r>
      <w:r w:rsidR="00F9544B">
        <w:tab/>
      </w:r>
      <w:r w:rsidRPr="009B7323">
        <w:t xml:space="preserve">average student loan indebtedness of </w:t>
      </w:r>
      <w:r w:rsidRPr="009B7323">
        <w:rPr>
          <w:u w:val="single"/>
        </w:rPr>
        <w:t>two-year and</w:t>
      </w:r>
      <w:r w:rsidRPr="009B7323">
        <w:t xml:space="preserve"> four-year graduates for both students who live on campus and students who commute</w:t>
      </w:r>
      <w:r w:rsidRPr="009B7323">
        <w:rPr>
          <w:u w:val="single"/>
        </w:rPr>
        <w:t xml:space="preserve">, as applicable. </w:t>
      </w:r>
      <w:r>
        <w:rPr>
          <w:u w:val="single"/>
        </w:rPr>
        <w:t xml:space="preserve"> </w:t>
      </w:r>
      <w:r w:rsidRPr="009B7323">
        <w:rPr>
          <w:u w:val="single"/>
        </w:rPr>
        <w:t>The institution shall disaggregate the data by: race, ethnicity, age,</w:t>
      </w:r>
      <w:r w:rsidRPr="00B20BE6">
        <w:t xml:space="preserve"> </w:t>
      </w:r>
      <w:r w:rsidRPr="00B20BE6">
        <w:rPr>
          <w:rFonts w:ascii="Albertus Extra Bold" w:hAnsi="Albertus Extra Bold"/>
          <w:b/>
          <w:vertAlign w:val="superscript"/>
        </w:rPr>
        <w:t>1</w:t>
      </w:r>
      <w:r w:rsidRPr="00B20BE6">
        <w:rPr>
          <w:rFonts w:ascii="Albertus Extra Bold" w:hAnsi="Albertus Extra Bold"/>
          <w:b/>
        </w:rPr>
        <w:t>[</w:t>
      </w:r>
      <w:r w:rsidRPr="009B7323">
        <w:rPr>
          <w:u w:val="single"/>
        </w:rPr>
        <w:t>income</w:t>
      </w:r>
      <w:r w:rsidRPr="00B20BE6">
        <w:rPr>
          <w:rFonts w:ascii="Albertus Extra Bold" w:hAnsi="Albertus Extra Bold"/>
          <w:b/>
        </w:rPr>
        <w:t>]</w:t>
      </w:r>
      <w:r>
        <w:t xml:space="preserve"> </w:t>
      </w:r>
      <w:r w:rsidRPr="00837ABC">
        <w:rPr>
          <w:u w:val="single"/>
        </w:rPr>
        <w:t>family income at the time of admission</w:t>
      </w:r>
      <w:r w:rsidRPr="003E6FE0">
        <w:rPr>
          <w:rFonts w:ascii="Albertus Extra Bold" w:hAnsi="Albertus Extra Bold"/>
          <w:b/>
          <w:vertAlign w:val="superscript"/>
        </w:rPr>
        <w:t>1</w:t>
      </w:r>
      <w:r w:rsidRPr="000A7E19">
        <w:rPr>
          <w:u w:val="single"/>
        </w:rPr>
        <w:t>,</w:t>
      </w:r>
      <w:r>
        <w:rPr>
          <w:u w:val="single"/>
        </w:rPr>
        <w:t xml:space="preserve"> </w:t>
      </w:r>
      <w:r w:rsidRPr="009B7323">
        <w:rPr>
          <w:u w:val="single"/>
        </w:rPr>
        <w:t>gender</w:t>
      </w:r>
      <w:r w:rsidRPr="003E6FE0">
        <w:rPr>
          <w:u w:val="single"/>
        </w:rPr>
        <w:t>, and first</w:t>
      </w:r>
      <w:r w:rsidRPr="009B7323">
        <w:rPr>
          <w:u w:val="single"/>
        </w:rPr>
        <w:t>-generation status</w:t>
      </w:r>
      <w:r w:rsidRPr="009B7323">
        <w:t>;</w:t>
      </w:r>
    </w:p>
    <w:p w:rsidR="00230E95" w:rsidRPr="009B7323" w:rsidRDefault="00F9544B" w:rsidP="00F9544B">
      <w:pPr>
        <w:tabs>
          <w:tab w:val="clear" w:pos="720"/>
          <w:tab w:val="left" w:pos="900"/>
        </w:tabs>
      </w:pPr>
      <w:r>
        <w:tab/>
        <w:t>(13)</w:t>
      </w:r>
      <w:r>
        <w:tab/>
      </w:r>
      <w:r w:rsidR="00230E95" w:rsidRPr="009B7323">
        <w:t xml:space="preserve">average student loan indebtedness of </w:t>
      </w:r>
      <w:r w:rsidR="00230E95" w:rsidRPr="009B7323">
        <w:rPr>
          <w:u w:val="single"/>
        </w:rPr>
        <w:t>three-year and</w:t>
      </w:r>
      <w:r w:rsidR="00230E95" w:rsidRPr="009B7323">
        <w:t xml:space="preserve"> six-year graduates for both students who live on campus and students who commute</w:t>
      </w:r>
      <w:r w:rsidR="00230E95" w:rsidRPr="009B7323">
        <w:rPr>
          <w:u w:val="single"/>
        </w:rPr>
        <w:t xml:space="preserve">, as applicable. </w:t>
      </w:r>
      <w:r w:rsidR="00230E95">
        <w:rPr>
          <w:u w:val="single"/>
        </w:rPr>
        <w:t xml:space="preserve"> </w:t>
      </w:r>
      <w:r w:rsidR="00230E95" w:rsidRPr="009B7323">
        <w:rPr>
          <w:u w:val="single"/>
        </w:rPr>
        <w:t>The institution shall disaggregate the data by: race, ethnicity, age,</w:t>
      </w:r>
      <w:r w:rsidR="00230E95" w:rsidRPr="00B20BE6">
        <w:t xml:space="preserve"> </w:t>
      </w:r>
      <w:r w:rsidR="00230E95" w:rsidRPr="00B20BE6">
        <w:rPr>
          <w:rFonts w:ascii="Albertus Extra Bold" w:hAnsi="Albertus Extra Bold"/>
          <w:b/>
          <w:vertAlign w:val="superscript"/>
        </w:rPr>
        <w:t>1</w:t>
      </w:r>
      <w:r w:rsidR="00230E95" w:rsidRPr="00B20BE6">
        <w:rPr>
          <w:rFonts w:ascii="Albertus Extra Bold" w:hAnsi="Albertus Extra Bold"/>
          <w:b/>
        </w:rPr>
        <w:t>[</w:t>
      </w:r>
      <w:r w:rsidR="00230E95" w:rsidRPr="009B7323">
        <w:rPr>
          <w:u w:val="single"/>
        </w:rPr>
        <w:t>income</w:t>
      </w:r>
      <w:r w:rsidR="00230E95" w:rsidRPr="00B20BE6">
        <w:rPr>
          <w:rFonts w:ascii="Albertus Extra Bold" w:hAnsi="Albertus Extra Bold"/>
          <w:b/>
        </w:rPr>
        <w:t>]</w:t>
      </w:r>
      <w:r w:rsidR="00230E95" w:rsidRPr="00B20BE6">
        <w:t xml:space="preserve"> </w:t>
      </w:r>
      <w:r w:rsidR="00230E95" w:rsidRPr="00837ABC">
        <w:rPr>
          <w:u w:val="single"/>
        </w:rPr>
        <w:t>family income at the time of admission</w:t>
      </w:r>
      <w:r w:rsidR="00230E95" w:rsidRPr="00C15652">
        <w:rPr>
          <w:rFonts w:ascii="Albertus Extra Bold" w:hAnsi="Albertus Extra Bold"/>
          <w:b/>
          <w:vertAlign w:val="superscript"/>
        </w:rPr>
        <w:t>1</w:t>
      </w:r>
      <w:r w:rsidR="00230E95">
        <w:rPr>
          <w:u w:val="single"/>
        </w:rPr>
        <w:t xml:space="preserve">, </w:t>
      </w:r>
      <w:r w:rsidR="00230E95" w:rsidRPr="00C15652">
        <w:rPr>
          <w:u w:val="single"/>
        </w:rPr>
        <w:t>gender</w:t>
      </w:r>
      <w:r w:rsidR="00230E95" w:rsidRPr="009B7323">
        <w:rPr>
          <w:u w:val="single"/>
        </w:rPr>
        <w:t>, and first-generation status</w:t>
      </w:r>
      <w:r w:rsidR="00230E95" w:rsidRPr="009B7323">
        <w:t xml:space="preserve">; </w:t>
      </w:r>
    </w:p>
    <w:p w:rsidR="00230E95" w:rsidRPr="009B7323" w:rsidRDefault="00230E95" w:rsidP="00F9544B">
      <w:pPr>
        <w:tabs>
          <w:tab w:val="clear" w:pos="720"/>
          <w:tab w:val="left" w:pos="900"/>
        </w:tabs>
      </w:pPr>
      <w:r>
        <w:tab/>
        <w:t>(14)</w:t>
      </w:r>
      <w:r w:rsidR="00F9544B">
        <w:tab/>
      </w:r>
      <w:r w:rsidRPr="009B7323">
        <w:t xml:space="preserve">average student loan indebtedness of a student who </w:t>
      </w:r>
      <w:r w:rsidRPr="009B7323">
        <w:rPr>
          <w:u w:val="single"/>
        </w:rPr>
        <w:t>transfers or</w:t>
      </w:r>
      <w:r w:rsidRPr="009B7323">
        <w:t xml:space="preserve"> withdraws from the institution prior to the completion of a degree program for both students who live on campus and who commute.</w:t>
      </w:r>
      <w:r w:rsidRPr="009B7323">
        <w:rPr>
          <w:u w:val="single"/>
        </w:rPr>
        <w:t xml:space="preserve"> The institution shall disaggregate the data by: race, ethnicity, age,</w:t>
      </w:r>
      <w:r w:rsidRPr="009B7323">
        <w:t xml:space="preserve"> </w:t>
      </w:r>
      <w:r w:rsidRPr="00837722">
        <w:rPr>
          <w:rFonts w:ascii="Albertus Extra Bold" w:hAnsi="Albertus Extra Bold"/>
          <w:b/>
          <w:vertAlign w:val="superscript"/>
        </w:rPr>
        <w:t>1</w:t>
      </w:r>
      <w:r w:rsidRPr="00837722">
        <w:rPr>
          <w:rFonts w:ascii="Albertus Extra Bold" w:hAnsi="Albertus Extra Bold"/>
          <w:b/>
        </w:rPr>
        <w:t>[</w:t>
      </w:r>
      <w:r w:rsidRPr="009B7323">
        <w:rPr>
          <w:u w:val="single"/>
        </w:rPr>
        <w:t>income</w:t>
      </w:r>
      <w:r w:rsidRPr="00837722">
        <w:rPr>
          <w:rFonts w:ascii="Albertus Extra Bold" w:hAnsi="Albertus Extra Bold"/>
          <w:b/>
        </w:rPr>
        <w:t>]</w:t>
      </w:r>
      <w:r w:rsidRPr="009B7323">
        <w:t xml:space="preserve"> </w:t>
      </w:r>
      <w:r w:rsidRPr="00837ABC">
        <w:rPr>
          <w:u w:val="single"/>
        </w:rPr>
        <w:t>family income at the time of admission</w:t>
      </w:r>
      <w:r w:rsidRPr="00837ABC">
        <w:rPr>
          <w:rFonts w:ascii="Albertus Extra Bold" w:hAnsi="Albertus Extra Bold"/>
          <w:b/>
          <w:vertAlign w:val="superscript"/>
        </w:rPr>
        <w:t>1</w:t>
      </w:r>
      <w:r w:rsidRPr="00C15652">
        <w:rPr>
          <w:u w:val="single"/>
        </w:rPr>
        <w:t>,</w:t>
      </w:r>
      <w:r>
        <w:rPr>
          <w:u w:val="single"/>
        </w:rPr>
        <w:t xml:space="preserve"> </w:t>
      </w:r>
      <w:r w:rsidRPr="009B7323">
        <w:rPr>
          <w:u w:val="single"/>
        </w:rPr>
        <w:t>gender, and first-generation status</w:t>
      </w:r>
      <w:r w:rsidRPr="009B7323">
        <w:t>;</w:t>
      </w:r>
    </w:p>
    <w:p w:rsidR="00230E95" w:rsidRPr="009B7323" w:rsidRDefault="00230E95" w:rsidP="00F9544B">
      <w:pPr>
        <w:tabs>
          <w:tab w:val="clear" w:pos="720"/>
          <w:tab w:val="left" w:pos="900"/>
        </w:tabs>
      </w:pPr>
      <w:r>
        <w:tab/>
        <w:t>(15)</w:t>
      </w:r>
      <w:r w:rsidR="00F9544B">
        <w:tab/>
      </w:r>
      <w:r w:rsidRPr="009B7323">
        <w:t>an overview of the institution's faculty, including the percentage of faculty employed as a tenured professor, the percentage of faculty employed as a full-time non-tenured professor, and the percentage of faculty employed as an adjunct or visiting professor;</w:t>
      </w:r>
    </w:p>
    <w:p w:rsidR="00230E95" w:rsidRPr="009B7323" w:rsidRDefault="00230E95" w:rsidP="00F9544B">
      <w:pPr>
        <w:tabs>
          <w:tab w:val="clear" w:pos="720"/>
          <w:tab w:val="left" w:pos="900"/>
        </w:tabs>
      </w:pPr>
      <w:r>
        <w:tab/>
        <w:t>(16)</w:t>
      </w:r>
      <w:r w:rsidR="00F9544B">
        <w:tab/>
      </w:r>
      <w:r w:rsidRPr="009B7323">
        <w:t xml:space="preserve">the percentage of courses taught by each of the different categories of faculty; </w:t>
      </w:r>
      <w:r w:rsidRPr="009B7323">
        <w:rPr>
          <w:rFonts w:ascii="Albertus Extra Bold" w:hAnsi="Albertus Extra Bold"/>
          <w:b/>
        </w:rPr>
        <w:t>[</w:t>
      </w:r>
      <w:r w:rsidRPr="009B7323">
        <w:t>and</w:t>
      </w:r>
      <w:r w:rsidRPr="009B7323">
        <w:rPr>
          <w:rFonts w:ascii="Albertus Extra Bold" w:hAnsi="Albertus Extra Bold"/>
          <w:b/>
        </w:rPr>
        <w:t>]</w:t>
      </w:r>
      <w:r w:rsidRPr="009B7323">
        <w:t xml:space="preserve"> </w:t>
      </w:r>
    </w:p>
    <w:p w:rsidR="00230E95" w:rsidRPr="009B7323" w:rsidRDefault="00230E95" w:rsidP="00F9544B">
      <w:pPr>
        <w:tabs>
          <w:tab w:val="clear" w:pos="720"/>
          <w:tab w:val="left" w:pos="900"/>
        </w:tabs>
      </w:pPr>
      <w:r w:rsidRPr="009B7323">
        <w:tab/>
      </w:r>
      <w:r>
        <w:t>(17)</w:t>
      </w:r>
      <w:r w:rsidR="00F9544B">
        <w:tab/>
      </w:r>
      <w:r w:rsidRPr="009B7323">
        <w:t xml:space="preserve">an indicator of each academic department's capacity to serve the students majoring within that department's programs, as determined by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 </w:t>
      </w:r>
      <w:r w:rsidRPr="009C5860">
        <w:rPr>
          <w:rFonts w:ascii="Albertus Extra Bold" w:hAnsi="Albertus Extra Bold"/>
          <w:b/>
          <w:vertAlign w:val="superscript"/>
        </w:rPr>
        <w:t>1</w:t>
      </w:r>
      <w:r>
        <w:rPr>
          <w:u w:val="single"/>
        </w:rPr>
        <w:t>and</w:t>
      </w:r>
      <w:r>
        <w:rPr>
          <w:rFonts w:ascii="Albertus Extra Bold" w:hAnsi="Albertus Extra Bold"/>
          <w:b/>
          <w:vertAlign w:val="superscript"/>
        </w:rPr>
        <w:t>1</w:t>
      </w:r>
    </w:p>
    <w:p w:rsidR="00230E95" w:rsidRPr="009B7323" w:rsidRDefault="00230E95" w:rsidP="00F9544B">
      <w:pPr>
        <w:tabs>
          <w:tab w:val="clear" w:pos="720"/>
          <w:tab w:val="left" w:pos="900"/>
        </w:tabs>
        <w:rPr>
          <w:u w:val="single"/>
        </w:rPr>
      </w:pPr>
      <w:r w:rsidRPr="009B7323">
        <w:tab/>
      </w:r>
      <w:r>
        <w:rPr>
          <w:u w:val="single"/>
        </w:rPr>
        <w:t>(18)</w:t>
      </w:r>
      <w:r w:rsidR="00F9544B">
        <w:rPr>
          <w:u w:val="single"/>
        </w:rPr>
        <w:tab/>
      </w:r>
      <w:r w:rsidRPr="009B7323">
        <w:rPr>
          <w:u w:val="single"/>
        </w:rPr>
        <w:t>the number and percentage of borrowers</w:t>
      </w:r>
      <w:r w:rsidRPr="009B7323">
        <w:t xml:space="preserve"> </w:t>
      </w:r>
      <w:r w:rsidRPr="009B7323">
        <w:rPr>
          <w:rFonts w:ascii="Albertus Extra Bold" w:hAnsi="Albertus Extra Bold"/>
          <w:b/>
          <w:vertAlign w:val="superscript"/>
        </w:rPr>
        <w:t>1</w:t>
      </w:r>
      <w:r w:rsidRPr="009B7323">
        <w:rPr>
          <w:rFonts w:ascii="Albertus Extra Bold" w:hAnsi="Albertus Extra Bold"/>
          <w:b/>
        </w:rPr>
        <w:t>[</w:t>
      </w:r>
      <w:r w:rsidRPr="009B7323">
        <w:rPr>
          <w:u w:val="single"/>
        </w:rPr>
        <w:t>of the New Jersey College Loans to Assist State Students (NJCLASS) Program and the number and percentage of students with other forms of student loans; and</w:t>
      </w:r>
    </w:p>
    <w:p w:rsidR="00230E95" w:rsidRPr="009B7323" w:rsidRDefault="00230E95" w:rsidP="00F9544B">
      <w:pPr>
        <w:tabs>
          <w:tab w:val="clear" w:pos="720"/>
          <w:tab w:val="left" w:pos="900"/>
        </w:tabs>
      </w:pPr>
      <w:r w:rsidRPr="009B7323">
        <w:tab/>
      </w:r>
      <w:r>
        <w:rPr>
          <w:u w:val="single"/>
        </w:rPr>
        <w:t>(19)</w:t>
      </w:r>
      <w:r w:rsidR="00F9544B">
        <w:rPr>
          <w:u w:val="single"/>
        </w:rPr>
        <w:tab/>
      </w:r>
      <w:r w:rsidRPr="009B7323">
        <w:rPr>
          <w:u w:val="single"/>
        </w:rPr>
        <w:t>for each three-year cohort of students who have graduated, transferred, or withdrawn from the institution prior to graduation, beginning with the first cohort following the enactment of P.L.</w:t>
      </w:r>
      <w:r w:rsidR="00F9544B">
        <w:rPr>
          <w:u w:val="single"/>
        </w:rPr>
        <w:t>    </w:t>
      </w:r>
      <w:r w:rsidRPr="009B7323">
        <w:rPr>
          <w:u w:val="single"/>
        </w:rPr>
        <w:t>c.</w:t>
      </w:r>
      <w:r w:rsidR="00F9544B">
        <w:rPr>
          <w:u w:val="single"/>
        </w:rPr>
        <w:t>     </w:t>
      </w:r>
      <w:r w:rsidRPr="009B7323">
        <w:rPr>
          <w:u w:val="single"/>
        </w:rPr>
        <w:t>(C.</w:t>
      </w:r>
      <w:r w:rsidR="00F9544B">
        <w:rPr>
          <w:u w:val="single"/>
        </w:rPr>
        <w:t>      </w:t>
      </w:r>
      <w:r w:rsidRPr="009B7323">
        <w:rPr>
          <w:u w:val="single"/>
        </w:rPr>
        <w:t>)</w:t>
      </w:r>
      <w:r w:rsidR="00F9544B">
        <w:rPr>
          <w:u w:val="single"/>
        </w:rPr>
        <w:t> </w:t>
      </w:r>
      <w:r w:rsidRPr="009B7323">
        <w:rPr>
          <w:u w:val="single"/>
        </w:rPr>
        <w:t>(pending before the Legislature as this bill) and for each three-year cohort thereafter, the default rate of the borrowers, the number and percentage of NJCLASS borrowers in repayment, and the number and percentage of NJCLASS borrowers in default,</w:t>
      </w:r>
      <w:r w:rsidRPr="009B7323">
        <w:rPr>
          <w:rFonts w:ascii="Albertus Extra Bold" w:hAnsi="Albertus Extra Bold"/>
          <w:b/>
        </w:rPr>
        <w:t>]</w:t>
      </w:r>
      <w:r>
        <w:t xml:space="preserve"> </w:t>
      </w:r>
      <w:r>
        <w:rPr>
          <w:u w:val="single"/>
        </w:rPr>
        <w:t>for whom the institution has certified a supplemental student loan,</w:t>
      </w:r>
      <w:r w:rsidRPr="009B7323">
        <w:rPr>
          <w:rFonts w:ascii="Albertus Extra Bold" w:hAnsi="Albertus Extra Bold"/>
          <w:b/>
          <w:vertAlign w:val="superscript"/>
        </w:rPr>
        <w:t>1</w:t>
      </w:r>
      <w:r>
        <w:rPr>
          <w:u w:val="single"/>
        </w:rPr>
        <w:t xml:space="preserve"> disaggregated by</w:t>
      </w:r>
      <w:r w:rsidRPr="008C10D6">
        <w:t xml:space="preserve"> </w:t>
      </w:r>
      <w:r w:rsidRPr="008C10D6">
        <w:rPr>
          <w:rFonts w:ascii="Albertus Extra Bold" w:hAnsi="Albertus Extra Bold"/>
          <w:b/>
          <w:vertAlign w:val="superscript"/>
        </w:rPr>
        <w:t>1</w:t>
      </w:r>
      <w:r w:rsidRPr="008C10D6">
        <w:rPr>
          <w:rFonts w:ascii="Albertus Extra Bold" w:hAnsi="Albertus Extra Bold"/>
          <w:b/>
        </w:rPr>
        <w:t>[</w:t>
      </w:r>
      <w:r>
        <w:rPr>
          <w:u w:val="single"/>
        </w:rPr>
        <w:t>the</w:t>
      </w:r>
      <w:r w:rsidRPr="008C10D6">
        <w:rPr>
          <w:rFonts w:ascii="Albertus Extra Bold" w:hAnsi="Albertus Extra Bold"/>
          <w:b/>
        </w:rPr>
        <w:t>]</w:t>
      </w:r>
      <w:r>
        <w:rPr>
          <w:rFonts w:ascii="Albertus Extra Bold" w:hAnsi="Albertus Extra Bold"/>
          <w:b/>
          <w:vertAlign w:val="superscript"/>
        </w:rPr>
        <w:t>1</w:t>
      </w:r>
      <w:r w:rsidRPr="008C10D6">
        <w:t xml:space="preserve"> </w:t>
      </w:r>
      <w:r w:rsidRPr="009B7323">
        <w:rPr>
          <w:u w:val="single"/>
        </w:rPr>
        <w:t>race, ethnicity, age,</w:t>
      </w:r>
      <w:r w:rsidRPr="009B7323">
        <w:t xml:space="preserve"> </w:t>
      </w:r>
      <w:r w:rsidRPr="009B7323">
        <w:rPr>
          <w:rFonts w:ascii="Albertus Extra Bold" w:hAnsi="Albertus Extra Bold"/>
          <w:b/>
          <w:vertAlign w:val="superscript"/>
        </w:rPr>
        <w:t>1</w:t>
      </w:r>
      <w:r w:rsidRPr="009B7323">
        <w:rPr>
          <w:rFonts w:ascii="Albertus Extra Bold" w:hAnsi="Albertus Extra Bold"/>
          <w:b/>
        </w:rPr>
        <w:t>[</w:t>
      </w:r>
      <w:r w:rsidRPr="009B7323">
        <w:rPr>
          <w:u w:val="single"/>
        </w:rPr>
        <w:t>income</w:t>
      </w:r>
      <w:r w:rsidRPr="009B7323">
        <w:rPr>
          <w:rFonts w:ascii="Albertus Extra Bold" w:hAnsi="Albertus Extra Bold"/>
          <w:b/>
        </w:rPr>
        <w:t>]</w:t>
      </w:r>
      <w:r w:rsidRPr="009B7323">
        <w:t xml:space="preserve"> </w:t>
      </w:r>
      <w:r w:rsidRPr="00837ABC">
        <w:rPr>
          <w:u w:val="single"/>
        </w:rPr>
        <w:t>family income at the time of admission</w:t>
      </w:r>
      <w:r w:rsidRPr="00837ABC">
        <w:rPr>
          <w:rFonts w:ascii="Albertus Extra Bold" w:hAnsi="Albertus Extra Bold"/>
          <w:b/>
          <w:vertAlign w:val="superscript"/>
        </w:rPr>
        <w:t>1</w:t>
      </w:r>
      <w:r w:rsidRPr="00C15652">
        <w:rPr>
          <w:u w:val="single"/>
        </w:rPr>
        <w:t xml:space="preserve">, </w:t>
      </w:r>
      <w:r w:rsidRPr="009B7323">
        <w:rPr>
          <w:u w:val="single"/>
        </w:rPr>
        <w:t>gender, and first-generation status</w:t>
      </w:r>
      <w:r w:rsidRPr="009B7323">
        <w:t xml:space="preserve">. </w:t>
      </w:r>
    </w:p>
    <w:p w:rsidR="00230E95" w:rsidRPr="009B7323" w:rsidRDefault="00230E95" w:rsidP="00230E95">
      <w:r w:rsidRPr="009B7323">
        <w:tab/>
        <w:t>The institution shall provide with all paper applications for admission to the institution a hard copy of the information prepared pursuant to this section.</w:t>
      </w:r>
    </w:p>
    <w:p w:rsidR="00230E95" w:rsidRPr="009B7323" w:rsidRDefault="00230E95" w:rsidP="00230E95">
      <w:r w:rsidRPr="009B7323">
        <w:tab/>
        <w:t>b.</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conform to the guidelines, criteria, and format prescribed by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 in reporting the information required pursuant to this section.</w:t>
      </w:r>
    </w:p>
    <w:p w:rsidR="00230E95" w:rsidRPr="009B7323" w:rsidRDefault="00230E95" w:rsidP="00230E95">
      <w:r w:rsidRPr="009B7323">
        <w:tab/>
        <w:t>c.</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submit its student consumer information report to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 for inclusion in a comparative profile of the student consumer information reports of all </w:t>
      </w:r>
      <w:r w:rsidRPr="009B7323">
        <w:rPr>
          <w:rFonts w:ascii="Albertus Extra Bold" w:hAnsi="Albertus Extra Bold"/>
          <w:b/>
        </w:rPr>
        <w:t>[</w:t>
      </w:r>
      <w:r w:rsidRPr="009B7323">
        <w:t>four-year public</w:t>
      </w:r>
      <w:r w:rsidRPr="009B7323">
        <w:rPr>
          <w:rFonts w:ascii="Albertus Extra Bold" w:hAnsi="Albertus Extra Bold"/>
          <w:b/>
        </w:rPr>
        <w:t>]</w:t>
      </w:r>
      <w:r w:rsidRPr="009B7323">
        <w:t xml:space="preserve"> institutions of higher education. </w:t>
      </w:r>
    </w:p>
    <w:p w:rsidR="00230E95" w:rsidRPr="009B7323" w:rsidRDefault="00230E95" w:rsidP="00230E95">
      <w:pPr>
        <w:rPr>
          <w:u w:val="single"/>
        </w:rPr>
      </w:pPr>
      <w:r w:rsidRPr="009B7323">
        <w:tab/>
      </w:r>
      <w:r w:rsidRPr="009B7323">
        <w:rPr>
          <w:u w:val="single"/>
        </w:rPr>
        <w:t xml:space="preserve">In addition to the information contained in the institutional student consumer information reports pursuant to this section, the comparative profile shall identify the existence of any racial disparities in student loan indebtedness and loan default rates.    </w:t>
      </w:r>
    </w:p>
    <w:p w:rsidR="00230E95" w:rsidRPr="009B7323" w:rsidRDefault="00230E95" w:rsidP="00230E95">
      <w:r w:rsidRPr="009B7323">
        <w:tab/>
        <w:t>d.</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ensure that the page of its Internet site which includes its student consumer information report contains a link to the page of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Education's Internet site that includes the comparative profile required pursuant to subsection b. of section 3 of this act.   </w:t>
      </w:r>
    </w:p>
    <w:p w:rsidR="00230E95" w:rsidRPr="009B7323" w:rsidRDefault="00230E95" w:rsidP="00230E95">
      <w:r w:rsidRPr="009B7323">
        <w:tab/>
        <w:t>e.</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ensure that the Internet site for submitting an online application to the institution contains a link to the institution's student consumer information report. </w:t>
      </w:r>
    </w:p>
    <w:p w:rsidR="00230E95" w:rsidRPr="009B7323" w:rsidRDefault="00230E95" w:rsidP="00230E95">
      <w:r w:rsidRPr="009B7323">
        <w:tab/>
        <w:t>f.</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230E95" w:rsidRPr="009B7323" w:rsidRDefault="00230E95" w:rsidP="00230E95">
      <w:r w:rsidRPr="009B7323">
        <w:t>(</w:t>
      </w:r>
      <w:proofErr w:type="spellStart"/>
      <w:r w:rsidRPr="009B7323">
        <w:t>cf</w:t>
      </w:r>
      <w:proofErr w:type="spellEnd"/>
      <w:r w:rsidRPr="009B7323">
        <w:t>: P.L.2009, c.197, s.2)</w:t>
      </w:r>
    </w:p>
    <w:p w:rsidR="003715E3" w:rsidRDefault="003715E3" w:rsidP="003715E3"/>
    <w:p w:rsidR="003715E3" w:rsidRDefault="003715E3" w:rsidP="003715E3">
      <w:r>
        <w:tab/>
        <w:t>3.</w:t>
      </w:r>
      <w:r>
        <w:tab/>
        <w:t xml:space="preserve">Section 3 of P.L.2009, c.197 (C.18A:3B-45) is amended to read as follows:  </w:t>
      </w:r>
    </w:p>
    <w:p w:rsidR="003715E3" w:rsidRDefault="003715E3" w:rsidP="003715E3">
      <w:r>
        <w:tab/>
        <w:t xml:space="preserve">3.  a.  The </w:t>
      </w:r>
      <w:r w:rsidRPr="00271488">
        <w:rPr>
          <w:rFonts w:ascii="Albertus Extra Bold" w:hAnsi="Albertus Extra Bold"/>
          <w:b/>
        </w:rPr>
        <w:t>[</w:t>
      </w:r>
      <w:r>
        <w:t>Commission on</w:t>
      </w:r>
      <w:r w:rsidRPr="00271488">
        <w:rPr>
          <w:rFonts w:ascii="Albertus Extra Bold" w:hAnsi="Albertus Extra Bold"/>
          <w:b/>
        </w:rPr>
        <w:t>]</w:t>
      </w:r>
      <w:r>
        <w:t xml:space="preserve"> </w:t>
      </w:r>
      <w:r>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  </w:t>
      </w:r>
    </w:p>
    <w:p w:rsidR="003715E3" w:rsidRDefault="003715E3" w:rsidP="003715E3">
      <w:r>
        <w:tab/>
        <w:t>b.</w:t>
      </w:r>
      <w:r>
        <w:tab/>
        <w:t xml:space="preserve">The </w:t>
      </w:r>
      <w:r w:rsidRPr="00271488">
        <w:rPr>
          <w:rFonts w:ascii="Albertus Extra Bold" w:hAnsi="Albertus Extra Bold"/>
          <w:b/>
        </w:rPr>
        <w:t>[</w:t>
      </w:r>
      <w:r>
        <w:t>Commission on</w:t>
      </w:r>
      <w:r w:rsidRPr="00271488">
        <w:rPr>
          <w:rFonts w:ascii="Albertus Extra Bold" w:hAnsi="Albertus Extra Bold"/>
          <w:b/>
        </w:rPr>
        <w:t>]</w:t>
      </w:r>
      <w:r>
        <w:t xml:space="preserve"> </w:t>
      </w:r>
      <w:r>
        <w:rPr>
          <w:u w:val="single"/>
        </w:rPr>
        <w:t>Secretary of</w:t>
      </w:r>
      <w:r>
        <w:t xml:space="preserve"> Higher Education shall annually compile the student consumer information reports submitted pursuant to subsection c. of section 2 of this act into a comparative profile of all four-year public institutions of higher education.  The </w:t>
      </w:r>
      <w:r w:rsidRPr="00271488">
        <w:rPr>
          <w:rFonts w:ascii="Albertus Extra Bold" w:hAnsi="Albertus Extra Bold"/>
          <w:b/>
        </w:rPr>
        <w:t>[</w:t>
      </w:r>
      <w:r>
        <w:t>commission</w:t>
      </w:r>
      <w:r w:rsidRPr="00271488">
        <w:rPr>
          <w:rFonts w:ascii="Albertus Extra Bold" w:hAnsi="Albertus Extra Bold"/>
          <w:b/>
        </w:rPr>
        <w:t>]</w:t>
      </w:r>
      <w:r>
        <w:t xml:space="preserve"> </w:t>
      </w:r>
      <w:r w:rsidRPr="009813FC">
        <w:rPr>
          <w:u w:val="single"/>
        </w:rPr>
        <w:t>secretary</w:t>
      </w:r>
      <w:r w:rsidRPr="009813FC">
        <w:t xml:space="preserve"> </w:t>
      </w:r>
      <w:r>
        <w:t xml:space="preserve">shall present the information on its website in a manner that allows college students and their families to easily compare student consumer information across institutions. </w:t>
      </w:r>
    </w:p>
    <w:p w:rsidR="003715E3" w:rsidRDefault="003715E3" w:rsidP="003715E3">
      <w:r>
        <w:t>(</w:t>
      </w:r>
      <w:proofErr w:type="spellStart"/>
      <w:r>
        <w:t>cf</w:t>
      </w:r>
      <w:proofErr w:type="spellEnd"/>
      <w:r>
        <w:t>: P.L.2009, c.197, s.3)</w:t>
      </w:r>
    </w:p>
    <w:p w:rsidR="003715E3" w:rsidRDefault="003715E3" w:rsidP="003715E3"/>
    <w:p w:rsidR="003715E3" w:rsidRPr="00AA7880" w:rsidRDefault="003715E3" w:rsidP="003715E3">
      <w:r>
        <w:tab/>
        <w:t>4.</w:t>
      </w:r>
      <w:r>
        <w:tab/>
        <w:t>This act shall take effect in the first full academic year following the date of enactment.</w:t>
      </w:r>
    </w:p>
    <w:sectPr w:rsidR="003715E3" w:rsidRPr="00AA7880" w:rsidSect="00F639B1">
      <w:headerReference w:type="default" r:id="rId14"/>
      <w:footerReference w:type="default" r:id="rId15"/>
      <w:headerReference w:type="first" r:id="rId16"/>
      <w:footerReference w:type="first" r:id="rId17"/>
      <w:pgSz w:w="12240" w:h="20160" w:code="5"/>
      <w:pgMar w:top="1440" w:right="2520" w:bottom="207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F7D" w:rsidRDefault="00B07F7D">
      <w:r>
        <w:separator/>
      </w:r>
    </w:p>
  </w:endnote>
  <w:endnote w:type="continuationSeparator" w:id="0">
    <w:p w:rsidR="00B07F7D" w:rsidRDefault="00B07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BE" w:rsidRDefault="00303A31" w:rsidP="00303A3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9B1" w:rsidRDefault="00F639B1">
    <w:pPr>
      <w:pStyle w:val="Footer"/>
      <w:rPr>
        <w:szCs w:val="18"/>
      </w:rPr>
    </w:pPr>
  </w:p>
  <w:p w:rsidR="00273793" w:rsidRPr="00921C91" w:rsidRDefault="002737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3793" w:rsidRPr="00921C91" w:rsidRDefault="00273793">
    <w:pPr>
      <w:pStyle w:val="Footer"/>
      <w:rPr>
        <w:szCs w:val="18"/>
      </w:rPr>
    </w:pPr>
  </w:p>
  <w:p w:rsidR="0067658C" w:rsidRDefault="00273793">
    <w:pPr>
      <w:pStyle w:val="Footer"/>
      <w:rPr>
        <w:szCs w:val="18"/>
      </w:rPr>
    </w:pPr>
    <w:r>
      <w:rPr>
        <w:szCs w:val="18"/>
      </w:rPr>
      <w:tab/>
    </w:r>
    <w:r w:rsidRPr="00921C91">
      <w:rPr>
        <w:szCs w:val="18"/>
      </w:rPr>
      <w:t xml:space="preserve">Matter underlined </w:t>
    </w:r>
    <w:r w:rsidRPr="00000D7D">
      <w:rPr>
        <w:szCs w:val="18"/>
        <w:u w:val="single"/>
      </w:rPr>
      <w:t>thus</w:t>
    </w:r>
    <w:r w:rsidR="0067658C">
      <w:rPr>
        <w:szCs w:val="18"/>
      </w:rPr>
      <w:t xml:space="preserve"> is new matter</w:t>
    </w:r>
  </w:p>
  <w:p w:rsidR="0067658C" w:rsidRDefault="0067658C">
    <w:pPr>
      <w:pStyle w:val="Footer"/>
      <w:rPr>
        <w:szCs w:val="18"/>
      </w:rPr>
    </w:pPr>
    <w:r>
      <w:rPr>
        <w:szCs w:val="18"/>
      </w:rPr>
      <w:tab/>
      <w:t>Matter enclosed in superscript numerals has been adopted as follows:</w:t>
    </w:r>
  </w:p>
  <w:p w:rsidR="0067658C" w:rsidRDefault="0067658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SHI committee amendments adopted June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F7D" w:rsidRDefault="00B07F7D">
      <w:r>
        <w:separator/>
      </w:r>
    </w:p>
  </w:footnote>
  <w:footnote w:type="continuationSeparator" w:id="0">
    <w:p w:rsidR="00B07F7D" w:rsidRDefault="00B07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57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7F75" w:rsidRDefault="00567F75" w:rsidP="00567F75">
    <w:pPr>
      <w:pStyle w:val="bpuHeadSpon"/>
    </w:pPr>
    <w:r w:rsidRPr="00567F75">
      <w:rPr>
        <w:rStyle w:val="bpuHeadSponChar"/>
      </w:rPr>
      <w:t>S3683</w:t>
    </w:r>
    <w:r>
      <w:t xml:space="preserve"> </w:t>
    </w:r>
    <w:r w:rsidR="0067658C">
      <w:t xml:space="preserve">[1R] </w:t>
    </w:r>
    <w:r>
      <w:t>RUIZ</w:t>
    </w:r>
    <w:r w:rsidR="009855BE">
      <w:t>, GOPAL</w:t>
    </w:r>
  </w:p>
  <w:p w:rsidR="00567F75" w:rsidRDefault="00567F75" w:rsidP="00567F75">
    <w:pPr>
      <w:pStyle w:val="bpuHeadSpon"/>
    </w:pPr>
    <w:r>
      <w:fldChar w:fldCharType="begin"/>
    </w:r>
    <w:r>
      <w:instrText xml:space="preserve"> PAGE  \* MERGEFORMAT </w:instrText>
    </w:r>
    <w:r>
      <w:fldChar w:fldCharType="separate"/>
    </w:r>
    <w:r w:rsidR="00EA793B">
      <w:rPr>
        <w:noProof/>
      </w:rPr>
      <w:t>5</w:t>
    </w:r>
    <w:r>
      <w:fldChar w:fldCharType="end"/>
    </w:r>
  </w:p>
  <w:p w:rsidR="00567F75" w:rsidRDefault="00567F75" w:rsidP="00567F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7F75" w:rsidRDefault="00567F75" w:rsidP="00567F75">
    <w:pPr>
      <w:pStyle w:val="bpuHeadSpon"/>
    </w:pPr>
    <w:r w:rsidRPr="00567F75">
      <w:rPr>
        <w:rStyle w:val="bpuHeadSponChar"/>
      </w:rPr>
      <w:t>S3683</w:t>
    </w:r>
    <w:r>
      <w:t xml:space="preserve"> </w:t>
    </w:r>
    <w:r w:rsidR="0067658C">
      <w:t xml:space="preserve">[1R] </w:t>
    </w:r>
    <w:r>
      <w:t>RUIZ</w:t>
    </w:r>
    <w:r w:rsidR="009855BE">
      <w:t>, GOPAL</w:t>
    </w:r>
  </w:p>
  <w:p w:rsidR="00567F75" w:rsidRDefault="00567F75" w:rsidP="00567F75">
    <w:pPr>
      <w:pStyle w:val="bpuHeadSpon"/>
    </w:pPr>
    <w:r>
      <w:fldChar w:fldCharType="begin"/>
    </w:r>
    <w:r>
      <w:instrText xml:space="preserve"> PAGE  \* MERGEFORMAT </w:instrText>
    </w:r>
    <w:r>
      <w:fldChar w:fldCharType="separate"/>
    </w:r>
    <w:r w:rsidR="00EA793B">
      <w:rPr>
        <w:noProof/>
      </w:rPr>
      <w:t>2</w:t>
    </w:r>
    <w:r>
      <w:fldChar w:fldCharType="end"/>
    </w:r>
  </w:p>
  <w:p w:rsidR="00567F75" w:rsidRDefault="00567F75" w:rsidP="00567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7D"/>
    <w:rsid w:val="000051BD"/>
    <w:rsid w:val="000160A5"/>
    <w:rsid w:val="0002335B"/>
    <w:rsid w:val="00030A83"/>
    <w:rsid w:val="0003549A"/>
    <w:rsid w:val="0003571F"/>
    <w:rsid w:val="000367AE"/>
    <w:rsid w:val="00043B22"/>
    <w:rsid w:val="00054975"/>
    <w:rsid w:val="00057D20"/>
    <w:rsid w:val="0006197C"/>
    <w:rsid w:val="0006281F"/>
    <w:rsid w:val="0008141C"/>
    <w:rsid w:val="00085B21"/>
    <w:rsid w:val="00092F6B"/>
    <w:rsid w:val="00094A55"/>
    <w:rsid w:val="000A44A7"/>
    <w:rsid w:val="000B1054"/>
    <w:rsid w:val="000B3411"/>
    <w:rsid w:val="000C054C"/>
    <w:rsid w:val="000C12C2"/>
    <w:rsid w:val="000C5038"/>
    <w:rsid w:val="000C6F1A"/>
    <w:rsid w:val="000D11AF"/>
    <w:rsid w:val="000D2EAE"/>
    <w:rsid w:val="000D6255"/>
    <w:rsid w:val="000D6262"/>
    <w:rsid w:val="000D7B4A"/>
    <w:rsid w:val="000E4006"/>
    <w:rsid w:val="000F3DA2"/>
    <w:rsid w:val="000F5FDE"/>
    <w:rsid w:val="000F7466"/>
    <w:rsid w:val="00121F4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E95"/>
    <w:rsid w:val="002370D0"/>
    <w:rsid w:val="00255958"/>
    <w:rsid w:val="00257FA2"/>
    <w:rsid w:val="0026574A"/>
    <w:rsid w:val="002660BB"/>
    <w:rsid w:val="002720E8"/>
    <w:rsid w:val="00273793"/>
    <w:rsid w:val="00275293"/>
    <w:rsid w:val="002776B0"/>
    <w:rsid w:val="00286C7E"/>
    <w:rsid w:val="002A1029"/>
    <w:rsid w:val="002A3A1A"/>
    <w:rsid w:val="002A4692"/>
    <w:rsid w:val="002A51BA"/>
    <w:rsid w:val="002B2E26"/>
    <w:rsid w:val="002B3FE6"/>
    <w:rsid w:val="002C2D81"/>
    <w:rsid w:val="002C461E"/>
    <w:rsid w:val="002C6CEC"/>
    <w:rsid w:val="002D30DB"/>
    <w:rsid w:val="002E09CE"/>
    <w:rsid w:val="002E69D1"/>
    <w:rsid w:val="002F3BA6"/>
    <w:rsid w:val="00303A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5E3"/>
    <w:rsid w:val="00382F1F"/>
    <w:rsid w:val="003840E5"/>
    <w:rsid w:val="003872B0"/>
    <w:rsid w:val="00391DA4"/>
    <w:rsid w:val="003A3C64"/>
    <w:rsid w:val="003A3F83"/>
    <w:rsid w:val="003C43EF"/>
    <w:rsid w:val="003C5A6B"/>
    <w:rsid w:val="003C7FB2"/>
    <w:rsid w:val="003D24DE"/>
    <w:rsid w:val="003E26D4"/>
    <w:rsid w:val="003E47BA"/>
    <w:rsid w:val="003F3B37"/>
    <w:rsid w:val="0040195A"/>
    <w:rsid w:val="00402DC0"/>
    <w:rsid w:val="00410AD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0B0"/>
    <w:rsid w:val="00527BFB"/>
    <w:rsid w:val="00532A32"/>
    <w:rsid w:val="00540B0B"/>
    <w:rsid w:val="0054460F"/>
    <w:rsid w:val="005536CD"/>
    <w:rsid w:val="00553E57"/>
    <w:rsid w:val="00554051"/>
    <w:rsid w:val="00557240"/>
    <w:rsid w:val="005629A4"/>
    <w:rsid w:val="005651F3"/>
    <w:rsid w:val="00567F7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800"/>
    <w:rsid w:val="00635316"/>
    <w:rsid w:val="00635449"/>
    <w:rsid w:val="006378C5"/>
    <w:rsid w:val="00645E6A"/>
    <w:rsid w:val="00665CBC"/>
    <w:rsid w:val="00667A5C"/>
    <w:rsid w:val="0067658C"/>
    <w:rsid w:val="00677316"/>
    <w:rsid w:val="00686AEB"/>
    <w:rsid w:val="006A1F76"/>
    <w:rsid w:val="006A4C1B"/>
    <w:rsid w:val="006B7897"/>
    <w:rsid w:val="006B7FA7"/>
    <w:rsid w:val="006C086A"/>
    <w:rsid w:val="006C21C1"/>
    <w:rsid w:val="006C7327"/>
    <w:rsid w:val="006D00E5"/>
    <w:rsid w:val="006D791B"/>
    <w:rsid w:val="006E2895"/>
    <w:rsid w:val="006F180D"/>
    <w:rsid w:val="006F2DF5"/>
    <w:rsid w:val="006F4334"/>
    <w:rsid w:val="006F47AF"/>
    <w:rsid w:val="006F6B8A"/>
    <w:rsid w:val="006F7E6B"/>
    <w:rsid w:val="00707CD3"/>
    <w:rsid w:val="00713914"/>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4ED"/>
    <w:rsid w:val="007C0E14"/>
    <w:rsid w:val="007C7DE4"/>
    <w:rsid w:val="007D40CB"/>
    <w:rsid w:val="007D5796"/>
    <w:rsid w:val="007D59C0"/>
    <w:rsid w:val="007D7D9C"/>
    <w:rsid w:val="007F0CC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6A7"/>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B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542"/>
    <w:rsid w:val="00A342C4"/>
    <w:rsid w:val="00A50F6B"/>
    <w:rsid w:val="00A52237"/>
    <w:rsid w:val="00A551D6"/>
    <w:rsid w:val="00A6251B"/>
    <w:rsid w:val="00A6754E"/>
    <w:rsid w:val="00A70F58"/>
    <w:rsid w:val="00A72987"/>
    <w:rsid w:val="00A7346B"/>
    <w:rsid w:val="00A84C4F"/>
    <w:rsid w:val="00A9175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F7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11F"/>
    <w:rsid w:val="00BC7892"/>
    <w:rsid w:val="00BE24D6"/>
    <w:rsid w:val="00BE7EFA"/>
    <w:rsid w:val="00BF06AD"/>
    <w:rsid w:val="00BF2C67"/>
    <w:rsid w:val="00C04F4D"/>
    <w:rsid w:val="00C12E48"/>
    <w:rsid w:val="00C130EE"/>
    <w:rsid w:val="00C13D14"/>
    <w:rsid w:val="00C15F53"/>
    <w:rsid w:val="00C23F09"/>
    <w:rsid w:val="00C25356"/>
    <w:rsid w:val="00C328D0"/>
    <w:rsid w:val="00C46BC1"/>
    <w:rsid w:val="00C5235F"/>
    <w:rsid w:val="00C54CE2"/>
    <w:rsid w:val="00C66BF3"/>
    <w:rsid w:val="00C678F1"/>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ED9"/>
    <w:rsid w:val="00CE78BF"/>
    <w:rsid w:val="00CF43F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E8F"/>
    <w:rsid w:val="00D91A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86"/>
    <w:rsid w:val="00E543CF"/>
    <w:rsid w:val="00E546FD"/>
    <w:rsid w:val="00E608F1"/>
    <w:rsid w:val="00E611B9"/>
    <w:rsid w:val="00E65DC8"/>
    <w:rsid w:val="00E7144F"/>
    <w:rsid w:val="00E73D74"/>
    <w:rsid w:val="00E76A79"/>
    <w:rsid w:val="00E80692"/>
    <w:rsid w:val="00E80C24"/>
    <w:rsid w:val="00E93836"/>
    <w:rsid w:val="00EA793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9B1"/>
    <w:rsid w:val="00F63D99"/>
    <w:rsid w:val="00F6426B"/>
    <w:rsid w:val="00F709B3"/>
    <w:rsid w:val="00F71A5E"/>
    <w:rsid w:val="00F80AAC"/>
    <w:rsid w:val="00F9544B"/>
    <w:rsid w:val="00FA0AFC"/>
    <w:rsid w:val="00FA1C82"/>
    <w:rsid w:val="00FA2ED1"/>
    <w:rsid w:val="00FA4A52"/>
    <w:rsid w:val="00FA65A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98E334-BF8E-4BCF-9430-6F57ED57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67F75"/>
  </w:style>
  <w:style w:type="paragraph" w:styleId="BalloonText">
    <w:name w:val="Balloon Text"/>
    <w:basedOn w:val="Normal"/>
    <w:link w:val="BalloonTextChar"/>
    <w:semiHidden/>
    <w:unhideWhenUsed/>
    <w:rsid w:val="00121F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1F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8FD9F-4D38-4259-893D-D1F52448E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1601</Words>
  <Characters>9114</Characters>
  <Application>Microsoft Office Word</Application>
  <DocSecurity>0</DocSecurity>
  <Lines>218</Lines>
  <Paragraphs>66</Paragraphs>
  <ScaleCrop>false</ScaleCrop>
  <HeadingPairs>
    <vt:vector size="2" baseType="variant">
      <vt:variant>
        <vt:lpstr>Title</vt:lpstr>
      </vt:variant>
      <vt:variant>
        <vt:i4>1</vt:i4>
      </vt:variant>
    </vt:vector>
  </HeadingPairs>
  <TitlesOfParts>
    <vt:vector size="1" baseType="lpstr">
      <vt:lpstr>S3683 1R</vt:lpstr>
    </vt:vector>
  </TitlesOfParts>
  <Manager>R224</Manager>
  <Company>NJ Office of Legislative Services</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S3683 1R</dc:title>
  <dc:subject>21-2119</dc:subject>
  <dc:creator>Senator  RUIZ</dc:creator>
  <cp:keywords>S3683|5|ER |227|218|252|!||</cp:keywords>
  <dc:description>INTRODUCED APRIL 19, 2021_x000d_
Amended 6/15/21</dc:description>
  <cp:lastModifiedBy>Todaro, Vivian</cp:lastModifiedBy>
  <cp:revision>2</cp:revision>
  <cp:lastPrinted>2021-12-27T21:13:00Z</cp:lastPrinted>
  <dcterms:created xsi:type="dcterms:W3CDTF">2021-12-27T21:13:00Z</dcterms:created>
  <dcterms:modified xsi:type="dcterms:W3CDTF">2021-12-27T21:13:00Z</dcterms:modified>
  <cp:category>s.1: C.18A:3B-43.1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