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B1EA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 w:rsidR="005E6A5A"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5E6A5A" w:rsidRPr="005E6A5A" w:rsidRDefault="005E6A5A" w:rsidP="00292D7C">
      <w:pPr>
        <w:pStyle w:val="TopofPage1"/>
        <w:rPr>
          <w:sz w:val="24"/>
        </w:rPr>
      </w:pPr>
    </w:p>
    <w:p w:rsidR="00292D7C" w:rsidRPr="005E6A5A" w:rsidRDefault="005E6A5A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5E6A5A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3685</w:t>
      </w:r>
      <w:r w:rsidR="0063703D" w:rsidRPr="00ED5E27">
        <w:rPr>
          <w:b/>
          <w:sz w:val="36"/>
          <w:szCs w:val="36"/>
        </w:rPr>
        <w:t xml:space="preserve"> </w:t>
      </w:r>
    </w:p>
    <w:p w:rsidR="005E6A5A" w:rsidRDefault="005E6A5A" w:rsidP="00ED5E27">
      <w:pPr>
        <w:pStyle w:val="TopofPage1"/>
        <w:rPr>
          <w:sz w:val="24"/>
          <w:szCs w:val="36"/>
        </w:rPr>
      </w:pPr>
    </w:p>
    <w:p w:rsidR="005E6A5A" w:rsidRPr="005E6A5A" w:rsidRDefault="005E6A5A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E6A5A">
        <w:rPr>
          <w:caps/>
          <w:szCs w:val="24"/>
        </w:rPr>
        <w:t>JANUARY 3, 2022</w:t>
      </w:r>
    </w:p>
    <w:p w:rsidR="004144CF" w:rsidRDefault="004144CF" w:rsidP="0083060A"/>
    <w:p w:rsidR="00252AE2" w:rsidRPr="00252AE2" w:rsidRDefault="00C46993" w:rsidP="0083060A">
      <w:pPr>
        <w:rPr>
          <w:szCs w:val="24"/>
        </w:rPr>
      </w:pPr>
      <w:r>
        <w:rPr>
          <w:szCs w:val="24"/>
        </w:rPr>
        <w:tab/>
      </w:r>
      <w:r w:rsidR="00252AE2" w:rsidRPr="001A7068">
        <w:rPr>
          <w:szCs w:val="24"/>
        </w:rPr>
        <w:t>The Assembly Education Committee report</w:t>
      </w:r>
      <w:r w:rsidR="00252AE2">
        <w:rPr>
          <w:szCs w:val="24"/>
        </w:rPr>
        <w:t>s favorably Senate Bill No. 3685</w:t>
      </w:r>
      <w:r w:rsidR="003A4118">
        <w:rPr>
          <w:szCs w:val="24"/>
        </w:rPr>
        <w:t xml:space="preserve"> (1R)</w:t>
      </w:r>
      <w:r w:rsidR="00252AE2">
        <w:rPr>
          <w:szCs w:val="24"/>
        </w:rPr>
        <w:t xml:space="preserve"> with committee amendments</w:t>
      </w:r>
      <w:r w:rsidR="00252AE2" w:rsidRPr="001A7068">
        <w:rPr>
          <w:szCs w:val="24"/>
        </w:rPr>
        <w:t>.</w:t>
      </w:r>
    </w:p>
    <w:p w:rsidR="00A247C3" w:rsidRDefault="00A247C3" w:rsidP="00A247C3">
      <w:r w:rsidRPr="00267FE3">
        <w:tab/>
      </w:r>
      <w:r>
        <w:t>As amended, this</w:t>
      </w:r>
      <w:r w:rsidRPr="00267FE3">
        <w:t xml:space="preserve"> bill would permit a teacher or a professional staff member </w:t>
      </w:r>
      <w:r w:rsidRPr="00956590">
        <w:t>providing special services, including but not limited to a speech language specialist or a therapist,</w:t>
      </w:r>
      <w:r>
        <w:t xml:space="preserve"> </w:t>
      </w:r>
      <w:r w:rsidRPr="00267FE3">
        <w:t xml:space="preserve">who retired from the Teachers’ Pension and Annuity Fund (TPAF) to return to work full time with a board of education in a position of critical need, as determined by the State Commissioner of Education, without being reenrolled in the TPAF if reemployment commences during </w:t>
      </w:r>
      <w:r>
        <w:t xml:space="preserve">the remainder of the 2021-2022 school year and the entirety of the 2022-2023 school year. </w:t>
      </w:r>
      <w:r w:rsidRPr="00267FE3">
        <w:t xml:space="preserve">If the retired teacher or the retired professional staff member returns to work with the former employer, it must occur more than </w:t>
      </w:r>
      <w:r>
        <w:t xml:space="preserve">180 days after the retirement. </w:t>
      </w:r>
      <w:r w:rsidRPr="00267FE3">
        <w:t>This bill will permit the teacher or professional staff member to receive the TPAF retirement allowance as well as a salary.  The bill permits the return to work under a contract for one year, which may be renewed only for one additional year. The total period of reemployment with any individual board of education must not exceed a two-year period, unless so approved by the Commissioner of Education as being in the best interests of the school district. Under the bill, the former member’s retirement must have been a bona fide retirement and any employment or reemployment under the bill must not be prearranged before retirement.</w:t>
      </w:r>
    </w:p>
    <w:p w:rsidR="00A247C3" w:rsidRPr="00267FE3" w:rsidRDefault="00A247C3" w:rsidP="00A247C3">
      <w:r>
        <w:tab/>
        <w:t xml:space="preserve">Under the bill, a school district of a board of education in a position of critical need seeking to reemploy a former member pursuant to the provisions of the bill is required to demonstrate to the board of education the need for reemploying such members prior to reemployment. </w:t>
      </w:r>
    </w:p>
    <w:p w:rsidR="00A247C3" w:rsidRDefault="00A247C3" w:rsidP="00A247C3">
      <w:r w:rsidRPr="00267FE3">
        <w:tab/>
        <w:t>Current law has a substantially similar provision to permit certain TPAF retirees to return to work with a board of education in a TPAF position as a certificated superintendent or certificated administrator for a limited period of time, without reenrollment in the TPAF.</w:t>
      </w:r>
    </w:p>
    <w:p w:rsidR="00A247C3" w:rsidRPr="00267FE3" w:rsidRDefault="00A247C3" w:rsidP="00A247C3">
      <w:r>
        <w:tab/>
        <w:t xml:space="preserve">As amended and reported by the committee, this bill is identical to Assembly No. 3685, which also amended and reported by the committee on this same date. </w:t>
      </w:r>
    </w:p>
    <w:p w:rsidR="00A247C3" w:rsidRPr="00267FE3" w:rsidRDefault="00A247C3" w:rsidP="00A247C3">
      <w:pPr>
        <w:rPr>
          <w:u w:val="double"/>
        </w:rPr>
      </w:pPr>
      <w:r w:rsidRPr="00267FE3">
        <w:rPr>
          <w:u w:val="double"/>
        </w:rPr>
        <w:lastRenderedPageBreak/>
        <w:t>COMMITTEE AMENDMENTS:</w:t>
      </w:r>
    </w:p>
    <w:p w:rsidR="00A247C3" w:rsidRDefault="00A247C3" w:rsidP="00A247C3">
      <w:r>
        <w:tab/>
        <w:t>The committee amended the bill to:</w:t>
      </w:r>
    </w:p>
    <w:p w:rsidR="00A247C3" w:rsidRDefault="00A247C3" w:rsidP="00A247C3">
      <w:pPr>
        <w:pStyle w:val="ListParagraph"/>
        <w:numPr>
          <w:ilvl w:val="0"/>
          <w:numId w:val="4"/>
        </w:numPr>
      </w:pPr>
      <w:r>
        <w:t>i</w:t>
      </w:r>
      <w:r w:rsidRPr="00956590">
        <w:t xml:space="preserve">nclude language for provisions in the bill to </w:t>
      </w:r>
      <w:r w:rsidR="0036179F">
        <w:t>apply to employment commencing during</w:t>
      </w:r>
      <w:r w:rsidRPr="00956590">
        <w:t xml:space="preserve"> the remainder of the current school year and </w:t>
      </w:r>
      <w:r>
        <w:t xml:space="preserve">the </w:t>
      </w:r>
      <w:r w:rsidRPr="00956590">
        <w:t>entir</w:t>
      </w:r>
      <w:r>
        <w:t xml:space="preserve">ely of the 2022-2023 school year; and </w:t>
      </w:r>
    </w:p>
    <w:p w:rsidR="004B2ABF" w:rsidRDefault="00A247C3" w:rsidP="0083060A">
      <w:pPr>
        <w:pStyle w:val="ListParagraph"/>
        <w:numPr>
          <w:ilvl w:val="0"/>
          <w:numId w:val="4"/>
        </w:numPr>
      </w:pPr>
      <w:r>
        <w:t xml:space="preserve">require hiring school districts to demonstrate to the districts’ boards of education the need to </w:t>
      </w:r>
      <w:r w:rsidR="005B1049">
        <w:t xml:space="preserve">reemploy </w:t>
      </w:r>
      <w:r>
        <w:t xml:space="preserve">teachers or professional staff members covered by the bill.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A5A" w:rsidRDefault="005E6A5A">
      <w:r>
        <w:separator/>
      </w:r>
    </w:p>
  </w:endnote>
  <w:endnote w:type="continuationSeparator" w:id="0">
    <w:p w:rsidR="005E6A5A" w:rsidRDefault="005E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A5A" w:rsidRDefault="005E6A5A">
      <w:r>
        <w:separator/>
      </w:r>
    </w:p>
  </w:footnote>
  <w:footnote w:type="continuationSeparator" w:id="0">
    <w:p w:rsidR="005E6A5A" w:rsidRDefault="005E6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E61B3" w:rsidP="005E61B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684D52">
      <w:rPr>
        <w:noProof/>
      </w:rPr>
      <w:t>2</w:t>
    </w:r>
    <w:r>
      <w:fldChar w:fldCharType="end"/>
    </w:r>
  </w:p>
  <w:p w:rsidR="005E61B3" w:rsidRDefault="005E61B3" w:rsidP="005E61B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661049F3"/>
    <w:multiLevelType w:val="hybridMultilevel"/>
    <w:tmpl w:val="7BCA7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A5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2F71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6A4"/>
    <w:rsid w:val="001968DB"/>
    <w:rsid w:val="001A5566"/>
    <w:rsid w:val="001A73C5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2AE2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179F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4118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1049"/>
    <w:rsid w:val="005C1CB5"/>
    <w:rsid w:val="005C2E96"/>
    <w:rsid w:val="005C51A8"/>
    <w:rsid w:val="005E3724"/>
    <w:rsid w:val="005E3EC4"/>
    <w:rsid w:val="005E61B3"/>
    <w:rsid w:val="005E6766"/>
    <w:rsid w:val="005E6A5A"/>
    <w:rsid w:val="005F075C"/>
    <w:rsid w:val="005F5E32"/>
    <w:rsid w:val="00605967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3"/>
    <w:rsid w:val="0066141A"/>
    <w:rsid w:val="006618EC"/>
    <w:rsid w:val="00662ED4"/>
    <w:rsid w:val="00662FBD"/>
    <w:rsid w:val="00684D5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38FA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33C3"/>
    <w:rsid w:val="00861012"/>
    <w:rsid w:val="00865F29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1E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47C3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6993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AECD3C37-F753-4A4D-9815-E9C8F9EC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A247C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A41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A41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436</Words>
  <Characters>2256</Characters>
  <Application>Microsoft Office Word</Application>
  <DocSecurity>0</DocSecurity>
  <Lines>55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S3685 1R AED Statement 1/3/22</vt:lpstr>
    </vt:vector>
  </TitlesOfParts>
  <Manager>R224</Manager>
  <Company>NJ OLS DMU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S3685 1R AED Statement 1/3/22</dc:title>
  <dc:subject/>
  <dc:creator>Assembly AED</dc:creator>
  <cp:keywords>S3685|2|ER |302|0|0|!||</cp:keywords>
  <dc:description/>
  <cp:lastModifiedBy>Franks, Denise</cp:lastModifiedBy>
  <cp:revision>2</cp:revision>
  <cp:lastPrinted>2022-01-04T16:59:00Z</cp:lastPrinted>
  <dcterms:created xsi:type="dcterms:W3CDTF">2022-01-04T18:47:00Z</dcterms:created>
  <dcterms:modified xsi:type="dcterms:W3CDTF">2022-01-04T18:47:00Z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