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27ED3" w14:textId="59D9172E" w:rsidR="00FD2EEF" w:rsidRDefault="00FD2EEF" w:rsidP="00FD2EE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3686 </w:t>
      </w:r>
    </w:p>
    <w:p w14:paraId="785B36EB" w14:textId="443DDADF" w:rsidR="00FD2EEF" w:rsidRPr="009D38FF" w:rsidRDefault="00FD2EEF" w:rsidP="00FD2EEF">
      <w:pPr>
        <w:pStyle w:val="bpuWpGraphic"/>
      </w:pPr>
      <w:r>
        <w:object w:dxaOrig="8985" w:dyaOrig="255" w14:anchorId="5E56D5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070341" r:id="rId7"/>
        </w:object>
      </w:r>
    </w:p>
    <w:p w14:paraId="329918A5" w14:textId="77777777" w:rsidR="00FD2EEF" w:rsidRDefault="00FD2EEF" w:rsidP="00FD2EEF">
      <w:pPr>
        <w:pStyle w:val="bpuState"/>
      </w:pPr>
      <w:r>
        <w:t>STATE OF NEW JERSEY</w:t>
      </w:r>
    </w:p>
    <w:p w14:paraId="6153B2AC" w14:textId="77777777" w:rsidR="00FD2EEF" w:rsidRDefault="00FD2EEF" w:rsidP="00FD2EEF">
      <w:pPr>
        <w:pStyle w:val="bpuLegislature"/>
      </w:pPr>
      <w:r>
        <w:t>219th LEGISLATURE</w:t>
      </w:r>
    </w:p>
    <w:p w14:paraId="3874CCB3" w14:textId="36D14606" w:rsidR="00FD2EEF" w:rsidRDefault="00FD2EEF" w:rsidP="00FD2EEF">
      <w:pPr>
        <w:pStyle w:val="bpuWpGraphic"/>
      </w:pPr>
      <w:r>
        <w:object w:dxaOrig="8985" w:dyaOrig="255" w14:anchorId="62FA490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070342" r:id="rId8"/>
        </w:object>
      </w:r>
      <w:r>
        <w:t xml:space="preserve">  </w:t>
      </w:r>
    </w:p>
    <w:p w14:paraId="4765F7CD" w14:textId="77777777" w:rsidR="00FD2EEF" w:rsidRDefault="00FD2EEF" w:rsidP="00FD2EEF">
      <w:pPr>
        <w:pStyle w:val="bpuIntro"/>
      </w:pPr>
      <w:r>
        <w:t>INTRODUCED APRIL 26, 2021</w:t>
      </w:r>
    </w:p>
    <w:p w14:paraId="101FB1F4" w14:textId="77777777" w:rsidR="00FD2EEF" w:rsidRDefault="00FD2EEF" w:rsidP="00FD2EEF">
      <w:pPr>
        <w:pStyle w:val="bpuIntro"/>
      </w:pPr>
    </w:p>
    <w:p w14:paraId="6C587E24" w14:textId="77777777" w:rsidR="00FD2EEF" w:rsidRDefault="00FD2EEF" w:rsidP="00FD2EEF">
      <w:pPr>
        <w:pStyle w:val="bpuIntro"/>
        <w:sectPr w:rsidR="00FD2EEF" w:rsidSect="002E47F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39BA276" w14:textId="77777777" w:rsidR="00FD2EEF" w:rsidRDefault="00FD2EEF" w:rsidP="00FD2EEF">
      <w:pPr>
        <w:pStyle w:val="bpuIntro"/>
      </w:pPr>
    </w:p>
    <w:p w14:paraId="157BF9B6" w14:textId="77777777" w:rsidR="00FD2EEF" w:rsidRDefault="00FD2EEF" w:rsidP="00FD2EEF">
      <w:pPr>
        <w:pStyle w:val="bpuSponsor"/>
      </w:pPr>
      <w:r>
        <w:t>Sponsored by:</w:t>
      </w:r>
    </w:p>
    <w:p w14:paraId="3B0E17DA" w14:textId="77777777" w:rsidR="00FD2EEF" w:rsidRDefault="00FD2EEF" w:rsidP="00FD2EEF">
      <w:pPr>
        <w:pStyle w:val="bpuSponsor"/>
      </w:pPr>
      <w:r>
        <w:t>Senator  STEPHEN M. SWEENEY</w:t>
      </w:r>
    </w:p>
    <w:p w14:paraId="4D80E001" w14:textId="77777777" w:rsidR="00FD2EEF" w:rsidRDefault="00FD2EEF" w:rsidP="00FD2EEF">
      <w:pPr>
        <w:pStyle w:val="bpuSponsor"/>
      </w:pPr>
      <w:r>
        <w:t>District 3 (Cumberland, Gloucester and Salem)</w:t>
      </w:r>
    </w:p>
    <w:p w14:paraId="7E96A2F4" w14:textId="305BFBD4" w:rsidR="00FD2EEF" w:rsidRDefault="002E47F5" w:rsidP="002E47F5">
      <w:pPr>
        <w:pStyle w:val="bpuSponsor"/>
      </w:pPr>
      <w:r>
        <w:t>Assemblyman  JOHN J. BURZICHELLI</w:t>
      </w:r>
    </w:p>
    <w:p w14:paraId="53D8B221" w14:textId="36A8D147" w:rsidR="002E47F5" w:rsidRDefault="002E47F5" w:rsidP="002E47F5">
      <w:pPr>
        <w:pStyle w:val="bpuSponsor"/>
      </w:pPr>
      <w:r>
        <w:t>District 3 (Cumberland, Gloucester and Salem)</w:t>
      </w:r>
    </w:p>
    <w:p w14:paraId="05716DDC" w14:textId="164CA95F" w:rsidR="002E47F5" w:rsidRDefault="002E47F5" w:rsidP="002E47F5">
      <w:pPr>
        <w:pStyle w:val="bpuSponsor"/>
      </w:pPr>
      <w:r>
        <w:t>Assemblyman  ROY FREIMAN</w:t>
      </w:r>
    </w:p>
    <w:p w14:paraId="160A597C" w14:textId="76F3E1F5" w:rsidR="002E47F5" w:rsidRDefault="002E47F5" w:rsidP="002E47F5">
      <w:pPr>
        <w:pStyle w:val="bpuSponsor"/>
      </w:pPr>
      <w:r>
        <w:t>District 16 (Hunterdon, Mercer, Middlesex and Somerset)</w:t>
      </w:r>
    </w:p>
    <w:p w14:paraId="053058B6" w14:textId="77777777" w:rsidR="002E47F5" w:rsidRPr="002E47F5" w:rsidRDefault="002E47F5" w:rsidP="002E47F5"/>
    <w:p w14:paraId="5F0192C4" w14:textId="77777777" w:rsidR="002E47F5" w:rsidRDefault="002E47F5" w:rsidP="002E47F5">
      <w:pPr>
        <w:pStyle w:val="Default"/>
      </w:pPr>
    </w:p>
    <w:p w14:paraId="75D48A73" w14:textId="77777777" w:rsidR="002E47F5" w:rsidRDefault="002E47F5" w:rsidP="002E47F5">
      <w:pPr>
        <w:pStyle w:val="bpuSponsor"/>
      </w:pPr>
      <w:r>
        <w:t>Co-Sponsored by:</w:t>
      </w:r>
    </w:p>
    <w:p w14:paraId="60DA3E61" w14:textId="34F46421" w:rsidR="00FD2EEF" w:rsidRDefault="002E47F5" w:rsidP="002E47F5">
      <w:pPr>
        <w:pStyle w:val="bpuSponsor"/>
      </w:pPr>
      <w:r>
        <w:t>Assemblywoman Murphy</w:t>
      </w:r>
    </w:p>
    <w:p w14:paraId="1EB2235A" w14:textId="3302F39C" w:rsidR="002E47F5" w:rsidRDefault="002E47F5" w:rsidP="002E47F5"/>
    <w:p w14:paraId="13487F31" w14:textId="5F443445" w:rsidR="002E47F5" w:rsidRDefault="002E47F5" w:rsidP="002E47F5"/>
    <w:p w14:paraId="5696211E" w14:textId="77777777" w:rsidR="002E47F5" w:rsidRPr="002E47F5" w:rsidRDefault="002E47F5" w:rsidP="002E47F5"/>
    <w:p w14:paraId="762B0404" w14:textId="77777777" w:rsidR="00FD2EEF" w:rsidRDefault="00FD2EEF" w:rsidP="00FD2EEF">
      <w:pPr>
        <w:pStyle w:val="bpuSponsor"/>
      </w:pPr>
    </w:p>
    <w:p w14:paraId="25284068" w14:textId="77777777" w:rsidR="00FD2EEF" w:rsidRDefault="00FD2EEF" w:rsidP="00FD2EEF">
      <w:pPr>
        <w:pStyle w:val="bpuSponsor"/>
      </w:pPr>
      <w:r>
        <w:t>SYNOPSIS</w:t>
      </w:r>
    </w:p>
    <w:p w14:paraId="0629C5D5" w14:textId="77777777" w:rsidR="00FD2EEF" w:rsidRDefault="00FD2EEF" w:rsidP="00FD2EEF">
      <w:pPr>
        <w:pStyle w:val="bpuNormText"/>
      </w:pPr>
      <w:r>
        <w:tab/>
        <w:t xml:space="preserve">Supplements Department of Transportation language provisions in FY 2021 Appropriations Act to provide flexibility for debt service payments. </w:t>
      </w:r>
    </w:p>
    <w:p w14:paraId="40112D61" w14:textId="77777777" w:rsidR="00FD2EEF" w:rsidRDefault="00FD2EEF" w:rsidP="00FD2EEF">
      <w:pPr>
        <w:pStyle w:val="bpuNormText"/>
      </w:pPr>
    </w:p>
    <w:p w14:paraId="396CE684" w14:textId="77777777" w:rsidR="00FD2EEF" w:rsidRDefault="00FD2EEF" w:rsidP="00FD2EEF">
      <w:pPr>
        <w:pStyle w:val="bpuSponsor"/>
      </w:pPr>
      <w:r>
        <w:t xml:space="preserve">CURRENT VERSION OF TEXT </w:t>
      </w:r>
    </w:p>
    <w:p w14:paraId="7CF21656" w14:textId="77777777" w:rsidR="00FD2EEF" w:rsidRDefault="00FD2EEF" w:rsidP="00FD2EEF">
      <w:pPr>
        <w:pStyle w:val="bpuNormText"/>
      </w:pPr>
      <w:r>
        <w:tab/>
        <w:t>As introduced.</w:t>
      </w:r>
    </w:p>
    <w:p w14:paraId="3CF2823D" w14:textId="6E4FCEB6" w:rsidR="00FD2EEF" w:rsidRDefault="00FD2EEF" w:rsidP="00FD2E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BA047F" wp14:editId="4496A9E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D7933C6" w14:textId="77777777" w:rsidR="00FD2EEF" w:rsidRDefault="00FD2EE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D2EEF" w:rsidSect="00FD2E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A7BC0D2" w14:textId="464AD7D9" w:rsidR="00911046" w:rsidRPr="00677316" w:rsidRDefault="00911046" w:rsidP="00911046">
      <w:pPr>
        <w:pStyle w:val="HangingAnAct"/>
        <w:rPr>
          <w:rStyle w:val="HangingAnActChar"/>
        </w:rPr>
      </w:pPr>
      <w:r w:rsidRPr="00911046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 w:rsidR="00CE769C">
        <w:rPr>
          <w:rStyle w:val="HangingAnActChar"/>
        </w:rPr>
        <w:t>t</w:t>
      </w:r>
      <w:r>
        <w:rPr>
          <w:rStyle w:val="HangingAnActChar"/>
        </w:rPr>
        <w:t>o</w:t>
      </w:r>
      <w:r w:rsidR="00803D46">
        <w:rPr>
          <w:rStyle w:val="HangingAnActChar"/>
        </w:rPr>
        <w:t xml:space="preserve"> </w:t>
      </w:r>
      <w:r w:rsidR="001D0E9A">
        <w:rPr>
          <w:rStyle w:val="HangingAnActChar"/>
        </w:rPr>
        <w:t>the Fiscal Year 2021 appropriations act, P.L.2020, c.97</w:t>
      </w:r>
      <w:r w:rsidR="009B24B0" w:rsidRPr="009B24B0">
        <w:rPr>
          <w:rStyle w:val="HangingAnActChar"/>
        </w:rPr>
        <w:t>.</w:t>
      </w:r>
    </w:p>
    <w:p w14:paraId="78A12CA6" w14:textId="77777777" w:rsidR="00911046" w:rsidRPr="00D71D68" w:rsidRDefault="00911046" w:rsidP="00911046"/>
    <w:p w14:paraId="5A3ADFF4" w14:textId="77777777" w:rsidR="00911046" w:rsidRPr="00AA7880" w:rsidRDefault="00911046" w:rsidP="0091104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14:paraId="1FAE7307" w14:textId="77777777" w:rsidR="00911046" w:rsidRPr="00D71D68" w:rsidRDefault="00911046" w:rsidP="00911046"/>
    <w:p w14:paraId="027F8FCA" w14:textId="10283F82" w:rsidR="00911046" w:rsidRDefault="00911046" w:rsidP="00911046">
      <w:r>
        <w:tab/>
        <w:t>1.</w:t>
      </w:r>
      <w:r>
        <w:tab/>
      </w:r>
      <w:r w:rsidR="00FC790B">
        <w:t>The following language</w:t>
      </w:r>
      <w:r w:rsidR="009B24B0">
        <w:t xml:space="preserve"> is added to section 1 of P.L.2020, c.97</w:t>
      </w:r>
      <w:r w:rsidR="00FC790B">
        <w:t xml:space="preserve">, the annual State appropriations act for Fiscal Year </w:t>
      </w:r>
      <w:r w:rsidR="001C6ACB">
        <w:t>2021</w:t>
      </w:r>
      <w:r>
        <w:t>:</w:t>
      </w:r>
    </w:p>
    <w:p w14:paraId="72BBED5B" w14:textId="77777777" w:rsidR="00911046" w:rsidRDefault="00911046" w:rsidP="00911046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7146"/>
      </w:tblGrid>
      <w:tr w:rsidR="00911046" w14:paraId="63656C19" w14:textId="77777777" w:rsidTr="00D52FDB">
        <w:trPr>
          <w:trHeight w:val="900"/>
        </w:trPr>
        <w:tc>
          <w:tcPr>
            <w:tcW w:w="7146" w:type="dxa"/>
            <w:vAlign w:val="center"/>
          </w:tcPr>
          <w:p w14:paraId="2E8DA603" w14:textId="77777777" w:rsidR="00911046" w:rsidRPr="0089297C" w:rsidRDefault="00911046" w:rsidP="00D52F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TRANSPORTATION</w:t>
            </w:r>
          </w:p>
          <w:p w14:paraId="0B268581" w14:textId="77777777" w:rsidR="009B24B0" w:rsidRPr="009B24B0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 xml:space="preserve">10 Public Safety and Criminal Justice </w:t>
            </w:r>
          </w:p>
          <w:p w14:paraId="5FDC531E" w14:textId="77777777" w:rsidR="00911046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>11 Vehicular Safety</w:t>
            </w:r>
          </w:p>
          <w:p w14:paraId="226D9B03" w14:textId="4F7DC0AB" w:rsidR="009B24B0" w:rsidRDefault="001C6ACB" w:rsidP="009B24B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6400 Motor Vehicle Services</w:t>
            </w:r>
          </w:p>
          <w:p w14:paraId="61E09841" w14:textId="77777777" w:rsidR="00911046" w:rsidRDefault="009B24B0" w:rsidP="00D52FD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  <w:p w14:paraId="003DF179" w14:textId="77777777" w:rsidR="009B24B0" w:rsidRPr="00647E32" w:rsidRDefault="009B24B0" w:rsidP="00D52FDB">
            <w:pPr>
              <w:jc w:val="center"/>
              <w:rPr>
                <w:b/>
                <w:u w:val="single"/>
              </w:rPr>
            </w:pPr>
          </w:p>
        </w:tc>
      </w:tr>
    </w:tbl>
    <w:p w14:paraId="44F0DD51" w14:textId="60B502C2" w:rsidR="00911046" w:rsidRPr="009B24B0" w:rsidRDefault="009B24B0" w:rsidP="009B24B0">
      <w:pPr>
        <w:ind w:left="288" w:hanging="288"/>
        <w:rPr>
          <w:u w:val="single"/>
        </w:rPr>
      </w:pPr>
      <w:r w:rsidRPr="009B24B0">
        <w:rPr>
          <w:u w:val="single"/>
        </w:rPr>
        <w:t xml:space="preserve">Notwithstanding the provisions of any law or regulation to the contrary, there are appropriated such additional amounts, </w:t>
      </w:r>
      <w:r w:rsidR="003F4C54">
        <w:rPr>
          <w:u w:val="single"/>
        </w:rPr>
        <w:t xml:space="preserve">not to exceed $30 million, </w:t>
      </w:r>
      <w:r w:rsidRPr="009B24B0">
        <w:rPr>
          <w:u w:val="single"/>
        </w:rPr>
        <w:t>as determined by the Director of the Division of Budget and Accounting, as are required to pay debt service on the bonds issued pursuant to</w:t>
      </w:r>
      <w:r w:rsidR="004021BF">
        <w:rPr>
          <w:u w:val="single"/>
        </w:rPr>
        <w:t xml:space="preserve"> the “Motor Vehicle Surcharges </w:t>
      </w:r>
      <w:r w:rsidR="00FC790B">
        <w:rPr>
          <w:u w:val="single"/>
        </w:rPr>
        <w:t xml:space="preserve">Securitization </w:t>
      </w:r>
      <w:r w:rsidR="004021BF">
        <w:rPr>
          <w:u w:val="single"/>
        </w:rPr>
        <w:t>Act of 2004,”</w:t>
      </w:r>
      <w:r w:rsidRPr="009B24B0">
        <w:rPr>
          <w:u w:val="single"/>
        </w:rPr>
        <w:t xml:space="preserve"> P.L.2004, c.70, as amended.</w:t>
      </w:r>
    </w:p>
    <w:p w14:paraId="6767334E" w14:textId="77777777" w:rsidR="009B24B0" w:rsidRDefault="009B24B0" w:rsidP="00911046"/>
    <w:p w14:paraId="7D283117" w14:textId="77777777" w:rsidR="00911046" w:rsidRPr="00647E32" w:rsidRDefault="00911046" w:rsidP="00911046">
      <w:r>
        <w:tab/>
        <w:t>2.</w:t>
      </w:r>
      <w:r>
        <w:tab/>
      </w:r>
      <w:r w:rsidRPr="00647E32">
        <w:t xml:space="preserve">This act shall take effect </w:t>
      </w:r>
      <w:r>
        <w:t>immediately.</w:t>
      </w:r>
    </w:p>
    <w:p w14:paraId="09F045EE" w14:textId="77777777" w:rsidR="00911046" w:rsidRDefault="00911046" w:rsidP="00911046"/>
    <w:p w14:paraId="61B777A0" w14:textId="77777777" w:rsidR="00911046" w:rsidRPr="00CE7BD8" w:rsidRDefault="00911046" w:rsidP="00911046"/>
    <w:p w14:paraId="56752FDB" w14:textId="77777777" w:rsidR="00911046" w:rsidRPr="00AA7880" w:rsidRDefault="00911046" w:rsidP="00911046">
      <w:pPr>
        <w:jc w:val="center"/>
      </w:pPr>
      <w:r w:rsidRPr="00D71D68">
        <w:t>STATEMENT</w:t>
      </w:r>
    </w:p>
    <w:p w14:paraId="68B9D2A0" w14:textId="77777777" w:rsidR="00911046" w:rsidRDefault="00911046" w:rsidP="00911046"/>
    <w:p w14:paraId="3BD23DCF" w14:textId="0D6B0AA3" w:rsidR="00911046" w:rsidRDefault="00911046" w:rsidP="00911046">
      <w:r>
        <w:tab/>
      </w:r>
      <w:r w:rsidR="009B24B0" w:rsidRPr="009B24B0">
        <w:t xml:space="preserve">This bill supplements the Fiscal Year 2021 appropriations act by adding a new Department of Transportation language provision that appropriates such additional amounts, </w:t>
      </w:r>
      <w:r w:rsidR="002E21B4">
        <w:t xml:space="preserve">not to exceed $30 million, </w:t>
      </w:r>
      <w:r w:rsidR="009B24B0" w:rsidRPr="009B24B0">
        <w:t xml:space="preserve">as determined by the Director of the Division of Budget and Accounting, as are required to pay debt service on the bonds issued pursuant to </w:t>
      </w:r>
      <w:r w:rsidR="00FC790B">
        <w:t xml:space="preserve">the “Motor Vehicle Surcharges Securitization Act of 2004,” </w:t>
      </w:r>
      <w:r w:rsidR="009B24B0" w:rsidRPr="009B24B0">
        <w:t>P.L.2004, c.70, as amended.</w:t>
      </w:r>
    </w:p>
    <w:sectPr w:rsidR="00911046" w:rsidSect="00FD2EE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6C70" w14:textId="77777777" w:rsidR="0088190D" w:rsidRDefault="0088190D">
      <w:r>
        <w:separator/>
      </w:r>
    </w:p>
  </w:endnote>
  <w:endnote w:type="continuationSeparator" w:id="0">
    <w:p w14:paraId="2EF43233" w14:textId="77777777" w:rsidR="0088190D" w:rsidRDefault="0088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2E2B0" w14:textId="67EA73C0" w:rsidR="002E47F5" w:rsidRDefault="002E47F5" w:rsidP="002E47F5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DA87B" w14:textId="77777777" w:rsidR="001D53AE" w:rsidRPr="00921C91" w:rsidRDefault="001D53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53C5261D" w14:textId="77777777" w:rsidR="001D53AE" w:rsidRPr="00921C91" w:rsidRDefault="001D53AE">
    <w:pPr>
      <w:pStyle w:val="Footer"/>
      <w:rPr>
        <w:szCs w:val="18"/>
      </w:rPr>
    </w:pPr>
  </w:p>
  <w:p w14:paraId="4D53FF8D" w14:textId="77777777" w:rsidR="001D53AE" w:rsidRPr="00921C91" w:rsidRDefault="001D53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A7F95F9" w14:textId="77777777" w:rsidR="001D53AE" w:rsidRDefault="001D53AE">
    <w:pPr>
      <w:pStyle w:val="Footer"/>
    </w:pPr>
  </w:p>
  <w:p w14:paraId="4C61FB0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037A6" w14:textId="77777777" w:rsidR="0088190D" w:rsidRDefault="0088190D">
      <w:r>
        <w:separator/>
      </w:r>
    </w:p>
  </w:footnote>
  <w:footnote w:type="continuationSeparator" w:id="0">
    <w:p w14:paraId="2D814780" w14:textId="77777777" w:rsidR="0088190D" w:rsidRDefault="0088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C4D0C" w14:textId="77777777" w:rsidR="00665CBC" w:rsidRDefault="00814931">
    <w:pPr>
      <w:pStyle w:val="Header"/>
    </w:pPr>
    <w:r>
      <w:rPr>
        <w:noProof/>
      </w:rPr>
      <w:pict w14:anchorId="522C5E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327A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B2DDD" w14:textId="12E63611" w:rsidR="00665CBC" w:rsidRDefault="00665CBC" w:rsidP="00686AEB">
    <w:pPr>
      <w:pStyle w:val="Header"/>
      <w:jc w:val="center"/>
      <w:rPr>
        <w:rStyle w:val="PageNumber"/>
      </w:rPr>
    </w:pPr>
  </w:p>
  <w:p w14:paraId="24B4DE67" w14:textId="4111592D" w:rsidR="00FD2EEF" w:rsidRDefault="00FD2EEF" w:rsidP="00FD2EEF">
    <w:pPr>
      <w:pStyle w:val="bpuHeadSpon"/>
    </w:pPr>
    <w:r w:rsidRPr="00FD2EEF">
      <w:rPr>
        <w:rStyle w:val="bpuHeadSponChar"/>
      </w:rPr>
      <w:t>S3686</w:t>
    </w:r>
    <w:r>
      <w:t xml:space="preserve"> SWEENEY</w:t>
    </w:r>
  </w:p>
  <w:p w14:paraId="5196E265" w14:textId="04129384" w:rsidR="00FD2EEF" w:rsidRDefault="00FD2EEF" w:rsidP="00FD2E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046B3">
      <w:rPr>
        <w:noProof/>
      </w:rPr>
      <w:t>3</w:t>
    </w:r>
    <w:r>
      <w:fldChar w:fldCharType="end"/>
    </w:r>
  </w:p>
  <w:p w14:paraId="411D8714" w14:textId="77777777" w:rsidR="00FD2EEF" w:rsidRDefault="00FD2EEF" w:rsidP="00FD2E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8DF07" w14:textId="0886F305" w:rsidR="00665CBC" w:rsidRDefault="00665CBC">
    <w:pPr>
      <w:pStyle w:val="Header"/>
    </w:pPr>
  </w:p>
  <w:p w14:paraId="3C25AD2E" w14:textId="627DCEF5" w:rsidR="00FD2EEF" w:rsidRDefault="00FD2EEF" w:rsidP="00FD2EEF">
    <w:pPr>
      <w:pStyle w:val="bpuHeadSpon"/>
    </w:pPr>
    <w:r w:rsidRPr="00FD2EEF">
      <w:rPr>
        <w:rStyle w:val="bpuHeadSponChar"/>
      </w:rPr>
      <w:t>S3686</w:t>
    </w:r>
    <w:r>
      <w:t xml:space="preserve"> SWEENEY</w:t>
    </w:r>
  </w:p>
  <w:p w14:paraId="0F798A70" w14:textId="2E1E1A77" w:rsidR="00FD2EEF" w:rsidRDefault="00FD2EEF" w:rsidP="00FD2E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464B">
      <w:rPr>
        <w:noProof/>
      </w:rPr>
      <w:t>2</w:t>
    </w:r>
    <w:r>
      <w:fldChar w:fldCharType="end"/>
    </w:r>
  </w:p>
  <w:p w14:paraId="693EC9CC" w14:textId="77777777" w:rsidR="00FD2EEF" w:rsidRDefault="00FD2EEF" w:rsidP="00FD2E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0D"/>
    <w:rsid w:val="000051BD"/>
    <w:rsid w:val="000160A5"/>
    <w:rsid w:val="0002335B"/>
    <w:rsid w:val="000348B6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ACB"/>
    <w:rsid w:val="001C7C52"/>
    <w:rsid w:val="001D0E9A"/>
    <w:rsid w:val="001D25F3"/>
    <w:rsid w:val="001D53AE"/>
    <w:rsid w:val="001E15F1"/>
    <w:rsid w:val="001E16FA"/>
    <w:rsid w:val="001E6213"/>
    <w:rsid w:val="001F14C7"/>
    <w:rsid w:val="001F7405"/>
    <w:rsid w:val="002046B3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21B4"/>
    <w:rsid w:val="002E47F5"/>
    <w:rsid w:val="002E69D1"/>
    <w:rsid w:val="002F3BA6"/>
    <w:rsid w:val="0030657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C9D"/>
    <w:rsid w:val="003F3B37"/>
    <w:rsid w:val="003F4C54"/>
    <w:rsid w:val="0040195A"/>
    <w:rsid w:val="004021BF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2A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FEA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3A"/>
    <w:rsid w:val="006378C5"/>
    <w:rsid w:val="00645E6A"/>
    <w:rsid w:val="00646ED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958"/>
    <w:rsid w:val="00707CD3"/>
    <w:rsid w:val="0071416F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5735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D46"/>
    <w:rsid w:val="00806462"/>
    <w:rsid w:val="00813627"/>
    <w:rsid w:val="0083082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0D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046"/>
    <w:rsid w:val="009121D8"/>
    <w:rsid w:val="00912DB6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B0"/>
    <w:rsid w:val="009B34EC"/>
    <w:rsid w:val="009B5D67"/>
    <w:rsid w:val="009B6176"/>
    <w:rsid w:val="009C0D22"/>
    <w:rsid w:val="009C213E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AC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D00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5B3"/>
    <w:rsid w:val="00CE769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0C4"/>
    <w:rsid w:val="00D343D0"/>
    <w:rsid w:val="00D3664D"/>
    <w:rsid w:val="00D500E9"/>
    <w:rsid w:val="00D507BC"/>
    <w:rsid w:val="00D6090A"/>
    <w:rsid w:val="00D62FA3"/>
    <w:rsid w:val="00D63B6F"/>
    <w:rsid w:val="00D64A90"/>
    <w:rsid w:val="00D67AAD"/>
    <w:rsid w:val="00D866C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82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0C0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F76"/>
    <w:rsid w:val="00F52BF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F01"/>
    <w:rsid w:val="00FB4045"/>
    <w:rsid w:val="00FB464B"/>
    <w:rsid w:val="00FB4D8E"/>
    <w:rsid w:val="00FC0D0A"/>
    <w:rsid w:val="00FC1B0B"/>
    <w:rsid w:val="00FC790B"/>
    <w:rsid w:val="00FD2EEF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A1192AE"/>
  <w15:docId w15:val="{28E51548-7F36-4778-B108-71ED5C35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C79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7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790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7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790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C7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79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D2EEF"/>
  </w:style>
  <w:style w:type="paragraph" w:customStyle="1" w:styleId="Default">
    <w:name w:val="Default"/>
    <w:rsid w:val="002E47F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274</Words>
  <Characters>1549</Characters>
  <Application>Microsoft Office Word</Application>
  <DocSecurity>0</DocSecurity>
  <Lines>67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S3686</vt:lpstr>
    </vt:vector>
  </TitlesOfParts>
  <Manager>R229</Manager>
  <Company>NJ Office of Legislative Services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S3686</dc:title>
  <dc:subject>State Budget &amp; Finance-Supp App</dc:subject>
  <dc:creator>Senator  SWEENEY</dc:creator>
  <cp:keywords>S3686|2|RF |282|243|313|N|0|</cp:keywords>
  <dc:description>INTRODUCED APRIL 26, 2021</dc:description>
  <cp:lastModifiedBy>Todaro, Vivian</cp:lastModifiedBy>
  <cp:revision>2</cp:revision>
  <cp:lastPrinted>2021-06-25T00:05:00Z</cp:lastPrinted>
  <dcterms:created xsi:type="dcterms:W3CDTF">2021-06-25T00:06:00Z</dcterms:created>
  <dcterms:modified xsi:type="dcterms:W3CDTF">2021-06-25T00:06:00Z</dcterms:modified>
  <cp:category>s.1: Approp._x000d_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