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3DD" w:rsidRDefault="009F53DD" w:rsidP="009F53DD">
      <w:pPr>
        <w:pStyle w:val="bpuBill"/>
      </w:pPr>
      <w:bookmarkStart w:id="0" w:name="bpuFrontPg"/>
      <w:bookmarkEnd w:id="0"/>
      <w:r>
        <w:t xml:space="preserve">SENATE, No. 3690 </w:t>
      </w:r>
    </w:p>
    <w:p w:rsidR="009F53DD" w:rsidRPr="009D38FF" w:rsidRDefault="009F53DD" w:rsidP="009F53DD">
      <w:pPr>
        <w:pStyle w:val="bpuWpGraphic"/>
      </w:pPr>
    </w:p>
    <w:p w:rsidR="009F53DD" w:rsidRDefault="009F53DD" w:rsidP="009F53DD">
      <w:pPr>
        <w:pStyle w:val="bpuState"/>
      </w:pPr>
      <w:r>
        <w:t>STATE OF NEW JERSEY</w:t>
      </w:r>
    </w:p>
    <w:p w:rsidR="009F53DD" w:rsidRDefault="009F53DD" w:rsidP="009F53DD">
      <w:pPr>
        <w:pStyle w:val="bpuLegislature"/>
      </w:pPr>
      <w:r>
        <w:t>219th LEGISLATURE</w:t>
      </w:r>
    </w:p>
    <w:p w:rsidR="009F53DD" w:rsidRDefault="009F53DD" w:rsidP="009F53DD">
      <w:pPr>
        <w:pStyle w:val="bpuWpGraphic"/>
      </w:pPr>
      <w:r>
        <w:t xml:space="preserve">  </w:t>
      </w:r>
    </w:p>
    <w:p w:rsidR="009F53DD" w:rsidRDefault="009F53DD" w:rsidP="009F53DD">
      <w:pPr>
        <w:pStyle w:val="bpuIntro"/>
      </w:pPr>
      <w:r>
        <w:t>INTRODUCED APRIL 26, 2021</w:t>
      </w:r>
    </w:p>
    <w:p w:rsidR="009F53DD" w:rsidRDefault="009F53DD" w:rsidP="009F53DD">
      <w:pPr>
        <w:pStyle w:val="bpuIntro"/>
      </w:pPr>
    </w:p>
    <w:p w:rsidR="009F53DD" w:rsidRDefault="009F53DD" w:rsidP="009F53DD">
      <w:pPr>
        <w:pStyle w:val="bpuIntro"/>
        <w:sectPr w:rsidR="009F53DD" w:rsidSect="009F53DD">
          <w:headerReference w:type="even" r:id="rId7"/>
          <w:headerReference w:type="default" r:id="rId8"/>
          <w:pgSz w:w="12240" w:h="20160" w:code="5"/>
          <w:pgMar w:top="2160" w:right="1440" w:bottom="1440" w:left="1440" w:header="72" w:footer="720" w:gutter="0"/>
          <w:pgNumType w:start="1"/>
          <w:cols w:space="720"/>
          <w:docGrid w:linePitch="360"/>
        </w:sectPr>
      </w:pPr>
    </w:p>
    <w:p w:rsidR="009F53DD" w:rsidRDefault="009F53DD" w:rsidP="009F53DD">
      <w:pPr>
        <w:pStyle w:val="bpuIntro"/>
      </w:pPr>
    </w:p>
    <w:p w:rsidR="009F53DD" w:rsidRDefault="009F53DD" w:rsidP="009F53DD">
      <w:pPr>
        <w:pStyle w:val="bpuSponsor"/>
      </w:pPr>
      <w:r>
        <w:t>Sponsored by:</w:t>
      </w:r>
    </w:p>
    <w:p w:rsidR="009F53DD" w:rsidRDefault="009F53DD" w:rsidP="009F53DD">
      <w:pPr>
        <w:pStyle w:val="bpuSponsor"/>
      </w:pPr>
      <w:r>
        <w:t>Senator  NICHOLAS P. SCUTARI</w:t>
      </w:r>
    </w:p>
    <w:p w:rsidR="009F53DD" w:rsidRDefault="009F53DD" w:rsidP="009F53DD">
      <w:pPr>
        <w:pStyle w:val="bpuSponsor"/>
      </w:pPr>
      <w:r>
        <w:t>District 22 (Middlesex, Somerset and Union)</w:t>
      </w:r>
    </w:p>
    <w:p w:rsidR="009F53DD" w:rsidRDefault="009F53DD" w:rsidP="009F53DD">
      <w:pPr>
        <w:pStyle w:val="bpuSponsor"/>
      </w:pPr>
      <w:r>
        <w:t>Senator  JOSEPH P. CRYAN</w:t>
      </w:r>
    </w:p>
    <w:p w:rsidR="009F53DD" w:rsidRDefault="009F53DD" w:rsidP="009F53DD">
      <w:pPr>
        <w:pStyle w:val="bpuSponsor"/>
      </w:pPr>
      <w:r>
        <w:t>District 20 (Union)</w:t>
      </w:r>
    </w:p>
    <w:p w:rsidR="009F53DD" w:rsidRDefault="009F53DD" w:rsidP="009F53DD">
      <w:pPr>
        <w:pStyle w:val="bpuSponsor"/>
      </w:pPr>
    </w:p>
    <w:p w:rsidR="009F53DD" w:rsidRDefault="009F53DD" w:rsidP="009F53DD">
      <w:pPr>
        <w:pStyle w:val="bpuSponsor"/>
      </w:pPr>
    </w:p>
    <w:p w:rsidR="009F53DD" w:rsidRDefault="009F53DD" w:rsidP="009F53DD">
      <w:pPr>
        <w:pStyle w:val="bpuSponsor"/>
      </w:pPr>
    </w:p>
    <w:p w:rsidR="009F53DD" w:rsidRDefault="009F53DD" w:rsidP="009F53DD">
      <w:pPr>
        <w:pStyle w:val="bpuSponsor"/>
      </w:pPr>
    </w:p>
    <w:p w:rsidR="009F53DD" w:rsidRDefault="009F53DD" w:rsidP="009F53DD">
      <w:pPr>
        <w:pStyle w:val="bpuSponsor"/>
      </w:pPr>
      <w:r>
        <w:t>SYNOPSIS</w:t>
      </w:r>
    </w:p>
    <w:p w:rsidR="009F53DD" w:rsidRDefault="009F53DD" w:rsidP="009F53DD">
      <w:pPr>
        <w:pStyle w:val="bpuNormText"/>
      </w:pPr>
      <w:r>
        <w:tab/>
        <w:t xml:space="preserve">Expands modified basic training program to allow county corrections officers to be certified as county prosecutor’s detectives or investigators, and county or municipal police officers. </w:t>
      </w:r>
    </w:p>
    <w:p w:rsidR="009F53DD" w:rsidRDefault="009F53DD" w:rsidP="009F53DD">
      <w:pPr>
        <w:pStyle w:val="bpuNormText"/>
      </w:pPr>
    </w:p>
    <w:p w:rsidR="009F53DD" w:rsidRDefault="009F53DD" w:rsidP="009F53DD">
      <w:pPr>
        <w:pStyle w:val="bpuSponsor"/>
      </w:pPr>
      <w:r>
        <w:t xml:space="preserve">CURRENT VERSION OF TEXT </w:t>
      </w:r>
    </w:p>
    <w:p w:rsidR="009F53DD" w:rsidRDefault="009F53DD" w:rsidP="009F53DD">
      <w:pPr>
        <w:pStyle w:val="bpuNormText"/>
      </w:pPr>
      <w:r>
        <w:tab/>
        <w:t>As introduced.</w:t>
      </w:r>
    </w:p>
    <w:p w:rsidR="009F53DD" w:rsidRDefault="009F53DD" w:rsidP="009F53DD">
      <w:pPr>
        <w:pStyle w:val="bpuNormText"/>
      </w:pPr>
      <w:r>
        <w:t xml:space="preserve">   </w:t>
      </w:r>
    </w:p>
    <w:p w:rsidR="009F53DD" w:rsidRDefault="009F53DD" w:rsidP="008916EC">
      <w:pPr>
        <w:pStyle w:val="FronterPage"/>
        <w:tabs>
          <w:tab w:val="clear" w:pos="720"/>
          <w:tab w:val="clear" w:pos="1440"/>
          <w:tab w:val="clear" w:pos="2160"/>
          <w:tab w:val="clear" w:pos="2880"/>
          <w:tab w:val="clear" w:pos="3600"/>
          <w:tab w:val="clear" w:pos="4320"/>
          <w:tab w:val="clear" w:pos="5040"/>
        </w:tabs>
        <w:sectPr w:rsidR="009F53DD" w:rsidSect="009F53DD">
          <w:type w:val="continuous"/>
          <w:pgSz w:w="12240" w:h="20160" w:code="5"/>
          <w:pgMar w:top="1440" w:right="2275" w:bottom="1440" w:left="2275" w:header="72" w:footer="720" w:gutter="0"/>
          <w:pgNumType w:start="1"/>
          <w:cols w:space="720"/>
          <w:docGrid w:linePitch="360"/>
        </w:sectPr>
      </w:pPr>
    </w:p>
    <w:p w:rsidR="00686AEB" w:rsidRPr="00677316" w:rsidRDefault="00A33745" w:rsidP="00A666DB">
      <w:pPr>
        <w:ind w:left="288" w:hanging="288"/>
        <w:rPr>
          <w:rStyle w:val="HangingAnActChar"/>
        </w:rPr>
      </w:pPr>
      <w:r>
        <w:rPr>
          <w:rStyle w:val="BillHead"/>
        </w:rPr>
        <w:lastRenderedPageBreak/>
        <w:t>An Act</w:t>
      </w:r>
      <w:r w:rsidR="00E73A6D" w:rsidRPr="00E73A6D">
        <w:t xml:space="preserve"> </w:t>
      </w:r>
      <w:r w:rsidR="00E73A6D">
        <w:t xml:space="preserve">concerning the modified basic training program for county corrections officers and amending P.L.2019, c.247.    </w:t>
      </w:r>
    </w:p>
    <w:p w:rsidR="000B1054" w:rsidRPr="00D71D68" w:rsidRDefault="000B1054" w:rsidP="00A666DB"/>
    <w:p w:rsidR="00686AEB" w:rsidRPr="00AA7880" w:rsidRDefault="00686AEB" w:rsidP="00A666DB">
      <w:r>
        <w:tab/>
      </w:r>
      <w:r w:rsidR="00A33745">
        <w:rPr>
          <w:rStyle w:val="BillHeading2"/>
        </w:rPr>
        <w:t>Be It Enacted</w:t>
      </w:r>
      <w:r>
        <w:rPr>
          <w:rStyle w:val="BillHeading2"/>
        </w:rPr>
        <w:t xml:space="preserve"> </w:t>
      </w:r>
      <w:r w:rsidR="00A33745">
        <w:rPr>
          <w:rStyle w:val="BillLanguage"/>
        </w:rPr>
        <w:t>by the Senate and General Assembly of the State of New Jersey:</w:t>
      </w:r>
    </w:p>
    <w:p w:rsidR="00686AEB" w:rsidRDefault="00686AEB" w:rsidP="00A666DB"/>
    <w:p w:rsidR="00E73A6D" w:rsidRDefault="008E28BD" w:rsidP="00A666DB">
      <w:r>
        <w:tab/>
        <w:t>1.</w:t>
      </w:r>
      <w:r>
        <w:tab/>
      </w:r>
      <w:r w:rsidR="00E73A6D">
        <w:t>Section 1 of P.L.2019, c.247 (C.</w:t>
      </w:r>
      <w:r w:rsidR="00F86BB4">
        <w:t>52:17B-68.2</w:t>
      </w:r>
      <w:r w:rsidR="00E73A6D">
        <w:t>) is amended to</w:t>
      </w:r>
      <w:r w:rsidR="006E51E0">
        <w:t xml:space="preserve"> read as follows:</w:t>
      </w:r>
      <w:r w:rsidR="00E73A6D">
        <w:t xml:space="preserve"> </w:t>
      </w:r>
    </w:p>
    <w:p w:rsidR="00F86BB4" w:rsidRPr="00D73B07" w:rsidRDefault="008E28BD" w:rsidP="00A666DB">
      <w:r>
        <w:tab/>
        <w:t>1.</w:t>
      </w:r>
      <w:r>
        <w:tab/>
      </w:r>
      <w:r w:rsidR="00B2025C">
        <w:t xml:space="preserve">a.  </w:t>
      </w:r>
      <w:r w:rsidR="00F86BB4">
        <w:t>The Police Training Commission in the Division of Criminal Justice in the Department of Law and Public Safety shall develop a supplemental course to be known as the modified basic training program for county corrections officers.  The program shall provide the additional training necessary to allow an eligible county corrections officer to be certified as a county sheriff's officer</w:t>
      </w:r>
      <w:r w:rsidR="00717315">
        <w:rPr>
          <w:u w:val="single"/>
        </w:rPr>
        <w:t xml:space="preserve">, </w:t>
      </w:r>
      <w:r w:rsidR="00717315" w:rsidRPr="00717315">
        <w:rPr>
          <w:u w:val="single"/>
        </w:rPr>
        <w:t>detective or investigator in the county prosecutor’s office,</w:t>
      </w:r>
      <w:r w:rsidR="00E73A6D" w:rsidRPr="00717315">
        <w:rPr>
          <w:u w:val="single"/>
        </w:rPr>
        <w:t xml:space="preserve"> or county </w:t>
      </w:r>
      <w:r w:rsidR="00A8762D" w:rsidRPr="00717315">
        <w:rPr>
          <w:u w:val="single"/>
        </w:rPr>
        <w:t xml:space="preserve">or municipal </w:t>
      </w:r>
      <w:r w:rsidR="00E73A6D" w:rsidRPr="00717315">
        <w:rPr>
          <w:u w:val="single"/>
        </w:rPr>
        <w:t>police officer</w:t>
      </w:r>
      <w:r w:rsidR="00F86BB4">
        <w:t>.  The Police Training Commission shall develop the program within 180</w:t>
      </w:r>
      <w:r w:rsidR="00D73B07">
        <w:t xml:space="preserve"> </w:t>
      </w:r>
      <w:r w:rsidR="00F86BB4">
        <w:t xml:space="preserve">days of the effective date of </w:t>
      </w:r>
      <w:r w:rsidR="00D73B07" w:rsidRPr="00D73B07">
        <w:rPr>
          <w:rFonts w:ascii="Albertus Extra Bold" w:hAnsi="Albertus Extra Bold"/>
          <w:b/>
        </w:rPr>
        <w:t>[</w:t>
      </w:r>
      <w:r w:rsidR="00F86BB4">
        <w:t>this act</w:t>
      </w:r>
      <w:r w:rsidR="00D73B07" w:rsidRPr="00101D34">
        <w:rPr>
          <w:rFonts w:ascii="Albertus Extra Bold" w:hAnsi="Albertus Extra Bold"/>
          <w:b/>
        </w:rPr>
        <w:t>]</w:t>
      </w:r>
      <w:r w:rsidR="00D73B07" w:rsidRPr="00101D34">
        <w:t xml:space="preserve"> </w:t>
      </w:r>
      <w:r w:rsidR="00101D34" w:rsidRPr="00101D34">
        <w:rPr>
          <w:u w:val="single"/>
        </w:rPr>
        <w:t xml:space="preserve">P.L.2019, c.247 and </w:t>
      </w:r>
      <w:r w:rsidR="00D73B07" w:rsidRPr="00101D34">
        <w:rPr>
          <w:u w:val="single"/>
        </w:rPr>
        <w:t>shall revise</w:t>
      </w:r>
      <w:r w:rsidR="00717315">
        <w:rPr>
          <w:u w:val="single"/>
        </w:rPr>
        <w:t xml:space="preserve"> the program within 30 days of </w:t>
      </w:r>
      <w:r w:rsidR="006A4E1D">
        <w:rPr>
          <w:u w:val="single"/>
        </w:rPr>
        <w:t xml:space="preserve">the effective date of P.L.     , c.   </w:t>
      </w:r>
      <w:r w:rsidR="00D73B07" w:rsidRPr="00101D34">
        <w:rPr>
          <w:u w:val="single"/>
        </w:rPr>
        <w:t xml:space="preserve"> </w:t>
      </w:r>
      <w:r w:rsidR="00101D34" w:rsidRPr="00101D34">
        <w:rPr>
          <w:u w:val="single"/>
        </w:rPr>
        <w:t>(now pending before the L</w:t>
      </w:r>
      <w:r w:rsidR="00D73B07" w:rsidRPr="00101D34">
        <w:rPr>
          <w:u w:val="single"/>
        </w:rPr>
        <w:t>egislature as this bill)</w:t>
      </w:r>
      <w:r w:rsidR="00F86BB4" w:rsidRPr="00101D34">
        <w:t>.</w:t>
      </w:r>
      <w:r w:rsidR="00101D34">
        <w:t xml:space="preserve">  </w:t>
      </w:r>
    </w:p>
    <w:p w:rsidR="00F86BB4" w:rsidRDefault="0035670D" w:rsidP="00A666DB">
      <w:r>
        <w:tab/>
      </w:r>
      <w:r w:rsidR="00F86BB4">
        <w:t>b.</w:t>
      </w:r>
      <w:r w:rsidR="00F86BB4">
        <w:tab/>
        <w:t>A county corrections officer is eligible for the modified basic training program if the officer has:</w:t>
      </w:r>
    </w:p>
    <w:p w:rsidR="00F86BB4" w:rsidRDefault="00F86BB4" w:rsidP="00A666DB">
      <w:r>
        <w:tab/>
        <w:t>(1)</w:t>
      </w:r>
      <w:r>
        <w:tab/>
        <w:t>previously completed a basic training course administered by the Police Training Commission pursuant to P.L.1961, c.56 (C.52:17B-66 et seq.);</w:t>
      </w:r>
    </w:p>
    <w:p w:rsidR="00F86BB4" w:rsidRDefault="00F86BB4" w:rsidP="00A666DB">
      <w:r>
        <w:tab/>
        <w:t>(2)</w:t>
      </w:r>
      <w:r>
        <w:tab/>
        <w:t>been designated by the county sheriff as eligible to transition into the position of sheriff's officer</w:t>
      </w:r>
      <w:r w:rsidR="00E73A6D">
        <w:t xml:space="preserve"> </w:t>
      </w:r>
      <w:r w:rsidR="00E73A6D">
        <w:rPr>
          <w:u w:val="single"/>
        </w:rPr>
        <w:t xml:space="preserve">or by the </w:t>
      </w:r>
      <w:r w:rsidR="00CD67F4">
        <w:rPr>
          <w:u w:val="single"/>
        </w:rPr>
        <w:t>chief executive officer</w:t>
      </w:r>
      <w:r w:rsidR="00A8762D">
        <w:rPr>
          <w:u w:val="single"/>
        </w:rPr>
        <w:t xml:space="preserve"> of the county or municipality, as appropriate,</w:t>
      </w:r>
      <w:r w:rsidR="00CD67F4">
        <w:rPr>
          <w:u w:val="single"/>
        </w:rPr>
        <w:t xml:space="preserve"> </w:t>
      </w:r>
      <w:r w:rsidR="00E73A6D">
        <w:rPr>
          <w:u w:val="single"/>
        </w:rPr>
        <w:t>as eligible to transition into the position of</w:t>
      </w:r>
      <w:r w:rsidR="00717315">
        <w:rPr>
          <w:u w:val="single"/>
        </w:rPr>
        <w:t xml:space="preserve"> detective or investigator</w:t>
      </w:r>
      <w:r w:rsidR="004B3FA7">
        <w:rPr>
          <w:u w:val="single"/>
        </w:rPr>
        <w:t xml:space="preserve"> in the county prosecutor’s office</w:t>
      </w:r>
      <w:r w:rsidR="00717315">
        <w:rPr>
          <w:u w:val="single"/>
        </w:rPr>
        <w:t>,</w:t>
      </w:r>
      <w:r w:rsidR="00E73A6D">
        <w:rPr>
          <w:u w:val="single"/>
        </w:rPr>
        <w:t xml:space="preserve"> </w:t>
      </w:r>
      <w:r w:rsidR="00717315">
        <w:rPr>
          <w:u w:val="single"/>
        </w:rPr>
        <w:t xml:space="preserve">or </w:t>
      </w:r>
      <w:r w:rsidR="00E73A6D">
        <w:rPr>
          <w:u w:val="single"/>
        </w:rPr>
        <w:t xml:space="preserve">county </w:t>
      </w:r>
      <w:r w:rsidR="00565B3B">
        <w:rPr>
          <w:u w:val="single"/>
        </w:rPr>
        <w:t xml:space="preserve">or municipal </w:t>
      </w:r>
      <w:r w:rsidR="00E73A6D">
        <w:rPr>
          <w:u w:val="single"/>
        </w:rPr>
        <w:t>police officer</w:t>
      </w:r>
      <w:r>
        <w:t xml:space="preserve"> based on the officer's law enforcement examination test score and seniority; </w:t>
      </w:r>
    </w:p>
    <w:p w:rsidR="00F86BB4" w:rsidRDefault="00F86BB4" w:rsidP="00A666DB">
      <w:r>
        <w:tab/>
        <w:t>(3)</w:t>
      </w:r>
      <w:r>
        <w:tab/>
        <w:t xml:space="preserve">served in the county correction's officer title for a minimum of </w:t>
      </w:r>
      <w:r w:rsidR="00E73A6D" w:rsidRPr="00E73A6D">
        <w:rPr>
          <w:rFonts w:ascii="Albertus Extra Bold" w:hAnsi="Albertus Extra Bold"/>
          <w:b/>
        </w:rPr>
        <w:t>[</w:t>
      </w:r>
      <w:r>
        <w:t>36</w:t>
      </w:r>
      <w:r w:rsidR="00E73A6D" w:rsidRPr="00E73A6D">
        <w:rPr>
          <w:rFonts w:ascii="Albertus Extra Bold" w:hAnsi="Albertus Extra Bold"/>
          <w:b/>
        </w:rPr>
        <w:t>]</w:t>
      </w:r>
      <w:r w:rsidR="0074483E">
        <w:rPr>
          <w:rFonts w:ascii="Albertus Extra Bold" w:hAnsi="Albertus Extra Bold"/>
          <w:b/>
        </w:rPr>
        <w:t xml:space="preserve"> </w:t>
      </w:r>
      <w:r w:rsidR="00E73A6D">
        <w:rPr>
          <w:u w:val="single"/>
        </w:rPr>
        <w:t>12</w:t>
      </w:r>
      <w:r>
        <w:t xml:space="preserve"> months in the facility under the jurisdiction of the county sheriff</w:t>
      </w:r>
      <w:r w:rsidR="00E73A6D">
        <w:t xml:space="preserve"> </w:t>
      </w:r>
      <w:r w:rsidR="00E73A6D">
        <w:rPr>
          <w:u w:val="single"/>
        </w:rPr>
        <w:t>or the chief</w:t>
      </w:r>
      <w:r w:rsidR="00CD67F4">
        <w:rPr>
          <w:u w:val="single"/>
        </w:rPr>
        <w:t xml:space="preserve"> executive officer</w:t>
      </w:r>
      <w:r w:rsidR="00A8762D">
        <w:rPr>
          <w:u w:val="single"/>
        </w:rPr>
        <w:t xml:space="preserve"> of the county</w:t>
      </w:r>
      <w:r w:rsidR="00E73A6D">
        <w:rPr>
          <w:u w:val="single"/>
        </w:rPr>
        <w:t>, whichever is applicable</w:t>
      </w:r>
      <w:r>
        <w:t>; and</w:t>
      </w:r>
    </w:p>
    <w:p w:rsidR="00F86BB4" w:rsidRDefault="00F86BB4" w:rsidP="00A666DB">
      <w:r>
        <w:tab/>
        <w:t>(4)</w:t>
      </w:r>
      <w:r>
        <w:tab/>
        <w:t>a criminal history record background check of the officer has been conducted by the appointing authority and the officer has not been deemed ineligible to transition to th</w:t>
      </w:r>
      <w:r w:rsidR="004B3FA7">
        <w:t>e position of sheriff's officer</w:t>
      </w:r>
      <w:r w:rsidR="004B3FA7">
        <w:rPr>
          <w:u w:val="single"/>
        </w:rPr>
        <w:t>, detective or investigator in the county prosecutor’s office, o</w:t>
      </w:r>
      <w:r w:rsidR="00E73A6D" w:rsidRPr="00E73A6D">
        <w:rPr>
          <w:u w:val="single"/>
        </w:rPr>
        <w:t xml:space="preserve">r county </w:t>
      </w:r>
      <w:r w:rsidR="00A8762D">
        <w:rPr>
          <w:u w:val="single"/>
        </w:rPr>
        <w:t xml:space="preserve">or municipal </w:t>
      </w:r>
      <w:r w:rsidR="00E73A6D" w:rsidRPr="00E73A6D">
        <w:rPr>
          <w:u w:val="single"/>
        </w:rPr>
        <w:t>police officer</w:t>
      </w:r>
      <w:r w:rsidR="00E73A6D">
        <w:t xml:space="preserve"> </w:t>
      </w:r>
      <w:r w:rsidRPr="00E73A6D">
        <w:t>on</w:t>
      </w:r>
      <w:r>
        <w:t xml:space="preserve"> the basis of any conviction disclosed by the background check.</w:t>
      </w:r>
    </w:p>
    <w:p w:rsidR="00F86BB4" w:rsidRDefault="00F86BB4" w:rsidP="00A666DB">
      <w:r>
        <w:tab/>
        <w:t>c.</w:t>
      </w:r>
      <w:r>
        <w:tab/>
        <w:t>The modified basic training program shall, at a minimum, provide comprehensive and consistent training in law enforcement practices and concepts.  Each course instructor shall be proficient and experienced in law enforcement practices and concepts.</w:t>
      </w:r>
    </w:p>
    <w:p w:rsidR="00F86BB4" w:rsidRDefault="00F86BB4" w:rsidP="00A666DB">
      <w:r>
        <w:lastRenderedPageBreak/>
        <w:tab/>
        <w:t>d.</w:t>
      </w:r>
      <w:r>
        <w:tab/>
        <w:t>The modified basic training program shall be offered at an academy approved by the Police Training Commission to provide police training courses pursuant to the provisions of P.L.1961, c.56 (C.52:17B-66 et seq.).</w:t>
      </w:r>
    </w:p>
    <w:p w:rsidR="00F86BB4" w:rsidRDefault="00F86BB4" w:rsidP="00A666DB">
      <w:r>
        <w:tab/>
        <w:t>e.</w:t>
      </w:r>
      <w:r>
        <w:tab/>
        <w:t xml:space="preserve">The waiver rule set forth in N.J.A.C.13:1-8.4 authorizing the Police Training Commission to waive all or part of a basic training course shall apply to an eligible county corrections officer taking the modified basic training program developed pursuant to subsection a. of this section. </w:t>
      </w:r>
    </w:p>
    <w:p w:rsidR="00F86BB4" w:rsidRDefault="00F86BB4" w:rsidP="00A666DB">
      <w:r>
        <w:tab/>
        <w:t>f.</w:t>
      </w:r>
      <w:r>
        <w:tab/>
        <w:t>A county corrections officer who successfully completes the modified basic training program shall be eligible for a lateral transfer to th</w:t>
      </w:r>
      <w:r w:rsidR="004B3FA7">
        <w:t>e position of sheriff's officer</w:t>
      </w:r>
      <w:r w:rsidR="004B3FA7">
        <w:rPr>
          <w:u w:val="single"/>
        </w:rPr>
        <w:t xml:space="preserve">, detective or investigator in the county prosecutor’s office, </w:t>
      </w:r>
      <w:r w:rsidR="007303D1">
        <w:rPr>
          <w:u w:val="single"/>
        </w:rPr>
        <w:t xml:space="preserve">or county </w:t>
      </w:r>
      <w:r w:rsidR="00196FF4">
        <w:rPr>
          <w:u w:val="single"/>
        </w:rPr>
        <w:t xml:space="preserve">or municipal </w:t>
      </w:r>
      <w:r w:rsidR="007303D1">
        <w:rPr>
          <w:u w:val="single"/>
        </w:rPr>
        <w:t>police officer</w:t>
      </w:r>
      <w:r w:rsidR="007303D1">
        <w:t xml:space="preserve"> </w:t>
      </w:r>
      <w:r>
        <w:t xml:space="preserve">in </w:t>
      </w:r>
      <w:r w:rsidR="00B21B53" w:rsidRPr="00B21B53">
        <w:rPr>
          <w:rFonts w:ascii="Albertus Extra Bold" w:hAnsi="Albertus Extra Bold"/>
          <w:b/>
        </w:rPr>
        <w:t>[</w:t>
      </w:r>
      <w:r>
        <w:t>the</w:t>
      </w:r>
      <w:r w:rsidR="00B21B53" w:rsidRPr="00B21B53">
        <w:rPr>
          <w:rFonts w:ascii="Albertus Extra Bold" w:hAnsi="Albertus Extra Bold"/>
          <w:b/>
        </w:rPr>
        <w:t>]</w:t>
      </w:r>
      <w:r w:rsidR="00B21B53">
        <w:t xml:space="preserve"> </w:t>
      </w:r>
      <w:r w:rsidR="00B21B53">
        <w:rPr>
          <w:u w:val="single"/>
        </w:rPr>
        <w:t>any</w:t>
      </w:r>
      <w:r>
        <w:t xml:space="preserve"> county</w:t>
      </w:r>
      <w:r w:rsidR="007662FF">
        <w:t xml:space="preserve"> </w:t>
      </w:r>
      <w:r w:rsidR="007662FF">
        <w:rPr>
          <w:u w:val="single"/>
        </w:rPr>
        <w:t>or municipality</w:t>
      </w:r>
      <w:r w:rsidR="00BE538D">
        <w:rPr>
          <w:u w:val="single"/>
        </w:rPr>
        <w:t>, as applicable,</w:t>
      </w:r>
      <w:r>
        <w:t xml:space="preserve"> in </w:t>
      </w:r>
      <w:r w:rsidR="00B21B53" w:rsidRPr="00B21B53">
        <w:rPr>
          <w:rFonts w:ascii="Albertus Extra Bold" w:hAnsi="Albertus Extra Bold"/>
          <w:b/>
        </w:rPr>
        <w:t>[</w:t>
      </w:r>
      <w:r>
        <w:t>which the officer serves</w:t>
      </w:r>
      <w:r w:rsidR="00B21B53" w:rsidRPr="00B21B53">
        <w:rPr>
          <w:rFonts w:ascii="Albertus Extra Bold" w:hAnsi="Albertus Extra Bold"/>
          <w:b/>
        </w:rPr>
        <w:t>]</w:t>
      </w:r>
      <w:r w:rsidR="00B21B53">
        <w:t xml:space="preserve"> </w:t>
      </w:r>
      <w:r w:rsidR="00B21B53">
        <w:rPr>
          <w:u w:val="single"/>
        </w:rPr>
        <w:t>the State</w:t>
      </w:r>
      <w:r>
        <w:t xml:space="preserve">.  An officer eligible for a lateral transfer shall not be denied a transfer to an available position without cause. </w:t>
      </w:r>
    </w:p>
    <w:p w:rsidR="00565B3B" w:rsidRPr="00565B3B" w:rsidRDefault="00F86BB4" w:rsidP="00A666DB">
      <w:r>
        <w:tab/>
        <w:t>g.</w:t>
      </w:r>
      <w:r>
        <w:tab/>
        <w:t>The Civil Service Commission shall adopt rules and regulations pursuant to the "Administrative Procedure Act," P.L.1968, c.410 (C.52:14B-1 et seq.), to implement the provisions of this section.</w:t>
      </w:r>
      <w:r w:rsidR="00565B3B">
        <w:t xml:space="preserve">  </w:t>
      </w:r>
    </w:p>
    <w:p w:rsidR="000D117B" w:rsidRDefault="003A6EA4" w:rsidP="00A666DB">
      <w:r>
        <w:t>(cf:  P.L.2019, c.247, s.1)</w:t>
      </w:r>
    </w:p>
    <w:p w:rsidR="003A6EA4" w:rsidRDefault="003A6EA4" w:rsidP="00A666DB"/>
    <w:p w:rsidR="00686AEB" w:rsidRPr="00AA7880" w:rsidRDefault="0035670D" w:rsidP="00A666DB">
      <w:r>
        <w:tab/>
        <w:t>2.</w:t>
      </w:r>
      <w:r>
        <w:tab/>
      </w:r>
      <w:r w:rsidR="00A33745">
        <w:t>This act shall take effect</w:t>
      </w:r>
      <w:r w:rsidR="00D73B07">
        <w:t xml:space="preserve"> </w:t>
      </w:r>
      <w:r w:rsidR="00101D34">
        <w:t xml:space="preserve">immediately.  </w:t>
      </w:r>
      <w:r w:rsidR="003A6EA4">
        <w:t xml:space="preserve">  </w:t>
      </w:r>
    </w:p>
    <w:p w:rsidR="00686AEB" w:rsidRDefault="00686AEB" w:rsidP="00A666DB"/>
    <w:p w:rsidR="000B74AB" w:rsidRPr="00CE7BD8" w:rsidRDefault="000B74AB" w:rsidP="00A666DB"/>
    <w:p w:rsidR="00686AEB" w:rsidRPr="00AA7880" w:rsidRDefault="00686AEB" w:rsidP="00A666DB">
      <w:pPr>
        <w:jc w:val="center"/>
      </w:pPr>
      <w:bookmarkStart w:id="1" w:name="_GoBack"/>
      <w:bookmarkEnd w:id="1"/>
      <w:r w:rsidRPr="00D71D68">
        <w:t>STATEMENT</w:t>
      </w:r>
    </w:p>
    <w:p w:rsidR="00686AEB" w:rsidRDefault="00686AEB" w:rsidP="00A666DB"/>
    <w:p w:rsidR="00CD67F4" w:rsidRDefault="00CD67F4" w:rsidP="00A666DB">
      <w:r>
        <w:tab/>
        <w:t>This bill authorizes count</w:t>
      </w:r>
      <w:r w:rsidR="004C08E6">
        <w:t xml:space="preserve">y corrections officers to take </w:t>
      </w:r>
      <w:r w:rsidR="00E01F7C">
        <w:t xml:space="preserve">a modified training course </w:t>
      </w:r>
      <w:r>
        <w:t xml:space="preserve">to transition into </w:t>
      </w:r>
      <w:r w:rsidR="00397F3B">
        <w:t xml:space="preserve">a </w:t>
      </w:r>
      <w:r w:rsidR="004B3FA7">
        <w:t xml:space="preserve">position as a detective or investigator in the county prosecutor’s office, or as a </w:t>
      </w:r>
      <w:r>
        <w:t xml:space="preserve">county </w:t>
      </w:r>
      <w:r w:rsidR="00565B3B">
        <w:t xml:space="preserve">or municipal </w:t>
      </w:r>
      <w:r w:rsidR="0074483E">
        <w:t>police</w:t>
      </w:r>
      <w:r w:rsidR="00E01F7C">
        <w:t xml:space="preserve"> </w:t>
      </w:r>
      <w:r>
        <w:t xml:space="preserve">officer.  </w:t>
      </w:r>
    </w:p>
    <w:p w:rsidR="00397F3B" w:rsidRDefault="00C87424" w:rsidP="00A666DB">
      <w:r>
        <w:tab/>
      </w:r>
      <w:r w:rsidR="004C08E6">
        <w:t xml:space="preserve">Current law authorizes </w:t>
      </w:r>
      <w:r w:rsidR="00E01F7C">
        <w:t>a county corrections officer</w:t>
      </w:r>
      <w:r w:rsidR="004C08E6">
        <w:t xml:space="preserve"> to</w:t>
      </w:r>
      <w:r w:rsidR="00CD67F4">
        <w:t xml:space="preserve"> transition to a position as a county sheriff</w:t>
      </w:r>
      <w:r w:rsidR="00BA0827">
        <w:t>’s officer</w:t>
      </w:r>
      <w:r w:rsidR="00CD67F4">
        <w:t xml:space="preserve"> by completin</w:t>
      </w:r>
      <w:r w:rsidR="0074483E">
        <w:t>g a supplemental course known as</w:t>
      </w:r>
      <w:r w:rsidR="00CD67F4">
        <w:t xml:space="preserve"> the modified basic training course for c</w:t>
      </w:r>
      <w:r>
        <w:t>ounty corrections officers.  This abbreviated training course</w:t>
      </w:r>
      <w:r w:rsidR="00CD67F4">
        <w:t xml:space="preserve">, </w:t>
      </w:r>
      <w:r>
        <w:t xml:space="preserve">often </w:t>
      </w:r>
      <w:r w:rsidR="00397F3B">
        <w:t>referred to as the “GAP</w:t>
      </w:r>
      <w:r w:rsidR="00CD67F4">
        <w:t xml:space="preserve"> program,</w:t>
      </w:r>
      <w:r w:rsidR="0074483E">
        <w:t>”</w:t>
      </w:r>
      <w:r w:rsidR="00CD67F4">
        <w:t xml:space="preserve"> </w:t>
      </w:r>
      <w:r>
        <w:t xml:space="preserve">allows an eligible county corrections officer to be certified as a county sheriff’s officer without having to </w:t>
      </w:r>
      <w:r w:rsidR="004C08E6">
        <w:t xml:space="preserve">take </w:t>
      </w:r>
      <w:r>
        <w:t>the entire basic training course</w:t>
      </w:r>
      <w:r w:rsidR="00E01F7C">
        <w:t xml:space="preserve"> required of </w:t>
      </w:r>
      <w:r w:rsidR="00397F3B">
        <w:t xml:space="preserve">other </w:t>
      </w:r>
      <w:r w:rsidR="00E01F7C">
        <w:t>candidates f</w:t>
      </w:r>
      <w:r>
        <w:t xml:space="preserve">or </w:t>
      </w:r>
      <w:r w:rsidR="000208D3">
        <w:t xml:space="preserve">county </w:t>
      </w:r>
      <w:r w:rsidR="004C08E6">
        <w:t>sheriff’s</w:t>
      </w:r>
      <w:r w:rsidR="00E01F7C">
        <w:t xml:space="preserve"> officer position</w:t>
      </w:r>
      <w:r w:rsidR="00397F3B">
        <w:t>s</w:t>
      </w:r>
      <w:r>
        <w:t xml:space="preserve">.  </w:t>
      </w:r>
      <w:r w:rsidR="00397F3B">
        <w:t xml:space="preserve">Successful completion of the GAP program makes the county corrections officer eligible for a lateral transfer to the county sheriff’s office in the county where the officer serves.  </w:t>
      </w:r>
      <w:r w:rsidR="00B21B53">
        <w:t>The officer is not to be denied transfer to an available position without cause.</w:t>
      </w:r>
    </w:p>
    <w:p w:rsidR="00CD67F4" w:rsidRDefault="00397F3B" w:rsidP="00A666DB">
      <w:r>
        <w:tab/>
      </w:r>
      <w:r w:rsidR="00AD63DD">
        <w:t>To be eligible for the GAP program</w:t>
      </w:r>
      <w:r w:rsidR="0074483E">
        <w:t xml:space="preserve"> under current law</w:t>
      </w:r>
      <w:r w:rsidR="00AD63DD">
        <w:t>, a county corrections officer is required to have: 1) previously completed a Police Training Commiss</w:t>
      </w:r>
      <w:r w:rsidR="00BA0827">
        <w:t>ion (PTC) basic training course;</w:t>
      </w:r>
      <w:r w:rsidR="00AD63DD">
        <w:t xml:space="preserve"> 2) been designated by the county sheriff as eligible to transition into the position of </w:t>
      </w:r>
      <w:r w:rsidR="0074483E">
        <w:t xml:space="preserve">county </w:t>
      </w:r>
      <w:r w:rsidR="00AD63DD">
        <w:t xml:space="preserve">sheriff's officer based on the officer's law </w:t>
      </w:r>
      <w:r w:rsidR="00AD63DD">
        <w:lastRenderedPageBreak/>
        <w:t xml:space="preserve">enforcement examination test score and seniority; 3) served in the county correction's officer title for a minimum of 36 months in the facility under the jurisdiction of the county sheriff; and 4) passed a criminal history record background check.  </w:t>
      </w:r>
    </w:p>
    <w:p w:rsidR="008B7641" w:rsidRDefault="00C87424" w:rsidP="00A666DB">
      <w:r>
        <w:tab/>
        <w:t>This bill</w:t>
      </w:r>
      <w:r w:rsidR="004C08E6">
        <w:t xml:space="preserve"> </w:t>
      </w:r>
      <w:r w:rsidR="009536D0">
        <w:t>requires the PTC to expand</w:t>
      </w:r>
      <w:r w:rsidR="004C08E6">
        <w:t xml:space="preserve"> the GAP program to </w:t>
      </w:r>
      <w:r w:rsidR="00BE538D">
        <w:t xml:space="preserve">similarly </w:t>
      </w:r>
      <w:r w:rsidR="004C08E6">
        <w:t xml:space="preserve">authorize county corrections officers to transition into </w:t>
      </w:r>
      <w:r w:rsidR="004B3FA7">
        <w:t>positions as detectives or investigators in the county prosecutor’s office</w:t>
      </w:r>
      <w:r w:rsidR="008312E8">
        <w:t>,</w:t>
      </w:r>
      <w:r w:rsidR="004B3FA7">
        <w:t xml:space="preserve"> or </w:t>
      </w:r>
      <w:r w:rsidR="004C08E6">
        <w:t xml:space="preserve">county </w:t>
      </w:r>
      <w:r w:rsidR="00565B3B">
        <w:t xml:space="preserve">or municipal </w:t>
      </w:r>
      <w:r w:rsidR="00E01F7C">
        <w:t>police officer</w:t>
      </w:r>
      <w:r w:rsidR="004B3FA7">
        <w:t>s</w:t>
      </w:r>
      <w:r w:rsidR="00AD63DD">
        <w:t xml:space="preserve">. </w:t>
      </w:r>
      <w:r w:rsidR="009536D0">
        <w:t xml:space="preserve">The PTC has 30 days </w:t>
      </w:r>
      <w:r w:rsidR="00105BA6">
        <w:t xml:space="preserve">to make the necessary changes to the </w:t>
      </w:r>
      <w:r w:rsidR="008B7641">
        <w:t xml:space="preserve">GAP program to </w:t>
      </w:r>
      <w:r w:rsidR="00105BA6">
        <w:t xml:space="preserve">implement provisions of the bill.  </w:t>
      </w:r>
      <w:r w:rsidR="00105BA6">
        <w:tab/>
      </w:r>
    </w:p>
    <w:p w:rsidR="00A04FE6" w:rsidRDefault="008B7641" w:rsidP="00A666DB">
      <w:r>
        <w:tab/>
      </w:r>
      <w:r w:rsidR="00105BA6">
        <w:t>U</w:t>
      </w:r>
      <w:r w:rsidR="00AD63DD">
        <w:t>nder the bill, the chief executive officer of the county</w:t>
      </w:r>
      <w:r w:rsidR="00E01F7C">
        <w:t xml:space="preserve"> </w:t>
      </w:r>
      <w:r w:rsidR="00565B3B">
        <w:t xml:space="preserve">or municipality </w:t>
      </w:r>
      <w:r w:rsidR="00E01F7C">
        <w:t xml:space="preserve">is responsible for designating whether a county corrections officer is eligible to transition </w:t>
      </w:r>
      <w:r w:rsidR="00565B3B">
        <w:t xml:space="preserve">to a </w:t>
      </w:r>
      <w:r w:rsidR="00F85B85">
        <w:t xml:space="preserve">position as a detective or investigator in the county prosecutor’s office or </w:t>
      </w:r>
      <w:r w:rsidR="00565B3B">
        <w:t xml:space="preserve">county or municipal police </w:t>
      </w:r>
      <w:r w:rsidR="00397F3B">
        <w:t xml:space="preserve">officer </w:t>
      </w:r>
      <w:r w:rsidR="00E01F7C">
        <w:t>based on the officer’</w:t>
      </w:r>
      <w:r w:rsidR="00B43A3A">
        <w:t xml:space="preserve">s </w:t>
      </w:r>
      <w:r w:rsidR="00E01F7C">
        <w:t>examination</w:t>
      </w:r>
      <w:r w:rsidR="00B43A3A">
        <w:t xml:space="preserve"> scores</w:t>
      </w:r>
      <w:r w:rsidR="00E01F7C">
        <w:t xml:space="preserve"> and seniority.  </w:t>
      </w:r>
      <w:r w:rsidR="0042080B">
        <w:t>The county sheriff continues to be responsible for designating eligible officers to transition to county sheriff</w:t>
      </w:r>
      <w:r w:rsidR="00BA0827">
        <w:t>’s</w:t>
      </w:r>
      <w:r w:rsidR="0042080B">
        <w:t xml:space="preserve"> officer</w:t>
      </w:r>
      <w:r w:rsidR="00397F3B">
        <w:t xml:space="preserve"> positions</w:t>
      </w:r>
      <w:r w:rsidR="0042080B">
        <w:t xml:space="preserve">.  </w:t>
      </w:r>
      <w:r w:rsidR="00E01F7C">
        <w:t xml:space="preserve">The bill also reduces the number of months that the county corrections officer is required to have served in a county correctional facility </w:t>
      </w:r>
      <w:r w:rsidR="00A04FE6">
        <w:t xml:space="preserve">to be eligible for the GAP program </w:t>
      </w:r>
      <w:r w:rsidR="00E01F7C">
        <w:t>from 36 months to 12 months.</w:t>
      </w:r>
      <w:r w:rsidR="00A04FE6">
        <w:t xml:space="preserve">  The bill </w:t>
      </w:r>
      <w:r w:rsidR="0042080B">
        <w:t xml:space="preserve">acknowledges that </w:t>
      </w:r>
      <w:r w:rsidR="00A04FE6">
        <w:t xml:space="preserve">there are instances in which the county correctional facility is under the jurisdiction of the chief executive officer of the county rather than the county sheriff. </w:t>
      </w:r>
      <w:r w:rsidR="009536D0">
        <w:t xml:space="preserve"> </w:t>
      </w:r>
    </w:p>
    <w:p w:rsidR="00C87424" w:rsidRDefault="00397F3B" w:rsidP="00A666DB">
      <w:r>
        <w:tab/>
        <w:t>Finally, the bill authorizes county co</w:t>
      </w:r>
      <w:r w:rsidR="008312E8">
        <w:t xml:space="preserve">rrections officers to laterally </w:t>
      </w:r>
      <w:r>
        <w:t>transfer to a position as a county sheriff</w:t>
      </w:r>
      <w:r w:rsidR="00BA0827">
        <w:t>’s officer</w:t>
      </w:r>
      <w:r w:rsidR="00F85B85">
        <w:t>, detective or investigator in the county prosecutor’s office,</w:t>
      </w:r>
      <w:r>
        <w:t xml:space="preserve"> or county </w:t>
      </w:r>
      <w:r w:rsidR="00565B3B">
        <w:t xml:space="preserve">or municipal </w:t>
      </w:r>
      <w:r>
        <w:t>police officer</w:t>
      </w:r>
      <w:r w:rsidR="00BE538D">
        <w:t xml:space="preserve"> anywhere in the State</w:t>
      </w:r>
      <w:r>
        <w:t>, not just t</w:t>
      </w:r>
      <w:r w:rsidR="005C1372">
        <w:t>he county in which they serve.</w:t>
      </w:r>
    </w:p>
    <w:sectPr w:rsidR="00C87424" w:rsidSect="009F53DD">
      <w:headerReference w:type="default" r:id="rId9"/>
      <w:footerReference w:type="default" r:id="rId10"/>
      <w:headerReference w:type="first" r:id="rId11"/>
      <w:footerReference w:type="first" r:id="rId12"/>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D46" w:rsidRDefault="00C82D46">
      <w:r>
        <w:separator/>
      </w:r>
    </w:p>
  </w:endnote>
  <w:endnote w:type="continuationSeparator" w:id="0">
    <w:p w:rsidR="00C82D46" w:rsidRDefault="00C82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745" w:rsidRPr="00921C91" w:rsidRDefault="00A337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745" w:rsidRPr="00921C91" w:rsidRDefault="00A33745">
    <w:pPr>
      <w:pStyle w:val="Footer"/>
      <w:rPr>
        <w:szCs w:val="18"/>
      </w:rPr>
    </w:pPr>
  </w:p>
  <w:p w:rsidR="00A33745" w:rsidRPr="00921C91" w:rsidRDefault="00A337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3745" w:rsidRDefault="00A337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D46" w:rsidRDefault="00C82D46">
      <w:r>
        <w:separator/>
      </w:r>
    </w:p>
  </w:footnote>
  <w:footnote w:type="continuationSeparator" w:id="0">
    <w:p w:rsidR="00C82D46" w:rsidRDefault="00C82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1F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53DD" w:rsidRDefault="009F53DD" w:rsidP="009F53DD">
    <w:pPr>
      <w:pStyle w:val="bpuHeadSpon"/>
    </w:pPr>
    <w:r w:rsidRPr="009F53DD">
      <w:rPr>
        <w:rStyle w:val="bpuHeadSponChar"/>
      </w:rPr>
      <w:t>S3690</w:t>
    </w:r>
    <w:r>
      <w:t xml:space="preserve"> SCUTARI, CRYAN</w:t>
    </w:r>
  </w:p>
  <w:p w:rsidR="009F53DD" w:rsidRDefault="009F53DD" w:rsidP="009F53DD">
    <w:pPr>
      <w:pStyle w:val="bpuHeadSpon"/>
    </w:pPr>
    <w:r>
      <w:fldChar w:fldCharType="begin"/>
    </w:r>
    <w:r>
      <w:instrText xml:space="preserve"> PAGE  \* MERGEFORMAT </w:instrText>
    </w:r>
    <w:r>
      <w:fldChar w:fldCharType="separate"/>
    </w:r>
    <w:r w:rsidR="00681FF9">
      <w:rPr>
        <w:noProof/>
      </w:rPr>
      <w:t>4</w:t>
    </w:r>
    <w:r>
      <w:fldChar w:fldCharType="end"/>
    </w:r>
  </w:p>
  <w:p w:rsidR="009F53DD" w:rsidRDefault="009F53DD" w:rsidP="009F53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3DD" w:rsidRDefault="009F53DD" w:rsidP="009F53DD">
    <w:pPr>
      <w:pStyle w:val="bpuHeadSpon"/>
    </w:pPr>
    <w:r w:rsidRPr="009F53DD">
      <w:rPr>
        <w:rStyle w:val="bpuHeadSponChar"/>
      </w:rPr>
      <w:t>S3690</w:t>
    </w:r>
    <w:r>
      <w:t xml:space="preserve"> SCUTARI, CRYAN</w:t>
    </w:r>
  </w:p>
  <w:p w:rsidR="009F53DD" w:rsidRDefault="009F53DD" w:rsidP="009F53DD">
    <w:pPr>
      <w:pStyle w:val="bpuHeadSpon"/>
    </w:pPr>
    <w:r>
      <w:fldChar w:fldCharType="begin"/>
    </w:r>
    <w:r>
      <w:instrText xml:space="preserve"> PAGE  \* MERGEFORMAT </w:instrText>
    </w:r>
    <w:r>
      <w:fldChar w:fldCharType="separate"/>
    </w:r>
    <w:r w:rsidR="00681FF9">
      <w:rPr>
        <w:noProof/>
      </w:rPr>
      <w:t>2</w:t>
    </w:r>
    <w:r>
      <w:fldChar w:fldCharType="end"/>
    </w:r>
  </w:p>
  <w:p w:rsidR="009F53DD" w:rsidRDefault="009F53DD" w:rsidP="009F53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46"/>
    <w:rsid w:val="000051BD"/>
    <w:rsid w:val="000160A5"/>
    <w:rsid w:val="000208D3"/>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74AB"/>
    <w:rsid w:val="000C054C"/>
    <w:rsid w:val="000C12C2"/>
    <w:rsid w:val="000C5038"/>
    <w:rsid w:val="000D117B"/>
    <w:rsid w:val="000D11AF"/>
    <w:rsid w:val="000D6255"/>
    <w:rsid w:val="000D6262"/>
    <w:rsid w:val="000D7B4A"/>
    <w:rsid w:val="000E4006"/>
    <w:rsid w:val="000F3DA2"/>
    <w:rsid w:val="000F5FDE"/>
    <w:rsid w:val="000F7466"/>
    <w:rsid w:val="00101D34"/>
    <w:rsid w:val="00105BA6"/>
    <w:rsid w:val="0010646C"/>
    <w:rsid w:val="0013000E"/>
    <w:rsid w:val="00133F81"/>
    <w:rsid w:val="00135943"/>
    <w:rsid w:val="0014664C"/>
    <w:rsid w:val="001645FB"/>
    <w:rsid w:val="00173D2B"/>
    <w:rsid w:val="00181676"/>
    <w:rsid w:val="00183603"/>
    <w:rsid w:val="0018410E"/>
    <w:rsid w:val="00194E78"/>
    <w:rsid w:val="00196FF4"/>
    <w:rsid w:val="0019707B"/>
    <w:rsid w:val="00197E8B"/>
    <w:rsid w:val="00197FA4"/>
    <w:rsid w:val="001A161A"/>
    <w:rsid w:val="001A3B79"/>
    <w:rsid w:val="001A66B6"/>
    <w:rsid w:val="001B4716"/>
    <w:rsid w:val="001B4EA4"/>
    <w:rsid w:val="001B62F3"/>
    <w:rsid w:val="001C4278"/>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808"/>
    <w:rsid w:val="002A1029"/>
    <w:rsid w:val="002A3A1A"/>
    <w:rsid w:val="002A4692"/>
    <w:rsid w:val="002A51BA"/>
    <w:rsid w:val="002B2E26"/>
    <w:rsid w:val="002B3FE6"/>
    <w:rsid w:val="002B40B2"/>
    <w:rsid w:val="002C2D81"/>
    <w:rsid w:val="002C461E"/>
    <w:rsid w:val="002C6CEC"/>
    <w:rsid w:val="002E09CE"/>
    <w:rsid w:val="002E69D1"/>
    <w:rsid w:val="002F3BA6"/>
    <w:rsid w:val="00306F5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70D"/>
    <w:rsid w:val="0036180C"/>
    <w:rsid w:val="00363CF5"/>
    <w:rsid w:val="00364344"/>
    <w:rsid w:val="003702CA"/>
    <w:rsid w:val="00370617"/>
    <w:rsid w:val="00382F1F"/>
    <w:rsid w:val="003840E5"/>
    <w:rsid w:val="00391DA4"/>
    <w:rsid w:val="00397F3B"/>
    <w:rsid w:val="003A3C64"/>
    <w:rsid w:val="003A3F83"/>
    <w:rsid w:val="003A6EA4"/>
    <w:rsid w:val="003C43EF"/>
    <w:rsid w:val="003C5A6B"/>
    <w:rsid w:val="003C7FB2"/>
    <w:rsid w:val="003D24DE"/>
    <w:rsid w:val="003E26D4"/>
    <w:rsid w:val="003E47BA"/>
    <w:rsid w:val="003F3B37"/>
    <w:rsid w:val="0040195A"/>
    <w:rsid w:val="00402DC0"/>
    <w:rsid w:val="0041627C"/>
    <w:rsid w:val="00416C4B"/>
    <w:rsid w:val="0041751E"/>
    <w:rsid w:val="0042080B"/>
    <w:rsid w:val="004211E5"/>
    <w:rsid w:val="00422091"/>
    <w:rsid w:val="0043386C"/>
    <w:rsid w:val="00436F2D"/>
    <w:rsid w:val="00436F5D"/>
    <w:rsid w:val="00441B42"/>
    <w:rsid w:val="0045118A"/>
    <w:rsid w:val="00455D51"/>
    <w:rsid w:val="00456BF9"/>
    <w:rsid w:val="00461057"/>
    <w:rsid w:val="004704A8"/>
    <w:rsid w:val="00470678"/>
    <w:rsid w:val="00471102"/>
    <w:rsid w:val="00471F18"/>
    <w:rsid w:val="00484144"/>
    <w:rsid w:val="00484C19"/>
    <w:rsid w:val="00485866"/>
    <w:rsid w:val="00492076"/>
    <w:rsid w:val="00493B1D"/>
    <w:rsid w:val="00497037"/>
    <w:rsid w:val="004A3009"/>
    <w:rsid w:val="004A6940"/>
    <w:rsid w:val="004A77A4"/>
    <w:rsid w:val="004B3FA7"/>
    <w:rsid w:val="004C08E6"/>
    <w:rsid w:val="004C742C"/>
    <w:rsid w:val="004D375E"/>
    <w:rsid w:val="004E1F3E"/>
    <w:rsid w:val="004F21BD"/>
    <w:rsid w:val="004F4F1D"/>
    <w:rsid w:val="004F74DD"/>
    <w:rsid w:val="00501317"/>
    <w:rsid w:val="0050495C"/>
    <w:rsid w:val="00505DC9"/>
    <w:rsid w:val="00506E1E"/>
    <w:rsid w:val="00513C81"/>
    <w:rsid w:val="00522FE8"/>
    <w:rsid w:val="00527BFB"/>
    <w:rsid w:val="00532A32"/>
    <w:rsid w:val="00540B0B"/>
    <w:rsid w:val="0054460F"/>
    <w:rsid w:val="005536CD"/>
    <w:rsid w:val="00554051"/>
    <w:rsid w:val="005567D2"/>
    <w:rsid w:val="00557240"/>
    <w:rsid w:val="005629A4"/>
    <w:rsid w:val="005651F3"/>
    <w:rsid w:val="00565B3B"/>
    <w:rsid w:val="00572184"/>
    <w:rsid w:val="00577A15"/>
    <w:rsid w:val="00580533"/>
    <w:rsid w:val="0059131D"/>
    <w:rsid w:val="005B3F92"/>
    <w:rsid w:val="005B479C"/>
    <w:rsid w:val="005B561E"/>
    <w:rsid w:val="005C07E4"/>
    <w:rsid w:val="005C1372"/>
    <w:rsid w:val="005C2124"/>
    <w:rsid w:val="005C336F"/>
    <w:rsid w:val="005C7F3C"/>
    <w:rsid w:val="005E017C"/>
    <w:rsid w:val="005E0DB9"/>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FF9"/>
    <w:rsid w:val="00686AEB"/>
    <w:rsid w:val="006A4E1D"/>
    <w:rsid w:val="006B7897"/>
    <w:rsid w:val="006B7FA7"/>
    <w:rsid w:val="006C086A"/>
    <w:rsid w:val="006C21C1"/>
    <w:rsid w:val="006C7327"/>
    <w:rsid w:val="006D00E5"/>
    <w:rsid w:val="006D5709"/>
    <w:rsid w:val="006D791B"/>
    <w:rsid w:val="006E2895"/>
    <w:rsid w:val="006E51E0"/>
    <w:rsid w:val="006F180D"/>
    <w:rsid w:val="006F4334"/>
    <w:rsid w:val="006F47AF"/>
    <w:rsid w:val="006F6B8A"/>
    <w:rsid w:val="00707CD3"/>
    <w:rsid w:val="00716BB9"/>
    <w:rsid w:val="00717315"/>
    <w:rsid w:val="007256D1"/>
    <w:rsid w:val="007279FD"/>
    <w:rsid w:val="007303D1"/>
    <w:rsid w:val="0074483E"/>
    <w:rsid w:val="007502CB"/>
    <w:rsid w:val="00752D79"/>
    <w:rsid w:val="00752E20"/>
    <w:rsid w:val="00756EDE"/>
    <w:rsid w:val="00764456"/>
    <w:rsid w:val="007662FF"/>
    <w:rsid w:val="00781B4D"/>
    <w:rsid w:val="007824BF"/>
    <w:rsid w:val="00783B8D"/>
    <w:rsid w:val="00794B94"/>
    <w:rsid w:val="00794BD4"/>
    <w:rsid w:val="007A2E0F"/>
    <w:rsid w:val="007A2F73"/>
    <w:rsid w:val="007A3061"/>
    <w:rsid w:val="007A5A0B"/>
    <w:rsid w:val="007A6F93"/>
    <w:rsid w:val="007C0E14"/>
    <w:rsid w:val="007C7DE4"/>
    <w:rsid w:val="007D40CB"/>
    <w:rsid w:val="007D5796"/>
    <w:rsid w:val="007D59C0"/>
    <w:rsid w:val="007D7D9C"/>
    <w:rsid w:val="007F485D"/>
    <w:rsid w:val="007F6050"/>
    <w:rsid w:val="00813627"/>
    <w:rsid w:val="008312E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641"/>
    <w:rsid w:val="008C79B3"/>
    <w:rsid w:val="008C7BFA"/>
    <w:rsid w:val="008D77BD"/>
    <w:rsid w:val="008E28BD"/>
    <w:rsid w:val="008E454C"/>
    <w:rsid w:val="008F1E5A"/>
    <w:rsid w:val="00901BDA"/>
    <w:rsid w:val="009121D8"/>
    <w:rsid w:val="00912D9C"/>
    <w:rsid w:val="00916F7A"/>
    <w:rsid w:val="00917FE3"/>
    <w:rsid w:val="009318C7"/>
    <w:rsid w:val="00931C09"/>
    <w:rsid w:val="009348C2"/>
    <w:rsid w:val="009440D0"/>
    <w:rsid w:val="009523A3"/>
    <w:rsid w:val="009536D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3DD"/>
    <w:rsid w:val="00A017C0"/>
    <w:rsid w:val="00A04FE6"/>
    <w:rsid w:val="00A11228"/>
    <w:rsid w:val="00A222C2"/>
    <w:rsid w:val="00A305D6"/>
    <w:rsid w:val="00A33745"/>
    <w:rsid w:val="00A342C4"/>
    <w:rsid w:val="00A50F6B"/>
    <w:rsid w:val="00A52237"/>
    <w:rsid w:val="00A551D6"/>
    <w:rsid w:val="00A6251B"/>
    <w:rsid w:val="00A666DB"/>
    <w:rsid w:val="00A6754E"/>
    <w:rsid w:val="00A70F58"/>
    <w:rsid w:val="00A72987"/>
    <w:rsid w:val="00A7346B"/>
    <w:rsid w:val="00A737AD"/>
    <w:rsid w:val="00A84C4F"/>
    <w:rsid w:val="00A8762D"/>
    <w:rsid w:val="00A932A1"/>
    <w:rsid w:val="00A96E06"/>
    <w:rsid w:val="00AA6197"/>
    <w:rsid w:val="00AA6C70"/>
    <w:rsid w:val="00AB16FD"/>
    <w:rsid w:val="00AB4813"/>
    <w:rsid w:val="00AC4BBE"/>
    <w:rsid w:val="00AC6466"/>
    <w:rsid w:val="00AC7639"/>
    <w:rsid w:val="00AD08BB"/>
    <w:rsid w:val="00AD0EC0"/>
    <w:rsid w:val="00AD63DD"/>
    <w:rsid w:val="00AD70D6"/>
    <w:rsid w:val="00AD75BC"/>
    <w:rsid w:val="00AD7BB0"/>
    <w:rsid w:val="00AD7BC9"/>
    <w:rsid w:val="00AE1871"/>
    <w:rsid w:val="00AF0DB9"/>
    <w:rsid w:val="00AF1A8C"/>
    <w:rsid w:val="00B0116D"/>
    <w:rsid w:val="00B01173"/>
    <w:rsid w:val="00B02F35"/>
    <w:rsid w:val="00B05A3C"/>
    <w:rsid w:val="00B07100"/>
    <w:rsid w:val="00B1138C"/>
    <w:rsid w:val="00B2025C"/>
    <w:rsid w:val="00B21B53"/>
    <w:rsid w:val="00B2574A"/>
    <w:rsid w:val="00B35D8A"/>
    <w:rsid w:val="00B43A3A"/>
    <w:rsid w:val="00B45B34"/>
    <w:rsid w:val="00B57047"/>
    <w:rsid w:val="00B61D86"/>
    <w:rsid w:val="00B6342D"/>
    <w:rsid w:val="00B726BD"/>
    <w:rsid w:val="00B732BC"/>
    <w:rsid w:val="00B90E33"/>
    <w:rsid w:val="00B9676B"/>
    <w:rsid w:val="00BA0827"/>
    <w:rsid w:val="00BA2EA5"/>
    <w:rsid w:val="00BA364B"/>
    <w:rsid w:val="00BB1190"/>
    <w:rsid w:val="00BB31D0"/>
    <w:rsid w:val="00BB3A11"/>
    <w:rsid w:val="00BB4DDB"/>
    <w:rsid w:val="00BB5D79"/>
    <w:rsid w:val="00BB5F02"/>
    <w:rsid w:val="00BC7892"/>
    <w:rsid w:val="00BE24D6"/>
    <w:rsid w:val="00BE538D"/>
    <w:rsid w:val="00BE7EFA"/>
    <w:rsid w:val="00BF06AD"/>
    <w:rsid w:val="00BF2C67"/>
    <w:rsid w:val="00BF385D"/>
    <w:rsid w:val="00C04F4D"/>
    <w:rsid w:val="00C12AC2"/>
    <w:rsid w:val="00C12E48"/>
    <w:rsid w:val="00C13D14"/>
    <w:rsid w:val="00C15F53"/>
    <w:rsid w:val="00C23F09"/>
    <w:rsid w:val="00C25356"/>
    <w:rsid w:val="00C328D0"/>
    <w:rsid w:val="00C46BC1"/>
    <w:rsid w:val="00C5235F"/>
    <w:rsid w:val="00C54CE2"/>
    <w:rsid w:val="00C66BF3"/>
    <w:rsid w:val="00C70140"/>
    <w:rsid w:val="00C73CA7"/>
    <w:rsid w:val="00C74A1C"/>
    <w:rsid w:val="00C77568"/>
    <w:rsid w:val="00C822F6"/>
    <w:rsid w:val="00C82AC2"/>
    <w:rsid w:val="00C82D46"/>
    <w:rsid w:val="00C8456C"/>
    <w:rsid w:val="00C84645"/>
    <w:rsid w:val="00C87424"/>
    <w:rsid w:val="00C91E19"/>
    <w:rsid w:val="00C92402"/>
    <w:rsid w:val="00C92867"/>
    <w:rsid w:val="00C93B93"/>
    <w:rsid w:val="00CA037D"/>
    <w:rsid w:val="00CA0837"/>
    <w:rsid w:val="00CA2442"/>
    <w:rsid w:val="00CA4725"/>
    <w:rsid w:val="00CB36EA"/>
    <w:rsid w:val="00CB6246"/>
    <w:rsid w:val="00CC0A17"/>
    <w:rsid w:val="00CD0F93"/>
    <w:rsid w:val="00CD1BD1"/>
    <w:rsid w:val="00CD528D"/>
    <w:rsid w:val="00CD67F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B07"/>
    <w:rsid w:val="00D87F0C"/>
    <w:rsid w:val="00D9410B"/>
    <w:rsid w:val="00D9695B"/>
    <w:rsid w:val="00DA2417"/>
    <w:rsid w:val="00DA5585"/>
    <w:rsid w:val="00DB02AC"/>
    <w:rsid w:val="00DB347D"/>
    <w:rsid w:val="00DB6AA2"/>
    <w:rsid w:val="00DE10D1"/>
    <w:rsid w:val="00DE2514"/>
    <w:rsid w:val="00DE6851"/>
    <w:rsid w:val="00DF03EE"/>
    <w:rsid w:val="00E01B71"/>
    <w:rsid w:val="00E01F7C"/>
    <w:rsid w:val="00E05CC9"/>
    <w:rsid w:val="00E15573"/>
    <w:rsid w:val="00E25A5B"/>
    <w:rsid w:val="00E373C7"/>
    <w:rsid w:val="00E4267B"/>
    <w:rsid w:val="00E42F13"/>
    <w:rsid w:val="00E452DF"/>
    <w:rsid w:val="00E543CF"/>
    <w:rsid w:val="00E546FD"/>
    <w:rsid w:val="00E608F1"/>
    <w:rsid w:val="00E611B9"/>
    <w:rsid w:val="00E7144F"/>
    <w:rsid w:val="00E73A6D"/>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B85"/>
    <w:rsid w:val="00F86BB4"/>
    <w:rsid w:val="00FA0AFC"/>
    <w:rsid w:val="00FA1C82"/>
    <w:rsid w:val="00FA2ED1"/>
    <w:rsid w:val="00FA4A52"/>
    <w:rsid w:val="00FB4045"/>
    <w:rsid w:val="00FB4D8E"/>
    <w:rsid w:val="00FC0D0A"/>
    <w:rsid w:val="00FC1B0B"/>
    <w:rsid w:val="00FD2F97"/>
    <w:rsid w:val="00FE17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0BBCDF-2585-4C9C-9018-35749D03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44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83E"/>
    <w:rPr>
      <w:rFonts w:ascii="Segoe UI" w:hAnsi="Segoe UI" w:cs="Segoe UI"/>
      <w:spacing w:val="4"/>
      <w:sz w:val="18"/>
      <w:szCs w:val="18"/>
    </w:rPr>
  </w:style>
  <w:style w:type="character" w:styleId="LineNumber">
    <w:name w:val="line number"/>
    <w:basedOn w:val="DefaultParagraphFont"/>
    <w:semiHidden/>
    <w:unhideWhenUsed/>
    <w:rsid w:val="009F5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2C490-6845-4456-ACCF-08A08E3D5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1128</Words>
  <Characters>6181</Characters>
  <Application>Microsoft Office Word</Application>
  <DocSecurity>0</DocSecurity>
  <Lines>148</Lines>
  <Paragraphs>36</Paragraphs>
  <ScaleCrop>false</ScaleCrop>
  <HeadingPairs>
    <vt:vector size="2" baseType="variant">
      <vt:variant>
        <vt:lpstr>Title</vt:lpstr>
      </vt:variant>
      <vt:variant>
        <vt:i4>1</vt:i4>
      </vt:variant>
    </vt:vector>
  </HeadingPairs>
  <TitlesOfParts>
    <vt:vector size="1" baseType="lpstr">
      <vt:lpstr>S3690</vt:lpstr>
    </vt:vector>
  </TitlesOfParts>
  <Manager>R229</Manager>
  <Company>NJ Office of Legislative Services</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S3690</dc:title>
  <dc:subject/>
  <dc:creator>Senator  SCUTARI, Senator  CRYAN</dc:creator>
  <cp:keywords>S3690|5|LP |160|276|301|N|0|</cp:keywords>
  <dc:description>INTRODUCED APRIL 26, 2021</dc:description>
  <cp:lastModifiedBy>Brabson, Dawn</cp:lastModifiedBy>
  <cp:revision>2</cp:revision>
  <cp:lastPrinted>2021-04-26T20:41:00Z</cp:lastPrinted>
  <dcterms:created xsi:type="dcterms:W3CDTF">2021-05-05T13:18:00Z</dcterms:created>
  <dcterms:modified xsi:type="dcterms:W3CDTF">2021-05-05T13:18:00Z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