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E7D" w:rsidRDefault="00B73E7D" w:rsidP="00B73E7D">
      <w:pPr>
        <w:pStyle w:val="bpuBill"/>
      </w:pPr>
      <w:bookmarkStart w:id="0" w:name="bpuFrontPg"/>
      <w:bookmarkStart w:id="1" w:name="_GoBack"/>
      <w:bookmarkEnd w:id="0"/>
      <w:bookmarkEnd w:id="1"/>
      <w:r>
        <w:t xml:space="preserve">SENATE, No. 3694 </w:t>
      </w:r>
    </w:p>
    <w:p w:rsidR="00B73E7D" w:rsidRPr="009D38FF" w:rsidRDefault="00B73E7D" w:rsidP="00B73E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17580" r:id="rId7"/>
        </w:object>
      </w:r>
    </w:p>
    <w:p w:rsidR="00B73E7D" w:rsidRDefault="00B73E7D" w:rsidP="00B73E7D">
      <w:pPr>
        <w:pStyle w:val="bpuState"/>
      </w:pPr>
      <w:r>
        <w:t>STATE OF NEW JERSEY</w:t>
      </w:r>
    </w:p>
    <w:p w:rsidR="00B73E7D" w:rsidRDefault="00B73E7D" w:rsidP="00B73E7D">
      <w:pPr>
        <w:pStyle w:val="bpuLegislature"/>
      </w:pPr>
      <w:r>
        <w:t>219th LEGISLATURE</w:t>
      </w:r>
    </w:p>
    <w:p w:rsidR="00B73E7D" w:rsidRDefault="00B73E7D" w:rsidP="00B73E7D">
      <w:pPr>
        <w:pStyle w:val="bpuWpGraphic"/>
      </w:pPr>
      <w:r>
        <w:object w:dxaOrig="8985" w:dyaOrig="255">
          <v:shape id="_x0000_i1026" type="#_x0000_t75" style="width:6in;height:12pt" o:ole="">
            <v:imagedata r:id="rId6" o:title=""/>
          </v:shape>
          <o:OLEObject Type="Embed" ProgID="WPWin6.1" ShapeID="_x0000_i1026" DrawAspect="Content" ObjectID="_1682317581" r:id="rId8"/>
        </w:object>
      </w:r>
      <w:r>
        <w:t xml:space="preserve">  </w:t>
      </w:r>
    </w:p>
    <w:p w:rsidR="00B73E7D" w:rsidRDefault="00B73E7D" w:rsidP="00B73E7D">
      <w:pPr>
        <w:pStyle w:val="bpuIntro"/>
      </w:pPr>
      <w:r>
        <w:t>INTRODUCED APRIL 26, 2021</w:t>
      </w:r>
    </w:p>
    <w:p w:rsidR="00B73E7D" w:rsidRDefault="00B73E7D" w:rsidP="00B73E7D">
      <w:pPr>
        <w:pStyle w:val="bpuIntro"/>
      </w:pPr>
    </w:p>
    <w:p w:rsidR="00B73E7D" w:rsidRDefault="00B73E7D" w:rsidP="00B73E7D">
      <w:pPr>
        <w:pStyle w:val="bpuIntro"/>
        <w:sectPr w:rsidR="00B73E7D" w:rsidSect="006175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3E7D" w:rsidRDefault="00B73E7D" w:rsidP="00B73E7D">
      <w:pPr>
        <w:pStyle w:val="bpuIntro"/>
      </w:pPr>
    </w:p>
    <w:p w:rsidR="00B73E7D" w:rsidRDefault="00B73E7D" w:rsidP="00B73E7D">
      <w:pPr>
        <w:pStyle w:val="bpuSponsor"/>
      </w:pPr>
      <w:r>
        <w:t>Sponsored by:</w:t>
      </w:r>
    </w:p>
    <w:p w:rsidR="00B73E7D" w:rsidRDefault="00B73E7D" w:rsidP="00B73E7D">
      <w:pPr>
        <w:pStyle w:val="bpuSponsor"/>
      </w:pPr>
      <w:r>
        <w:t>Senator  M. TERESA RUIZ</w:t>
      </w:r>
    </w:p>
    <w:p w:rsidR="00B73E7D" w:rsidRDefault="00B73E7D" w:rsidP="00B73E7D">
      <w:pPr>
        <w:pStyle w:val="bpuSponsor"/>
      </w:pPr>
      <w:r>
        <w:t>District 29 (Essex)</w:t>
      </w:r>
    </w:p>
    <w:p w:rsidR="00B73E7D" w:rsidRDefault="00DC1D0E" w:rsidP="00DC1D0E">
      <w:pPr>
        <w:pStyle w:val="bpuSponsor"/>
      </w:pPr>
      <w:r>
        <w:t>Senator  SANDRA B. CUNNINGHAM</w:t>
      </w:r>
    </w:p>
    <w:p w:rsidR="00DC1D0E" w:rsidRDefault="00DC1D0E" w:rsidP="00DC1D0E">
      <w:pPr>
        <w:pStyle w:val="bpuSponsor"/>
      </w:pPr>
      <w:r>
        <w:t>District 31 (Hudson)</w:t>
      </w:r>
    </w:p>
    <w:p w:rsidR="00DC1D0E" w:rsidRDefault="00617502" w:rsidP="00617502">
      <w:pPr>
        <w:pStyle w:val="bpuSponsor"/>
      </w:pPr>
      <w:r>
        <w:t>Senator  LORETTA WEINBERG</w:t>
      </w:r>
    </w:p>
    <w:p w:rsidR="00617502" w:rsidRDefault="00617502" w:rsidP="00617502">
      <w:pPr>
        <w:pStyle w:val="bpuSponsor"/>
      </w:pPr>
      <w:r>
        <w:t>District 37 (Bergen)</w:t>
      </w:r>
    </w:p>
    <w:p w:rsidR="00617502" w:rsidRPr="00617502" w:rsidRDefault="00617502" w:rsidP="00617502">
      <w:pPr>
        <w:pStyle w:val="bpuSponsor"/>
      </w:pPr>
    </w:p>
    <w:p w:rsidR="00B73E7D" w:rsidRDefault="00B73E7D" w:rsidP="00B73E7D">
      <w:pPr>
        <w:pStyle w:val="bpuSponsor"/>
      </w:pPr>
    </w:p>
    <w:p w:rsidR="00B73E7D" w:rsidRDefault="00B73E7D" w:rsidP="00B73E7D">
      <w:pPr>
        <w:pStyle w:val="bpuSponsor"/>
      </w:pPr>
    </w:p>
    <w:p w:rsidR="00B73E7D" w:rsidRDefault="00B73E7D" w:rsidP="00B73E7D">
      <w:pPr>
        <w:pStyle w:val="bpuSponsor"/>
      </w:pPr>
    </w:p>
    <w:p w:rsidR="00B73E7D" w:rsidRDefault="00B73E7D" w:rsidP="00B73E7D">
      <w:pPr>
        <w:pStyle w:val="bpuSponsor"/>
      </w:pPr>
      <w:r>
        <w:t>SYNOPSIS</w:t>
      </w:r>
    </w:p>
    <w:p w:rsidR="00B73E7D" w:rsidRDefault="00B73E7D" w:rsidP="00B73E7D">
      <w:pPr>
        <w:pStyle w:val="bpuNormText"/>
      </w:pPr>
      <w:r>
        <w:tab/>
        <w:t xml:space="preserve">Requires racial and gender diversity in membership to be considered for appointments to certain boards and commissions established by statute. </w:t>
      </w:r>
    </w:p>
    <w:p w:rsidR="00B73E7D" w:rsidRDefault="00B73E7D" w:rsidP="00B73E7D">
      <w:pPr>
        <w:pStyle w:val="bpuNormText"/>
      </w:pPr>
    </w:p>
    <w:p w:rsidR="00B73E7D" w:rsidRDefault="00B73E7D" w:rsidP="00B73E7D">
      <w:pPr>
        <w:pStyle w:val="bpuSponsor"/>
      </w:pPr>
      <w:r>
        <w:t xml:space="preserve">CURRENT VERSION OF TEXT </w:t>
      </w:r>
    </w:p>
    <w:p w:rsidR="00B73E7D" w:rsidRDefault="00B73E7D" w:rsidP="00B73E7D">
      <w:pPr>
        <w:pStyle w:val="bpuNormText"/>
      </w:pPr>
      <w:r>
        <w:tab/>
        <w:t>As introduced.</w:t>
      </w:r>
    </w:p>
    <w:p w:rsidR="00B73E7D" w:rsidRDefault="00B73E7D" w:rsidP="00B73E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3E7D" w:rsidRDefault="00B73E7D" w:rsidP="008916EC">
      <w:pPr>
        <w:pStyle w:val="FronterPage"/>
        <w:tabs>
          <w:tab w:val="clear" w:pos="720"/>
          <w:tab w:val="clear" w:pos="1440"/>
          <w:tab w:val="clear" w:pos="2160"/>
          <w:tab w:val="clear" w:pos="2880"/>
          <w:tab w:val="clear" w:pos="3600"/>
          <w:tab w:val="clear" w:pos="4320"/>
          <w:tab w:val="clear" w:pos="5040"/>
        </w:tabs>
        <w:sectPr w:rsidR="00B73E7D" w:rsidSect="00B73E7D">
          <w:type w:val="continuous"/>
          <w:pgSz w:w="12240" w:h="20160" w:code="5"/>
          <w:pgMar w:top="1440" w:right="2275" w:bottom="1440" w:left="2275" w:header="72" w:footer="720" w:gutter="0"/>
          <w:pgNumType w:start="1"/>
          <w:cols w:space="720"/>
          <w:docGrid w:linePitch="360"/>
        </w:sectPr>
      </w:pPr>
    </w:p>
    <w:p w:rsidR="00C46501" w:rsidRPr="009D7CCF" w:rsidRDefault="007727A2" w:rsidP="006D7980">
      <w:pPr>
        <w:pStyle w:val="FPHangingAnAct"/>
        <w:tabs>
          <w:tab w:val="clear" w:pos="288"/>
        </w:tabs>
        <w:spacing w:line="288" w:lineRule="auto"/>
        <w:ind w:left="274" w:hanging="274"/>
      </w:pPr>
      <w:r>
        <w:rPr>
          <w:rStyle w:val="BillHead"/>
        </w:rPr>
        <w:lastRenderedPageBreak/>
        <w:t>An Act</w:t>
      </w:r>
      <w:r w:rsidR="00686AEB" w:rsidRPr="006B7FA7">
        <w:rPr>
          <w:rStyle w:val="HangingAnActChar"/>
        </w:rPr>
        <w:t xml:space="preserve"> </w:t>
      </w:r>
      <w:r w:rsidR="00C46501">
        <w:t>concerning diversity in the membership of certain boards and commissions established by statute and supplementing Title 52 of the Revised Statutes.</w:t>
      </w:r>
    </w:p>
    <w:p w:rsidR="00C46501" w:rsidRPr="00092364" w:rsidRDefault="00C46501" w:rsidP="00C46501">
      <w:pPr>
        <w:pStyle w:val="FronterPage"/>
      </w:pPr>
    </w:p>
    <w:p w:rsidR="00686AEB" w:rsidRPr="00AA7880" w:rsidRDefault="00686AEB" w:rsidP="00686AEB">
      <w:r>
        <w:tab/>
      </w:r>
      <w:r w:rsidR="007727A2">
        <w:rPr>
          <w:rStyle w:val="BillHeading2"/>
        </w:rPr>
        <w:t>Be It Enacted</w:t>
      </w:r>
      <w:r>
        <w:rPr>
          <w:rStyle w:val="BillHeading2"/>
        </w:rPr>
        <w:t xml:space="preserve"> </w:t>
      </w:r>
      <w:r w:rsidR="007727A2">
        <w:rPr>
          <w:rStyle w:val="BillLanguage"/>
        </w:rPr>
        <w:t>by the Senate and General Assembly of the State of New Jersey:</w:t>
      </w:r>
    </w:p>
    <w:p w:rsidR="00686AEB" w:rsidRPr="00D71D68" w:rsidRDefault="00686AEB" w:rsidP="00686AEB"/>
    <w:p w:rsidR="00817BB6" w:rsidRDefault="00817BB6" w:rsidP="00686AEB">
      <w:r>
        <w:tab/>
        <w:t>1.</w:t>
      </w:r>
      <w:r w:rsidR="00FC1BDC">
        <w:tab/>
      </w:r>
      <w:r w:rsidR="00EB2327">
        <w:t>When the</w:t>
      </w:r>
      <w:r w:rsidR="003041AD">
        <w:t xml:space="preserve"> Governor, President of the Senate, Speaker of the General Assembly, or any other person </w:t>
      </w:r>
      <w:r w:rsidR="00EB2327">
        <w:t>is author</w:t>
      </w:r>
      <w:r w:rsidR="003041AD">
        <w:t xml:space="preserve">ized </w:t>
      </w:r>
      <w:r w:rsidR="00EB2327">
        <w:t xml:space="preserve">by law </w:t>
      </w:r>
      <w:r w:rsidR="003041AD">
        <w:t xml:space="preserve">to appoint a member to a board, commission, task force, or any other multi-member </w:t>
      </w:r>
      <w:r w:rsidR="00CD513E">
        <w:t xml:space="preserve">body or </w:t>
      </w:r>
      <w:r w:rsidR="003041AD">
        <w:t xml:space="preserve">entity established by </w:t>
      </w:r>
      <w:r w:rsidR="00CD513E">
        <w:t xml:space="preserve">a </w:t>
      </w:r>
      <w:r w:rsidR="003041AD">
        <w:t>statute enacted before</w:t>
      </w:r>
      <w:r w:rsidR="005F5F3B">
        <w:t>, on,</w:t>
      </w:r>
      <w:r w:rsidR="003041AD">
        <w:t xml:space="preserve"> or after the effective date of this act, P.L.   , c.    (pending before the Legislature as this bill), </w:t>
      </w:r>
      <w:r w:rsidR="00EB2327">
        <w:t xml:space="preserve">the Governor, President, Speaker, or other authorized person, as appropriate, </w:t>
      </w:r>
      <w:r w:rsidR="003041AD">
        <w:t xml:space="preserve">shall </w:t>
      </w:r>
      <w:r w:rsidR="005F5F3B">
        <w:t xml:space="preserve">make the goal </w:t>
      </w:r>
      <w:r w:rsidR="003041AD">
        <w:t xml:space="preserve">of </w:t>
      </w:r>
      <w:r w:rsidR="005F5F3B">
        <w:t xml:space="preserve">attaining </w:t>
      </w:r>
      <w:r w:rsidR="00CD513E">
        <w:t xml:space="preserve">a membership for such a board, commission, task force, or multi-member body or entity that reflects the </w:t>
      </w:r>
      <w:r w:rsidR="00D64599">
        <w:t xml:space="preserve">racial and gender </w:t>
      </w:r>
      <w:r w:rsidR="00CD513E">
        <w:t>diversity of the residents of the State</w:t>
      </w:r>
      <w:r w:rsidR="00EB0134">
        <w:t xml:space="preserve"> a primary consideration</w:t>
      </w:r>
      <w:r w:rsidR="00EB0134" w:rsidRPr="00EB0134">
        <w:t xml:space="preserve"> </w:t>
      </w:r>
      <w:r w:rsidR="00EB0134">
        <w:t>when selecting a person for appointment on or after that effective date.</w:t>
      </w:r>
      <w:r w:rsidR="005F5F3B">
        <w:t xml:space="preserve">  The goal of </w:t>
      </w:r>
      <w:r w:rsidR="00EB2327">
        <w:t xml:space="preserve">attaining a </w:t>
      </w:r>
      <w:r w:rsidR="00CD513E">
        <w:t xml:space="preserve">membership </w:t>
      </w:r>
      <w:r w:rsidR="00EB2327">
        <w:t xml:space="preserve">that reflects the </w:t>
      </w:r>
      <w:r w:rsidR="00D64599">
        <w:t xml:space="preserve">racial and gender </w:t>
      </w:r>
      <w:r w:rsidR="005F5F3B">
        <w:t xml:space="preserve">diversity </w:t>
      </w:r>
      <w:r w:rsidR="00EB2327">
        <w:t xml:space="preserve">of the residents of the State </w:t>
      </w:r>
      <w:r w:rsidR="005F5F3B">
        <w:t xml:space="preserve">shall be a primary consideration </w:t>
      </w:r>
      <w:r w:rsidR="00EB2327">
        <w:t xml:space="preserve">by the appointing authority </w:t>
      </w:r>
      <w:r w:rsidR="005F5F3B">
        <w:t xml:space="preserve">unless that consideration conflicts with the particular circumstances of the appointment to be made or conflicts with the requirements of the statute that established the board, commission, task force, or multi-member </w:t>
      </w:r>
      <w:r w:rsidR="00CD513E">
        <w:t xml:space="preserve">body or </w:t>
      </w:r>
      <w:r w:rsidR="005F5F3B">
        <w:t>entity.</w:t>
      </w:r>
    </w:p>
    <w:p w:rsidR="00FB6C15" w:rsidRDefault="00FB6C15" w:rsidP="00FB6C15">
      <w:r>
        <w:tab/>
        <w:t>As used in this section:</w:t>
      </w:r>
    </w:p>
    <w:p w:rsidR="00FB6C15" w:rsidRDefault="00FB6C15" w:rsidP="00FB6C15">
      <w:r>
        <w:tab/>
        <w:t xml:space="preserve">“Gender” means </w:t>
      </w:r>
      <w:r w:rsidRPr="00DD49AB">
        <w:t>a person’s sex-related or gender-related characteristics, including one’s gender identity and has the same legal meaning as sex</w:t>
      </w:r>
      <w:r>
        <w:t>.</w:t>
      </w:r>
    </w:p>
    <w:p w:rsidR="00FB6C15" w:rsidRDefault="00FB6C15" w:rsidP="00FB6C15">
      <w:r>
        <w:tab/>
        <w:t xml:space="preserve">“Race” means </w:t>
      </w:r>
      <w:r w:rsidRPr="004F1462">
        <w:t>the major groupings into which humankind is divided on the basis of physical characteristics or shared ancestry.</w:t>
      </w:r>
    </w:p>
    <w:p w:rsidR="00CD513E" w:rsidRDefault="00CD513E" w:rsidP="00686AEB"/>
    <w:p w:rsidR="00686AEB" w:rsidRPr="00AA7880" w:rsidRDefault="00686AEB" w:rsidP="00686AEB">
      <w:r>
        <w:tab/>
      </w:r>
      <w:r w:rsidR="00817BB6">
        <w:t>2.</w:t>
      </w:r>
      <w:r w:rsidR="00FC1BDC">
        <w:tab/>
      </w:r>
      <w:r w:rsidR="007727A2">
        <w:t>This act shall take effect</w:t>
      </w:r>
      <w:r w:rsidR="00817BB6">
        <w:t xml:space="preserve"> immediately.</w:t>
      </w:r>
    </w:p>
    <w:p w:rsidR="00686AEB" w:rsidRDefault="00686AEB" w:rsidP="00686AEB"/>
    <w:p w:rsidR="00943AA3" w:rsidRPr="00CE7BD8" w:rsidRDefault="00943AA3" w:rsidP="00686AEB"/>
    <w:p w:rsidR="00686AEB" w:rsidRPr="00AA7880" w:rsidRDefault="00686AEB" w:rsidP="00686AEB">
      <w:pPr>
        <w:jc w:val="center"/>
      </w:pPr>
      <w:r w:rsidRPr="00D71D68">
        <w:t>STATEMENT</w:t>
      </w:r>
    </w:p>
    <w:p w:rsidR="00686AEB" w:rsidRDefault="00686AEB" w:rsidP="00686AEB"/>
    <w:p w:rsidR="00CD513E" w:rsidRDefault="00CD513E" w:rsidP="00CD513E">
      <w:r>
        <w:tab/>
      </w:r>
      <w:r w:rsidR="00C46501">
        <w:t xml:space="preserve">This bill provides that, when the Governor, President of the Senate, Speaker of the General Assembly, or any other person is authorized by law to appoint a member to a board, commission, task force, or any other multi-member body or entity established by law, the Governor, President, Speaker, or other authorized person, as appropriate, must make the goal of attaining a membership for such a board, commission, task force, or multi-member body or entity that reflects the </w:t>
      </w:r>
      <w:r w:rsidR="00D64599">
        <w:t xml:space="preserve">racial and gender </w:t>
      </w:r>
      <w:r w:rsidR="00C46501">
        <w:t>diversity of the residents of the State a primary consideration</w:t>
      </w:r>
      <w:r w:rsidR="00C46501" w:rsidRPr="00EB0134">
        <w:t xml:space="preserve"> </w:t>
      </w:r>
      <w:r w:rsidR="00C46501">
        <w:t xml:space="preserve">when selecting a person for appointment on or after the effective date of the bill.  The goal of attaining a membership that reflects the </w:t>
      </w:r>
      <w:r w:rsidR="00D64599">
        <w:t xml:space="preserve">racial and gender </w:t>
      </w:r>
      <w:r w:rsidR="00C46501">
        <w:t xml:space="preserve">diversity of the residents of the State will be a primary consideration by the appointing authority </w:t>
      </w:r>
      <w:r>
        <w:t>unless that consideration conflicts with the particular circumstances of the appointment to be made or conflicts with the requirements of the statute that established the board, commission, task force, or multi-member body or entity.</w:t>
      </w:r>
    </w:p>
    <w:sectPr w:rsidR="00CD513E" w:rsidSect="00B73E7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ADC" w:rsidRDefault="00855ADC">
      <w:r>
        <w:separator/>
      </w:r>
    </w:p>
  </w:endnote>
  <w:endnote w:type="continuationSeparator" w:id="0">
    <w:p w:rsidR="00855ADC" w:rsidRDefault="0085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D0E" w:rsidRDefault="00617502" w:rsidP="00617502">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ADC" w:rsidRDefault="00855ADC">
      <w:r>
        <w:separator/>
      </w:r>
    </w:p>
  </w:footnote>
  <w:footnote w:type="continuationSeparator" w:id="0">
    <w:p w:rsidR="00855ADC" w:rsidRDefault="00855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36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3E7D" w:rsidRDefault="00B73E7D" w:rsidP="00B73E7D">
    <w:pPr>
      <w:pStyle w:val="bpuHeadSpon"/>
    </w:pPr>
    <w:r w:rsidRPr="00B73E7D">
      <w:rPr>
        <w:rStyle w:val="bpuHeadSponChar"/>
      </w:rPr>
      <w:t>S3694</w:t>
    </w:r>
    <w:r>
      <w:t xml:space="preserve"> RUIZ</w:t>
    </w:r>
    <w:r w:rsidR="00DC1D0E">
      <w:t>, CUNNINGHAM</w:t>
    </w:r>
  </w:p>
  <w:p w:rsidR="00B73E7D" w:rsidRDefault="00B73E7D" w:rsidP="00B73E7D">
    <w:pPr>
      <w:pStyle w:val="bpuHeadSpon"/>
    </w:pPr>
    <w:r>
      <w:fldChar w:fldCharType="begin"/>
    </w:r>
    <w:r>
      <w:instrText xml:space="preserve"> PAGE  \* MERGEFORMAT </w:instrText>
    </w:r>
    <w:r>
      <w:fldChar w:fldCharType="separate"/>
    </w:r>
    <w:r w:rsidR="00AD3D3F">
      <w:rPr>
        <w:noProof/>
      </w:rPr>
      <w:t>3</w:t>
    </w:r>
    <w:r>
      <w:fldChar w:fldCharType="end"/>
    </w:r>
  </w:p>
  <w:p w:rsidR="00B73E7D" w:rsidRDefault="00B73E7D" w:rsidP="00B73E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3E7D" w:rsidRDefault="00B73E7D" w:rsidP="00B73E7D">
    <w:pPr>
      <w:pStyle w:val="bpuHeadSpon"/>
    </w:pPr>
    <w:r w:rsidRPr="00B73E7D">
      <w:rPr>
        <w:rStyle w:val="bpuHeadSponChar"/>
      </w:rPr>
      <w:t>S3694</w:t>
    </w:r>
    <w:r>
      <w:t xml:space="preserve"> RUIZ</w:t>
    </w:r>
    <w:r w:rsidR="00DC1D0E">
      <w:t>, CUNNINGHAM</w:t>
    </w:r>
  </w:p>
  <w:p w:rsidR="00B73E7D" w:rsidRDefault="00B73E7D" w:rsidP="00B73E7D">
    <w:pPr>
      <w:pStyle w:val="bpuHeadSpon"/>
    </w:pPr>
    <w:r>
      <w:fldChar w:fldCharType="begin"/>
    </w:r>
    <w:r>
      <w:instrText xml:space="preserve"> PAGE  \* MERGEFORMAT </w:instrText>
    </w:r>
    <w:r>
      <w:fldChar w:fldCharType="separate"/>
    </w:r>
    <w:r w:rsidR="004737C5">
      <w:rPr>
        <w:noProof/>
      </w:rPr>
      <w:t>2</w:t>
    </w:r>
    <w:r>
      <w:fldChar w:fldCharType="end"/>
    </w:r>
  </w:p>
  <w:p w:rsidR="00B73E7D" w:rsidRDefault="00B73E7D" w:rsidP="00B73E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ADC"/>
    <w:rsid w:val="000051BD"/>
    <w:rsid w:val="000160A5"/>
    <w:rsid w:val="0002335B"/>
    <w:rsid w:val="0003549A"/>
    <w:rsid w:val="000367AE"/>
    <w:rsid w:val="00040787"/>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53BF"/>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C84"/>
    <w:rsid w:val="00205533"/>
    <w:rsid w:val="00212B8D"/>
    <w:rsid w:val="00222983"/>
    <w:rsid w:val="00233B8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50C"/>
    <w:rsid w:val="003041A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71B"/>
    <w:rsid w:val="00471F18"/>
    <w:rsid w:val="004737C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8AF"/>
    <w:rsid w:val="00506E1E"/>
    <w:rsid w:val="00513C81"/>
    <w:rsid w:val="00525B2A"/>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5FB"/>
    <w:rsid w:val="005F5F3B"/>
    <w:rsid w:val="006019F8"/>
    <w:rsid w:val="00602754"/>
    <w:rsid w:val="00605B20"/>
    <w:rsid w:val="0061156F"/>
    <w:rsid w:val="00613FF5"/>
    <w:rsid w:val="006155A8"/>
    <w:rsid w:val="00617502"/>
    <w:rsid w:val="00621076"/>
    <w:rsid w:val="00621B94"/>
    <w:rsid w:val="00626239"/>
    <w:rsid w:val="00635316"/>
    <w:rsid w:val="00635449"/>
    <w:rsid w:val="006378C5"/>
    <w:rsid w:val="00645E6A"/>
    <w:rsid w:val="006467A9"/>
    <w:rsid w:val="00665CBC"/>
    <w:rsid w:val="00667A5C"/>
    <w:rsid w:val="00677316"/>
    <w:rsid w:val="00686AEB"/>
    <w:rsid w:val="006B7897"/>
    <w:rsid w:val="006B7FA7"/>
    <w:rsid w:val="006C086A"/>
    <w:rsid w:val="006C21C1"/>
    <w:rsid w:val="006C7327"/>
    <w:rsid w:val="006D00E5"/>
    <w:rsid w:val="006D791B"/>
    <w:rsid w:val="006D7980"/>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27A2"/>
    <w:rsid w:val="00781B4D"/>
    <w:rsid w:val="007824BF"/>
    <w:rsid w:val="00783B8D"/>
    <w:rsid w:val="00794B94"/>
    <w:rsid w:val="00794BD4"/>
    <w:rsid w:val="007A2F73"/>
    <w:rsid w:val="007A3061"/>
    <w:rsid w:val="007A5A0B"/>
    <w:rsid w:val="007C0E14"/>
    <w:rsid w:val="007C7DE4"/>
    <w:rsid w:val="007D3110"/>
    <w:rsid w:val="007D40CB"/>
    <w:rsid w:val="007D5796"/>
    <w:rsid w:val="007D59C0"/>
    <w:rsid w:val="007D7D9C"/>
    <w:rsid w:val="007F485D"/>
    <w:rsid w:val="007F6050"/>
    <w:rsid w:val="00813627"/>
    <w:rsid w:val="00817BB6"/>
    <w:rsid w:val="00832816"/>
    <w:rsid w:val="00837109"/>
    <w:rsid w:val="00840365"/>
    <w:rsid w:val="008406A3"/>
    <w:rsid w:val="00841D2C"/>
    <w:rsid w:val="00845F3C"/>
    <w:rsid w:val="008461B8"/>
    <w:rsid w:val="008462F1"/>
    <w:rsid w:val="00847EF1"/>
    <w:rsid w:val="008538FA"/>
    <w:rsid w:val="00855ADC"/>
    <w:rsid w:val="008573B0"/>
    <w:rsid w:val="00864C31"/>
    <w:rsid w:val="00866563"/>
    <w:rsid w:val="00867AC2"/>
    <w:rsid w:val="0087056E"/>
    <w:rsid w:val="00875402"/>
    <w:rsid w:val="00884D51"/>
    <w:rsid w:val="008870A2"/>
    <w:rsid w:val="008916EC"/>
    <w:rsid w:val="00891E4F"/>
    <w:rsid w:val="008A31C5"/>
    <w:rsid w:val="008A4F9A"/>
    <w:rsid w:val="008B2850"/>
    <w:rsid w:val="008C311F"/>
    <w:rsid w:val="008C79B3"/>
    <w:rsid w:val="008D77BD"/>
    <w:rsid w:val="008E454C"/>
    <w:rsid w:val="008F1E5A"/>
    <w:rsid w:val="00901BDA"/>
    <w:rsid w:val="009121D8"/>
    <w:rsid w:val="00912D9C"/>
    <w:rsid w:val="00916F7A"/>
    <w:rsid w:val="00917FE3"/>
    <w:rsid w:val="009318C7"/>
    <w:rsid w:val="00931C09"/>
    <w:rsid w:val="009348C2"/>
    <w:rsid w:val="00943AA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079"/>
    <w:rsid w:val="009C5630"/>
    <w:rsid w:val="009D0E5D"/>
    <w:rsid w:val="009D0F63"/>
    <w:rsid w:val="009D7934"/>
    <w:rsid w:val="009D7CCF"/>
    <w:rsid w:val="009E5961"/>
    <w:rsid w:val="009F4FAC"/>
    <w:rsid w:val="00A017C0"/>
    <w:rsid w:val="00A0438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D3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E7D"/>
    <w:rsid w:val="00B82968"/>
    <w:rsid w:val="00B90E33"/>
    <w:rsid w:val="00B9676B"/>
    <w:rsid w:val="00BA2EA5"/>
    <w:rsid w:val="00BA364B"/>
    <w:rsid w:val="00BB1190"/>
    <w:rsid w:val="00BB31D0"/>
    <w:rsid w:val="00BB3A11"/>
    <w:rsid w:val="00BB4DDB"/>
    <w:rsid w:val="00BB5D79"/>
    <w:rsid w:val="00BB5F02"/>
    <w:rsid w:val="00BC6601"/>
    <w:rsid w:val="00BC7892"/>
    <w:rsid w:val="00BE1CDD"/>
    <w:rsid w:val="00BE24D6"/>
    <w:rsid w:val="00BE7EFA"/>
    <w:rsid w:val="00BF06AD"/>
    <w:rsid w:val="00BF2C67"/>
    <w:rsid w:val="00C04F4D"/>
    <w:rsid w:val="00C12E48"/>
    <w:rsid w:val="00C13D14"/>
    <w:rsid w:val="00C15F53"/>
    <w:rsid w:val="00C23F09"/>
    <w:rsid w:val="00C25356"/>
    <w:rsid w:val="00C328D0"/>
    <w:rsid w:val="00C46501"/>
    <w:rsid w:val="00C46BC1"/>
    <w:rsid w:val="00C5235F"/>
    <w:rsid w:val="00C54CE2"/>
    <w:rsid w:val="00C66BF3"/>
    <w:rsid w:val="00C70140"/>
    <w:rsid w:val="00C73CA7"/>
    <w:rsid w:val="00C750F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13E"/>
    <w:rsid w:val="00CD528D"/>
    <w:rsid w:val="00CE78BF"/>
    <w:rsid w:val="00CF65EB"/>
    <w:rsid w:val="00CF72AD"/>
    <w:rsid w:val="00D02441"/>
    <w:rsid w:val="00D039F4"/>
    <w:rsid w:val="00D10496"/>
    <w:rsid w:val="00D11173"/>
    <w:rsid w:val="00D1215F"/>
    <w:rsid w:val="00D14D75"/>
    <w:rsid w:val="00D16561"/>
    <w:rsid w:val="00D17FF8"/>
    <w:rsid w:val="00D268AC"/>
    <w:rsid w:val="00D27FF3"/>
    <w:rsid w:val="00D343D0"/>
    <w:rsid w:val="00D3664D"/>
    <w:rsid w:val="00D500E9"/>
    <w:rsid w:val="00D507BC"/>
    <w:rsid w:val="00D6090A"/>
    <w:rsid w:val="00D62FA3"/>
    <w:rsid w:val="00D63B6F"/>
    <w:rsid w:val="00D64599"/>
    <w:rsid w:val="00D64A90"/>
    <w:rsid w:val="00D9410B"/>
    <w:rsid w:val="00D9695B"/>
    <w:rsid w:val="00DA2417"/>
    <w:rsid w:val="00DA5585"/>
    <w:rsid w:val="00DB02AC"/>
    <w:rsid w:val="00DB6AA2"/>
    <w:rsid w:val="00DC1D0E"/>
    <w:rsid w:val="00DE10D1"/>
    <w:rsid w:val="00DE2514"/>
    <w:rsid w:val="00DE6851"/>
    <w:rsid w:val="00DF03EE"/>
    <w:rsid w:val="00DF48A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134"/>
    <w:rsid w:val="00EB2327"/>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1CEB"/>
    <w:rsid w:val="00FA2ED1"/>
    <w:rsid w:val="00FA4A52"/>
    <w:rsid w:val="00FB4045"/>
    <w:rsid w:val="00FB4D8E"/>
    <w:rsid w:val="00FB6C15"/>
    <w:rsid w:val="00FC0D0A"/>
    <w:rsid w:val="00FC1B0B"/>
    <w:rsid w:val="00FC1BD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7A1496-7B6A-4CC9-9F1F-6F55C5ED2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73E7D"/>
  </w:style>
  <w:style w:type="paragraph" w:styleId="BalloonText">
    <w:name w:val="Balloon Text"/>
    <w:basedOn w:val="Normal"/>
    <w:link w:val="BalloonTextChar"/>
    <w:semiHidden/>
    <w:unhideWhenUsed/>
    <w:rsid w:val="00BC66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66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502</Words>
  <Characters>2685</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S3694</vt:lpstr>
    </vt:vector>
  </TitlesOfParts>
  <Manager>R224</Manager>
  <Company>NJ Office of Legislative Services</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S3694</dc:title>
  <dc:subject/>
  <dc:creator>Senator  RUIZ</dc:creator>
  <cp:keywords>S3694|3|SG |76|0|76|N|0|</cp:keywords>
  <dc:description>INTRODUCED APRIL 26, 2021</dc:description>
  <cp:lastModifiedBy>Todaro, Vivian</cp:lastModifiedBy>
  <cp:revision>2</cp:revision>
  <cp:lastPrinted>2021-05-12T13:39:00Z</cp:lastPrinted>
  <dcterms:created xsi:type="dcterms:W3CDTF">2021-05-12T13:40:00Z</dcterms:created>
  <dcterms:modified xsi:type="dcterms:W3CDTF">2021-05-12T13:40:00Z</dcterms:modified>
  <cp:category>52:16A-128_x000d_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