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B748C" w14:textId="18CBFCC0" w:rsidR="00160277" w:rsidRDefault="00160277" w:rsidP="00160277">
      <w:pPr>
        <w:pStyle w:val="bpuBill"/>
      </w:pPr>
      <w:bookmarkStart w:id="0" w:name="bpuFrontPg"/>
      <w:bookmarkEnd w:id="0"/>
      <w:r>
        <w:t xml:space="preserve">SENATE, No. 3696 </w:t>
      </w:r>
    </w:p>
    <w:p w14:paraId="64AC1FF9" w14:textId="31382462" w:rsidR="00160277" w:rsidRPr="009D38FF" w:rsidRDefault="00160277" w:rsidP="00160277">
      <w:pPr>
        <w:pStyle w:val="bpuWpGraphic"/>
      </w:pPr>
      <w:r>
        <w:object w:dxaOrig="8985" w:dyaOrig="255" w14:anchorId="3A538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3947" r:id="rId8"/>
        </w:object>
      </w:r>
    </w:p>
    <w:p w14:paraId="45888695" w14:textId="77777777" w:rsidR="00160277" w:rsidRDefault="00160277" w:rsidP="00160277">
      <w:pPr>
        <w:pStyle w:val="bpuState"/>
      </w:pPr>
      <w:r>
        <w:t>STATE OF NEW JERSEY</w:t>
      </w:r>
    </w:p>
    <w:p w14:paraId="31D37430" w14:textId="77777777" w:rsidR="00160277" w:rsidRDefault="00160277" w:rsidP="00160277">
      <w:pPr>
        <w:pStyle w:val="bpuLegislature"/>
      </w:pPr>
      <w:r>
        <w:t>219th LEGISLATURE</w:t>
      </w:r>
    </w:p>
    <w:p w14:paraId="7EF38F0F" w14:textId="322A2E49" w:rsidR="00160277" w:rsidRDefault="00160277" w:rsidP="00160277">
      <w:pPr>
        <w:pStyle w:val="bpuWpGraphic"/>
      </w:pPr>
      <w:r>
        <w:object w:dxaOrig="8985" w:dyaOrig="255" w14:anchorId="181D2BE8">
          <v:shape id="_x0000_i1026" type="#_x0000_t75" style="width:6in;height:12pt" o:ole="">
            <v:imagedata r:id="rId7" o:title=""/>
          </v:shape>
          <o:OLEObject Type="Embed" ProgID="WPWin6.1" ShapeID="_x0000_i1026" DrawAspect="Content" ObjectID="_1680963948" r:id="rId9"/>
        </w:object>
      </w:r>
      <w:r>
        <w:t xml:space="preserve">  </w:t>
      </w:r>
    </w:p>
    <w:p w14:paraId="3E538F3B" w14:textId="77777777" w:rsidR="00160277" w:rsidRDefault="00160277" w:rsidP="00160277">
      <w:pPr>
        <w:pStyle w:val="bpuIntro"/>
      </w:pPr>
      <w:r>
        <w:t>INTRODUCED APRIL 26, 2021</w:t>
      </w:r>
    </w:p>
    <w:p w14:paraId="78A4032C" w14:textId="77777777" w:rsidR="00160277" w:rsidRDefault="00160277" w:rsidP="00160277">
      <w:pPr>
        <w:pStyle w:val="bpuIntro"/>
      </w:pPr>
    </w:p>
    <w:p w14:paraId="639D6EC1" w14:textId="77777777" w:rsidR="00160277" w:rsidRDefault="00160277" w:rsidP="00160277">
      <w:pPr>
        <w:pStyle w:val="bpuIntro"/>
        <w:sectPr w:rsidR="00160277" w:rsidSect="002157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2C30AE7" w14:textId="77777777" w:rsidR="00160277" w:rsidRDefault="00160277" w:rsidP="00160277">
      <w:pPr>
        <w:pStyle w:val="bpuIntro"/>
      </w:pPr>
    </w:p>
    <w:p w14:paraId="7EB4C990" w14:textId="77777777" w:rsidR="00160277" w:rsidRDefault="00160277" w:rsidP="00160277">
      <w:pPr>
        <w:pStyle w:val="bpuSponsor"/>
      </w:pPr>
      <w:r>
        <w:t>Sponsored by:</w:t>
      </w:r>
    </w:p>
    <w:p w14:paraId="57C1D2DC" w14:textId="77777777" w:rsidR="00160277" w:rsidRDefault="00160277" w:rsidP="00160277">
      <w:pPr>
        <w:pStyle w:val="bpuSponsor"/>
      </w:pPr>
      <w:r>
        <w:t>Senator  LINDA R. GREENSTEIN</w:t>
      </w:r>
    </w:p>
    <w:p w14:paraId="4F8A5118" w14:textId="77777777" w:rsidR="00160277" w:rsidRDefault="00160277" w:rsidP="00160277">
      <w:pPr>
        <w:pStyle w:val="bpuSponsor"/>
      </w:pPr>
      <w:r>
        <w:t>District 14 (Mercer and Middlesex)</w:t>
      </w:r>
    </w:p>
    <w:p w14:paraId="64AA1D60" w14:textId="0836C32A" w:rsidR="00160277" w:rsidRDefault="002157B8" w:rsidP="002157B8">
      <w:pPr>
        <w:pStyle w:val="bpuSponsor"/>
      </w:pPr>
      <w:r>
        <w:t>Senator  ANTHONY M. BUCCO</w:t>
      </w:r>
    </w:p>
    <w:p w14:paraId="37E9D4D6" w14:textId="573032CB" w:rsidR="002157B8" w:rsidRDefault="002157B8" w:rsidP="002157B8">
      <w:pPr>
        <w:pStyle w:val="bpuSponsor"/>
      </w:pPr>
      <w:r>
        <w:t>District 25 (Morris and Somerset)</w:t>
      </w:r>
    </w:p>
    <w:p w14:paraId="6F1985D6" w14:textId="77777777" w:rsidR="002157B8" w:rsidRPr="002157B8" w:rsidRDefault="002157B8" w:rsidP="002157B8">
      <w:pPr>
        <w:pStyle w:val="bpuSponsor"/>
      </w:pPr>
    </w:p>
    <w:p w14:paraId="43398BCA" w14:textId="77777777" w:rsidR="00160277" w:rsidRDefault="00160277" w:rsidP="00160277">
      <w:pPr>
        <w:pStyle w:val="bpuSponsor"/>
      </w:pPr>
    </w:p>
    <w:p w14:paraId="5A463572" w14:textId="77777777" w:rsidR="00160277" w:rsidRDefault="00160277" w:rsidP="00160277">
      <w:pPr>
        <w:pStyle w:val="bpuSponsor"/>
      </w:pPr>
    </w:p>
    <w:p w14:paraId="291B2EFE" w14:textId="77777777" w:rsidR="00160277" w:rsidRDefault="00160277" w:rsidP="00160277">
      <w:pPr>
        <w:pStyle w:val="bpuSponsor"/>
      </w:pPr>
    </w:p>
    <w:p w14:paraId="5ABCDB42" w14:textId="77777777" w:rsidR="00160277" w:rsidRDefault="00160277" w:rsidP="00160277">
      <w:pPr>
        <w:pStyle w:val="bpuSponsor"/>
      </w:pPr>
      <w:r>
        <w:t>SYNOPSIS</w:t>
      </w:r>
    </w:p>
    <w:p w14:paraId="3B504E0D" w14:textId="77777777" w:rsidR="00160277" w:rsidRDefault="00160277" w:rsidP="00160277">
      <w:pPr>
        <w:pStyle w:val="bpuNormText"/>
      </w:pPr>
      <w:r>
        <w:tab/>
        <w:t xml:space="preserve">Requires pharmacies to provide certain information regarding insulin manufacturer assistance programs. </w:t>
      </w:r>
    </w:p>
    <w:p w14:paraId="2C9F2051" w14:textId="77777777" w:rsidR="00160277" w:rsidRDefault="00160277" w:rsidP="00160277">
      <w:pPr>
        <w:pStyle w:val="bpuNormText"/>
      </w:pPr>
    </w:p>
    <w:p w14:paraId="73452429" w14:textId="77777777" w:rsidR="00160277" w:rsidRDefault="00160277" w:rsidP="00160277">
      <w:pPr>
        <w:pStyle w:val="bpuSponsor"/>
      </w:pPr>
      <w:r>
        <w:t xml:space="preserve">CURRENT VERSION OF TEXT </w:t>
      </w:r>
    </w:p>
    <w:p w14:paraId="61E7F496" w14:textId="77777777" w:rsidR="00160277" w:rsidRDefault="00160277" w:rsidP="00160277">
      <w:pPr>
        <w:pStyle w:val="bpuNormText"/>
      </w:pPr>
      <w:r>
        <w:tab/>
        <w:t>As introduced.</w:t>
      </w:r>
    </w:p>
    <w:p w14:paraId="796B3FC7" w14:textId="1A9F1A0D" w:rsidR="00160277" w:rsidRDefault="00160277" w:rsidP="00160277">
      <w:pPr>
        <w:pStyle w:val="bpuNormText"/>
      </w:pPr>
      <w:r>
        <w:rPr>
          <w:noProof/>
        </w:rPr>
        <w:drawing>
          <wp:anchor distT="0" distB="0" distL="114300" distR="114300" simplePos="0" relativeHeight="251659264" behindDoc="1" locked="0" layoutInCell="1" allowOverlap="1" wp14:anchorId="64B72C5A" wp14:editId="037E788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C986DD" w14:textId="77777777" w:rsidR="00160277" w:rsidRDefault="00160277" w:rsidP="009A6EF3">
      <w:pPr>
        <w:pStyle w:val="FronterPage"/>
        <w:tabs>
          <w:tab w:val="clear" w:pos="720"/>
          <w:tab w:val="clear" w:pos="1440"/>
          <w:tab w:val="clear" w:pos="2160"/>
          <w:tab w:val="clear" w:pos="2880"/>
          <w:tab w:val="clear" w:pos="3600"/>
          <w:tab w:val="clear" w:pos="4320"/>
          <w:tab w:val="clear" w:pos="5040"/>
        </w:tabs>
        <w:sectPr w:rsidR="00160277" w:rsidSect="00160277">
          <w:type w:val="continuous"/>
          <w:pgSz w:w="12240" w:h="20160" w:code="5"/>
          <w:pgMar w:top="1440" w:right="2275" w:bottom="1440" w:left="2275" w:header="72" w:footer="720" w:gutter="0"/>
          <w:pgNumType w:start="1"/>
          <w:cols w:space="720"/>
          <w:docGrid w:linePitch="360"/>
        </w:sectPr>
      </w:pPr>
    </w:p>
    <w:p w14:paraId="7A9E6281" w14:textId="77777777" w:rsidR="00856023" w:rsidRPr="00677316" w:rsidRDefault="00856023" w:rsidP="00856023">
      <w:pPr>
        <w:pStyle w:val="HangingAnAct"/>
        <w:rPr>
          <w:rStyle w:val="HangingAnActChar"/>
        </w:rPr>
      </w:pPr>
      <w:r w:rsidRPr="00856023">
        <w:rPr>
          <w:rStyle w:val="BillHead"/>
        </w:rPr>
        <w:lastRenderedPageBreak/>
        <w:t>An Act</w:t>
      </w:r>
      <w:r w:rsidRPr="006B7FA7">
        <w:rPr>
          <w:rStyle w:val="HangingAnActChar"/>
        </w:rPr>
        <w:t xml:space="preserve"> </w:t>
      </w:r>
      <w:r>
        <w:rPr>
          <w:rStyle w:val="HangingAnActChar"/>
        </w:rPr>
        <w:t xml:space="preserve">concerning insulin manufacturer assistance programs and supplementing </w:t>
      </w:r>
      <w:r>
        <w:t>P.L.2003, c.280 (C.45:14-40 et seq.).</w:t>
      </w:r>
    </w:p>
    <w:p w14:paraId="2935DC09" w14:textId="77777777" w:rsidR="00856023" w:rsidRPr="00D71D68" w:rsidRDefault="00856023" w:rsidP="00856023"/>
    <w:p w14:paraId="124711C6" w14:textId="77777777" w:rsidR="00856023" w:rsidRPr="00AA7880" w:rsidRDefault="00856023" w:rsidP="00856023">
      <w:r>
        <w:tab/>
      </w:r>
      <w:r>
        <w:rPr>
          <w:rStyle w:val="BillHeading2"/>
        </w:rPr>
        <w:t xml:space="preserve">Be It Enacted </w:t>
      </w:r>
      <w:r>
        <w:rPr>
          <w:rStyle w:val="BillLanguage"/>
        </w:rPr>
        <w:t>by the Senate and General Assembly of the State of New Jersey:</w:t>
      </w:r>
    </w:p>
    <w:p w14:paraId="4B819DDD" w14:textId="77777777" w:rsidR="00856023" w:rsidRDefault="00856023" w:rsidP="00856023"/>
    <w:p w14:paraId="46920552" w14:textId="7888DC5B" w:rsidR="00856023" w:rsidRDefault="00856023" w:rsidP="00856023">
      <w:r>
        <w:tab/>
      </w:r>
      <w:r w:rsidR="007A58DD">
        <w:t xml:space="preserve"> </w:t>
      </w:r>
      <w:r>
        <w:t>1.</w:t>
      </w:r>
      <w:r>
        <w:tab/>
        <w:t>a.  A pharmacy practice site shall:</w:t>
      </w:r>
    </w:p>
    <w:p w14:paraId="6AE2F30D" w14:textId="77777777" w:rsidR="00856023" w:rsidRDefault="00856023" w:rsidP="00856023">
      <w:r>
        <w:tab/>
        <w:t>(1)</w:t>
      </w:r>
      <w:r>
        <w:tab/>
        <w:t>display a notice concerning insulin manufacturer assistance programs, to be created by the Department of Banking and Insurance, at all points of sale; and</w:t>
      </w:r>
    </w:p>
    <w:p w14:paraId="1F9338E1" w14:textId="77777777" w:rsidR="00856023" w:rsidRDefault="00856023" w:rsidP="00856023">
      <w:r>
        <w:tab/>
        <w:t>(2)</w:t>
      </w:r>
      <w:r>
        <w:tab/>
        <w:t>provide a pamphlet concerning insulin manufacturer assistance programs, to be created by the department, to an individual purchasing a prescription for insulin and any individual requesting a pamphlet.</w:t>
      </w:r>
    </w:p>
    <w:p w14:paraId="6DF9CCA7" w14:textId="29BDDA99" w:rsidR="00856023" w:rsidRDefault="00856023" w:rsidP="00856023">
      <w:r>
        <w:tab/>
      </w:r>
      <w:r w:rsidR="007A58DD">
        <w:t xml:space="preserve"> </w:t>
      </w:r>
      <w:r>
        <w:t>b.</w:t>
      </w:r>
      <w:r>
        <w:tab/>
        <w:t>An insulin manufacturer offering an assistance program may inform the department of its intention to be included in the notices and pamphlets.</w:t>
      </w:r>
    </w:p>
    <w:p w14:paraId="232D165C" w14:textId="3B095866" w:rsidR="00856023" w:rsidRDefault="00856023" w:rsidP="00856023">
      <w:r>
        <w:tab/>
      </w:r>
      <w:r w:rsidR="007A58DD">
        <w:t xml:space="preserve"> </w:t>
      </w:r>
      <w:r>
        <w:t>c.</w:t>
      </w:r>
      <w:r>
        <w:tab/>
        <w:t>The department shall adopt rules and regulations pursuant to the “Administrative Procedure Act,” P.L.1968, c.410 (C.52:14B-1</w:t>
      </w:r>
      <w:r w:rsidR="007A58DD">
        <w:t> </w:t>
      </w:r>
      <w:r>
        <w:t>et</w:t>
      </w:r>
      <w:r w:rsidR="007A58DD">
        <w:t> </w:t>
      </w:r>
      <w:r>
        <w:t>seq.),</w:t>
      </w:r>
      <w:r w:rsidR="007A58DD">
        <w:t> </w:t>
      </w:r>
      <w:r>
        <w:t>to effectuate the purposes of this act.</w:t>
      </w:r>
    </w:p>
    <w:p w14:paraId="13BF8C49" w14:textId="77777777" w:rsidR="00856023" w:rsidRPr="00D71D68" w:rsidRDefault="00856023" w:rsidP="00856023"/>
    <w:p w14:paraId="36757D39" w14:textId="5E429B0A" w:rsidR="00856023" w:rsidRPr="00AA7880" w:rsidRDefault="00856023" w:rsidP="00856023">
      <w:r>
        <w:tab/>
      </w:r>
      <w:r w:rsidR="007A58DD">
        <w:t xml:space="preserve"> </w:t>
      </w:r>
      <w:r>
        <w:t>2.</w:t>
      </w:r>
      <w:r>
        <w:tab/>
        <w:t>This act shall take effect on the first day of the sixth month next following the date of enactment, except that the Commissioner of Banking and Insurance may take any anticipatory administrative action in advance as shall be necessary for the implementation of this act.</w:t>
      </w:r>
    </w:p>
    <w:p w14:paraId="5451D018" w14:textId="77777777" w:rsidR="00856023" w:rsidRDefault="00856023" w:rsidP="00856023"/>
    <w:p w14:paraId="61A90122" w14:textId="77777777" w:rsidR="00856023" w:rsidRPr="00CE7BD8" w:rsidRDefault="00856023" w:rsidP="00856023"/>
    <w:p w14:paraId="2B9D5C14" w14:textId="77777777" w:rsidR="00856023" w:rsidRPr="00AA7880" w:rsidRDefault="00856023" w:rsidP="00856023">
      <w:pPr>
        <w:jc w:val="center"/>
      </w:pPr>
      <w:r w:rsidRPr="00D71D68">
        <w:t>STATEMENT</w:t>
      </w:r>
    </w:p>
    <w:p w14:paraId="4EE2463A" w14:textId="77777777" w:rsidR="00856023" w:rsidRDefault="00856023" w:rsidP="00856023"/>
    <w:p w14:paraId="59AD0C8A" w14:textId="77777777" w:rsidR="00856023" w:rsidRDefault="00856023" w:rsidP="00856023">
      <w:r>
        <w:tab/>
        <w:t>This bill requires pharmacies to provide certain information regarding insulin manufacturer assistance programs.</w:t>
      </w:r>
    </w:p>
    <w:p w14:paraId="5EC6F26E" w14:textId="77777777" w:rsidR="00856023" w:rsidRPr="00D71D68" w:rsidRDefault="00856023" w:rsidP="00856023">
      <w:r>
        <w:tab/>
        <w:t>Under this bill, a pharmacy practice site will be required to display a notice, created by the Department of Banking and Insurance, concerning insulin manufacturer assistance programs at all points of sale. A pharmacy practice site will also be required to provide a pamphlet, created by the department, concerning the insulin manufacturer assistance programs to any individual purchasing a prescription for insulin, or to any individual requesting a pamphlet.  Insulin manufacturers offering an assistance program may inform the department of their intention to be included in the notices and pamphlets.</w:t>
      </w:r>
      <w:bookmarkStart w:id="1" w:name="_GoBack"/>
      <w:bookmarkEnd w:id="1"/>
    </w:p>
    <w:sectPr w:rsidR="00856023" w:rsidRPr="00D71D68" w:rsidSect="00160277">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E1595" w14:textId="77777777" w:rsidR="00483CAF" w:rsidRDefault="00483CAF">
      <w:r>
        <w:separator/>
      </w:r>
    </w:p>
  </w:endnote>
  <w:endnote w:type="continuationSeparator" w:id="0">
    <w:p w14:paraId="4FB1AF83" w14:textId="77777777" w:rsidR="00483CAF" w:rsidRDefault="00483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76711" w14:textId="2252D095" w:rsidR="002157B8" w:rsidRDefault="002157B8" w:rsidP="002157B8">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66A1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006B5" w14:textId="77777777" w:rsidR="00483CAF" w:rsidRDefault="00483CAF">
      <w:r>
        <w:separator/>
      </w:r>
    </w:p>
  </w:footnote>
  <w:footnote w:type="continuationSeparator" w:id="0">
    <w:p w14:paraId="411C7A73" w14:textId="77777777" w:rsidR="00483CAF" w:rsidRDefault="00483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2EB6D" w14:textId="77777777" w:rsidR="00665CBC" w:rsidRDefault="00DF5AD9">
    <w:pPr>
      <w:pStyle w:val="Header"/>
    </w:pPr>
    <w:r>
      <w:rPr>
        <w:noProof/>
      </w:rPr>
      <w:pict w14:anchorId="002252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C802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A9A00" w14:textId="07CFBB73" w:rsidR="00665CBC" w:rsidRDefault="00665CBC" w:rsidP="00686AEB">
    <w:pPr>
      <w:pStyle w:val="Header"/>
      <w:jc w:val="center"/>
      <w:rPr>
        <w:rStyle w:val="PageNumber"/>
      </w:rPr>
    </w:pPr>
  </w:p>
  <w:p w14:paraId="4756EF69" w14:textId="366FAD6D" w:rsidR="00160277" w:rsidRDefault="00160277" w:rsidP="00160277">
    <w:pPr>
      <w:pStyle w:val="bpuHeadSpon"/>
    </w:pPr>
    <w:r w:rsidRPr="00160277">
      <w:rPr>
        <w:rStyle w:val="bpuHeadSponChar"/>
      </w:rPr>
      <w:t>S3696</w:t>
    </w:r>
    <w:r>
      <w:t xml:space="preserve"> GREENSTEIN</w:t>
    </w:r>
  </w:p>
  <w:p w14:paraId="755CF5DA" w14:textId="5ABE4564" w:rsidR="00160277" w:rsidRDefault="00160277" w:rsidP="00160277">
    <w:pPr>
      <w:pStyle w:val="bpuHeadSpon"/>
    </w:pPr>
    <w:r>
      <w:fldChar w:fldCharType="begin"/>
    </w:r>
    <w:r>
      <w:instrText xml:space="preserve"> PAGE  \* MERGEFORMAT </w:instrText>
    </w:r>
    <w:r>
      <w:fldChar w:fldCharType="separate"/>
    </w:r>
    <w:r w:rsidR="007A58DD">
      <w:rPr>
        <w:noProof/>
      </w:rPr>
      <w:t>3</w:t>
    </w:r>
    <w:r>
      <w:fldChar w:fldCharType="end"/>
    </w:r>
  </w:p>
  <w:p w14:paraId="62394FD8" w14:textId="77777777" w:rsidR="00160277" w:rsidRDefault="00160277" w:rsidP="001602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1AF84" w14:textId="449A9A53" w:rsidR="00665CBC" w:rsidRDefault="00665CBC">
    <w:pPr>
      <w:pStyle w:val="Header"/>
    </w:pPr>
  </w:p>
  <w:p w14:paraId="7A1F46B4" w14:textId="5E732867" w:rsidR="00160277" w:rsidRDefault="00160277" w:rsidP="00160277">
    <w:pPr>
      <w:pStyle w:val="bpuHeadSpon"/>
    </w:pPr>
    <w:r w:rsidRPr="00160277">
      <w:rPr>
        <w:rStyle w:val="bpuHeadSponChar"/>
      </w:rPr>
      <w:t>S3696</w:t>
    </w:r>
    <w:r>
      <w:t xml:space="preserve"> GREENSTEIN</w:t>
    </w:r>
    <w:r w:rsidR="002157B8">
      <w:t>, A.M.</w:t>
    </w:r>
    <w:r w:rsidR="002157B8">
      <w:t>BUCCO</w:t>
    </w:r>
  </w:p>
  <w:p w14:paraId="600C7F0D" w14:textId="5B55A383" w:rsidR="00160277" w:rsidRDefault="00160277" w:rsidP="00160277">
    <w:pPr>
      <w:pStyle w:val="bpuHeadSpon"/>
    </w:pPr>
    <w:r>
      <w:fldChar w:fldCharType="begin"/>
    </w:r>
    <w:r>
      <w:instrText xml:space="preserve"> PAGE  \* MERGEFORMAT </w:instrText>
    </w:r>
    <w:r>
      <w:fldChar w:fldCharType="separate"/>
    </w:r>
    <w:r w:rsidR="00925B2F">
      <w:rPr>
        <w:noProof/>
      </w:rPr>
      <w:t>2</w:t>
    </w:r>
    <w:r>
      <w:fldChar w:fldCharType="end"/>
    </w:r>
  </w:p>
  <w:p w14:paraId="4F94C9E2" w14:textId="77777777" w:rsidR="00160277" w:rsidRDefault="00160277" w:rsidP="001602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40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277"/>
    <w:rsid w:val="0016403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7B8"/>
    <w:rsid w:val="002206C8"/>
    <w:rsid w:val="00222983"/>
    <w:rsid w:val="002370D0"/>
    <w:rsid w:val="0024098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F2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00E"/>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F5F"/>
    <w:rsid w:val="0045118A"/>
    <w:rsid w:val="00455D51"/>
    <w:rsid w:val="00456BF9"/>
    <w:rsid w:val="00461057"/>
    <w:rsid w:val="004704A8"/>
    <w:rsid w:val="00471102"/>
    <w:rsid w:val="00471F18"/>
    <w:rsid w:val="00483CAF"/>
    <w:rsid w:val="00484144"/>
    <w:rsid w:val="00484C19"/>
    <w:rsid w:val="00485866"/>
    <w:rsid w:val="00492076"/>
    <w:rsid w:val="00493B1D"/>
    <w:rsid w:val="00497037"/>
    <w:rsid w:val="004A3009"/>
    <w:rsid w:val="004A6940"/>
    <w:rsid w:val="004A77A4"/>
    <w:rsid w:val="004C57AE"/>
    <w:rsid w:val="004C742C"/>
    <w:rsid w:val="004C786B"/>
    <w:rsid w:val="004E1F3E"/>
    <w:rsid w:val="004F21BD"/>
    <w:rsid w:val="004F4F1D"/>
    <w:rsid w:val="004F74DD"/>
    <w:rsid w:val="00501317"/>
    <w:rsid w:val="0050495C"/>
    <w:rsid w:val="00505DC9"/>
    <w:rsid w:val="00506E1E"/>
    <w:rsid w:val="00513C81"/>
    <w:rsid w:val="00527BFB"/>
    <w:rsid w:val="00532A32"/>
    <w:rsid w:val="00540B0B"/>
    <w:rsid w:val="0054460F"/>
    <w:rsid w:val="005516A4"/>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6D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8DD"/>
    <w:rsid w:val="007A5A0B"/>
    <w:rsid w:val="007A6F93"/>
    <w:rsid w:val="007C0E14"/>
    <w:rsid w:val="007C7DE4"/>
    <w:rsid w:val="007D40CB"/>
    <w:rsid w:val="007D5796"/>
    <w:rsid w:val="007D59C0"/>
    <w:rsid w:val="007D7D9C"/>
    <w:rsid w:val="007F485D"/>
    <w:rsid w:val="007F6050"/>
    <w:rsid w:val="00805675"/>
    <w:rsid w:val="00813627"/>
    <w:rsid w:val="00832816"/>
    <w:rsid w:val="00837109"/>
    <w:rsid w:val="00840365"/>
    <w:rsid w:val="008406A3"/>
    <w:rsid w:val="00841D2C"/>
    <w:rsid w:val="00845F3C"/>
    <w:rsid w:val="008461B8"/>
    <w:rsid w:val="008462F1"/>
    <w:rsid w:val="00847EF1"/>
    <w:rsid w:val="008538FA"/>
    <w:rsid w:val="00856023"/>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5B2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EF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C9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4FF"/>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68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1A2"/>
    <w:rsid w:val="00D500E9"/>
    <w:rsid w:val="00D507BC"/>
    <w:rsid w:val="00D6090A"/>
    <w:rsid w:val="00D62FA3"/>
    <w:rsid w:val="00D63B6F"/>
    <w:rsid w:val="00D64A90"/>
    <w:rsid w:val="00D9410B"/>
    <w:rsid w:val="00D9695B"/>
    <w:rsid w:val="00DA2417"/>
    <w:rsid w:val="00DA26A1"/>
    <w:rsid w:val="00DA5585"/>
    <w:rsid w:val="00DB02AC"/>
    <w:rsid w:val="00DB6AA2"/>
    <w:rsid w:val="00DE10D1"/>
    <w:rsid w:val="00DE2514"/>
    <w:rsid w:val="00DE6851"/>
    <w:rsid w:val="00DF03EE"/>
    <w:rsid w:val="00E01B71"/>
    <w:rsid w:val="00E05CC9"/>
    <w:rsid w:val="00E15573"/>
    <w:rsid w:val="00E178E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402"/>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21C164"/>
  <w15:docId w15:val="{C57ACA36-EA3A-49A6-8A18-9DE0EDA5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60277"/>
  </w:style>
  <w:style w:type="paragraph" w:styleId="BalloonText">
    <w:name w:val="Balloon Text"/>
    <w:basedOn w:val="Normal"/>
    <w:link w:val="BalloonTextChar"/>
    <w:semiHidden/>
    <w:unhideWhenUsed/>
    <w:rsid w:val="00E178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78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1C8D3-B69E-4C2A-AAD5-4157DA1F7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340</Words>
  <Characters>1949</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S3696</vt:lpstr>
    </vt:vector>
  </TitlesOfParts>
  <Manager>R224</Manager>
  <Company>NJ Office of Legislative Services</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S3696</dc:title>
  <dc:subject/>
  <dc:creator>Senator  GREENSTEIN</dc:creator>
  <cp:keywords>S3696|2|CL |318|0|318|N|0|</cp:keywords>
  <dc:description>INTRODUCED APRIL 26, 2021</dc:description>
  <cp:lastModifiedBy>Todaro, Vivian</cp:lastModifiedBy>
  <cp:revision>2</cp:revision>
  <cp:lastPrinted>2021-04-26T21:38:00Z</cp:lastPrinted>
  <dcterms:created xsi:type="dcterms:W3CDTF">2021-04-26T21:39:00Z</dcterms:created>
  <dcterms:modified xsi:type="dcterms:W3CDTF">2021-04-26T21:39:00Z</dcterms:modified>
  <cp:category>s.1: C.45:14-67.9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