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92B" w:rsidRDefault="0040792B" w:rsidP="0040792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3700 </w:t>
      </w:r>
    </w:p>
    <w:p w:rsidR="0040792B" w:rsidRPr="009D38FF" w:rsidRDefault="0040792B" w:rsidP="0040792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0959283" r:id="rId8"/>
        </w:object>
      </w:r>
    </w:p>
    <w:p w:rsidR="0040792B" w:rsidRDefault="0040792B" w:rsidP="0040792B">
      <w:pPr>
        <w:pStyle w:val="bpuState"/>
      </w:pPr>
      <w:r>
        <w:t>STATE OF NEW JERSEY</w:t>
      </w:r>
    </w:p>
    <w:p w:rsidR="0040792B" w:rsidRDefault="0040792B" w:rsidP="0040792B">
      <w:pPr>
        <w:pStyle w:val="bpuLegislature"/>
      </w:pPr>
      <w:r>
        <w:t>219th LEGISLATURE</w:t>
      </w:r>
    </w:p>
    <w:p w:rsidR="0040792B" w:rsidRDefault="0040792B" w:rsidP="0040792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0959284" r:id="rId9"/>
        </w:object>
      </w:r>
      <w:r>
        <w:t xml:space="preserve">  </w:t>
      </w:r>
    </w:p>
    <w:p w:rsidR="0040792B" w:rsidRDefault="0040792B" w:rsidP="0040792B">
      <w:pPr>
        <w:pStyle w:val="bpuIntro"/>
      </w:pPr>
      <w:r>
        <w:t>INTRODUCED APRIL 26, 2021</w:t>
      </w:r>
    </w:p>
    <w:p w:rsidR="0040792B" w:rsidRDefault="0040792B" w:rsidP="0040792B">
      <w:pPr>
        <w:pStyle w:val="bpuIntro"/>
      </w:pPr>
    </w:p>
    <w:p w:rsidR="0040792B" w:rsidRDefault="0040792B" w:rsidP="0040792B">
      <w:pPr>
        <w:pStyle w:val="bpuIntro"/>
        <w:sectPr w:rsidR="0040792B" w:rsidSect="0040792B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40792B" w:rsidRDefault="0040792B" w:rsidP="0040792B">
      <w:pPr>
        <w:pStyle w:val="bpuIntro"/>
      </w:pPr>
    </w:p>
    <w:p w:rsidR="0040792B" w:rsidRDefault="0040792B" w:rsidP="0040792B">
      <w:pPr>
        <w:pStyle w:val="bpuSponsor"/>
      </w:pPr>
      <w:r>
        <w:t>Sponsored by:</w:t>
      </w:r>
    </w:p>
    <w:p w:rsidR="0040792B" w:rsidRDefault="0040792B" w:rsidP="0040792B">
      <w:pPr>
        <w:pStyle w:val="bpuSponsor"/>
      </w:pPr>
      <w:r>
        <w:t>Senator  NELLIE POU</w:t>
      </w:r>
    </w:p>
    <w:p w:rsidR="0040792B" w:rsidRDefault="0040792B" w:rsidP="0040792B">
      <w:pPr>
        <w:pStyle w:val="bpuSponsor"/>
      </w:pPr>
      <w:r>
        <w:t>District 35 (Bergen and Passaic)</w:t>
      </w:r>
    </w:p>
    <w:p w:rsidR="0040792B" w:rsidRDefault="0040792B" w:rsidP="0040792B">
      <w:pPr>
        <w:pStyle w:val="bpuSponsor"/>
      </w:pPr>
    </w:p>
    <w:p w:rsidR="0040792B" w:rsidRDefault="0040792B" w:rsidP="0040792B">
      <w:pPr>
        <w:pStyle w:val="bpuSponsor"/>
      </w:pPr>
    </w:p>
    <w:p w:rsidR="0040792B" w:rsidRDefault="0040792B" w:rsidP="0040792B">
      <w:pPr>
        <w:pStyle w:val="bpuSponsor"/>
      </w:pPr>
    </w:p>
    <w:p w:rsidR="0040792B" w:rsidRDefault="0040792B" w:rsidP="0040792B">
      <w:pPr>
        <w:pStyle w:val="bpuSponsor"/>
      </w:pPr>
    </w:p>
    <w:p w:rsidR="0040792B" w:rsidRDefault="0040792B" w:rsidP="0040792B">
      <w:pPr>
        <w:pStyle w:val="bpuSponsor"/>
      </w:pPr>
      <w:r>
        <w:t>SYNOPSIS</w:t>
      </w:r>
    </w:p>
    <w:p w:rsidR="0040792B" w:rsidRDefault="0040792B" w:rsidP="0040792B">
      <w:pPr>
        <w:pStyle w:val="bpuNormText"/>
      </w:pPr>
      <w:r>
        <w:tab/>
        <w:t xml:space="preserve">Clarifies that any State entity that issues professional or occupational licenses will not require individuals to demonstrate lawful presence in New Jersey to obtain professional or occupational licensure. </w:t>
      </w:r>
    </w:p>
    <w:p w:rsidR="0040792B" w:rsidRDefault="0040792B" w:rsidP="0040792B">
      <w:pPr>
        <w:pStyle w:val="bpuNormText"/>
      </w:pPr>
    </w:p>
    <w:p w:rsidR="0040792B" w:rsidRDefault="0040792B" w:rsidP="0040792B">
      <w:pPr>
        <w:pStyle w:val="bpuSponsor"/>
      </w:pPr>
      <w:r>
        <w:t xml:space="preserve">CURRENT VERSION OF TEXT </w:t>
      </w:r>
    </w:p>
    <w:p w:rsidR="0040792B" w:rsidRDefault="0040792B" w:rsidP="0040792B">
      <w:pPr>
        <w:pStyle w:val="bpuNormText"/>
      </w:pPr>
      <w:r>
        <w:tab/>
        <w:t>As introduced.</w:t>
      </w:r>
    </w:p>
    <w:p w:rsidR="0040792B" w:rsidRDefault="0040792B" w:rsidP="0040792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40792B" w:rsidRDefault="0040792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40792B" w:rsidSect="0040792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431B54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572953">
        <w:rPr>
          <w:rStyle w:val="HangingAnActChar"/>
        </w:rPr>
        <w:t>conce</w:t>
      </w:r>
      <w:r w:rsidR="00D7448D">
        <w:rPr>
          <w:rStyle w:val="HangingAnActChar"/>
        </w:rPr>
        <w:t xml:space="preserve">rning </w:t>
      </w:r>
      <w:r w:rsidR="00572953">
        <w:rPr>
          <w:rStyle w:val="HangingAnActChar"/>
        </w:rPr>
        <w:t xml:space="preserve">professional and </w:t>
      </w:r>
      <w:r w:rsidR="00E743BE">
        <w:rPr>
          <w:rStyle w:val="HangingAnActChar"/>
        </w:rPr>
        <w:t>occupational license</w:t>
      </w:r>
      <w:r w:rsidR="00572953">
        <w:rPr>
          <w:rStyle w:val="HangingAnActChar"/>
        </w:rPr>
        <w:t>s, and amending P.L.2020, c.75.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431B5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31B54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6C490F" w:rsidRDefault="00686AEB" w:rsidP="00686AEB">
      <w:r>
        <w:tab/>
      </w:r>
      <w:r w:rsidR="006C490F">
        <w:t>1.</w:t>
      </w:r>
      <w:r w:rsidR="006C490F">
        <w:tab/>
        <w:t>Section 1 of P.L.2020, c.75 (C.45:1-7.8) is amended to read as follows:</w:t>
      </w:r>
    </w:p>
    <w:p w:rsidR="00572953" w:rsidRDefault="006C490F" w:rsidP="00572953">
      <w:r>
        <w:tab/>
      </w:r>
      <w:r w:rsidRPr="00B3461A">
        <w:t>1.</w:t>
      </w:r>
      <w:r w:rsidRPr="00B3461A">
        <w:tab/>
        <w:t>Notwithstanding the provisions of any other law, rule, or regulation, lawful presence in the United States shall not be required to obtain a professional or occupational license, provided that the applicant meets all other requirements for licensure.</w:t>
      </w:r>
      <w:r w:rsidR="00572953" w:rsidRPr="00572953">
        <w:t xml:space="preserve"> </w:t>
      </w:r>
      <w:r w:rsidR="00572953" w:rsidRPr="00572953">
        <w:rPr>
          <w:u w:val="single"/>
        </w:rPr>
        <w:t>This section shall apply to any license, certification, or registration issued by any entity designated in section 2 of P.L.1978, c.73 (C.45:1-15), or by any principal department of the Executive Branch of State government or any entity within any department or any other entity hereafter created to license or otherwise regulate a profession or occupation.</w:t>
      </w:r>
    </w:p>
    <w:p w:rsidR="006C490F" w:rsidRDefault="00C70241" w:rsidP="00686AEB">
      <w:r>
        <w:t>(</w:t>
      </w:r>
      <w:proofErr w:type="spellStart"/>
      <w:r>
        <w:t>cf</w:t>
      </w:r>
      <w:proofErr w:type="spellEnd"/>
      <w:r>
        <w:t>: P.L.2020, c.75, s.1)</w:t>
      </w:r>
    </w:p>
    <w:p w:rsidR="00C70241" w:rsidRDefault="00C70241" w:rsidP="00686AEB"/>
    <w:p w:rsidR="00686AEB" w:rsidRPr="00AA7880" w:rsidRDefault="006C490F" w:rsidP="00686AEB">
      <w:r>
        <w:tab/>
        <w:t>2.</w:t>
      </w:r>
      <w:r>
        <w:tab/>
      </w:r>
      <w:r w:rsidR="00431B54">
        <w:t>This act shall take effect</w:t>
      </w:r>
      <w:r>
        <w:t xml:space="preserve"> immediately.</w:t>
      </w:r>
    </w:p>
    <w:p w:rsidR="00686AEB" w:rsidRDefault="00686AEB" w:rsidP="00686AEB"/>
    <w:p w:rsidR="00572953" w:rsidRPr="00CE7BD8" w:rsidRDefault="00572953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572953" w:rsidRDefault="00572953" w:rsidP="00686AEB"/>
    <w:p w:rsidR="00686AEB" w:rsidRDefault="00E743BE" w:rsidP="00686AEB">
      <w:r>
        <w:tab/>
        <w:t>This bill</w:t>
      </w:r>
      <w:r w:rsidR="00572953">
        <w:t xml:space="preserve"> </w:t>
      </w:r>
      <w:r>
        <w:t>clarifies current law by stating that any entity in New Jersey</w:t>
      </w:r>
      <w:r w:rsidR="00D72A73">
        <w:t>,</w:t>
      </w:r>
      <w:r>
        <w:t xml:space="preserve"> </w:t>
      </w:r>
      <w:r w:rsidR="00572953">
        <w:t>including any principal department of the Executive Branch of State government, any entity within any department, and any other entity created to license or otherwise regulate a profession</w:t>
      </w:r>
      <w:r>
        <w:t xml:space="preserve"> or occupation</w:t>
      </w:r>
      <w:r w:rsidR="00572953">
        <w:t xml:space="preserve">, </w:t>
      </w:r>
      <w:r>
        <w:t>will not require an individual to demonstrate lawful presence in New Jersey to obtain a professional or occupational license</w:t>
      </w:r>
      <w:r w:rsidR="00572953">
        <w:t>.</w:t>
      </w:r>
      <w:r>
        <w:t xml:space="preserve"> </w:t>
      </w:r>
    </w:p>
    <w:sectPr w:rsidR="00686AEB" w:rsidSect="0040792B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111" w:rsidRDefault="00633111">
      <w:r>
        <w:separator/>
      </w:r>
    </w:p>
  </w:endnote>
  <w:endnote w:type="continuationSeparator" w:id="0">
    <w:p w:rsidR="00633111" w:rsidRDefault="00633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1B54" w:rsidRPr="00921C91" w:rsidRDefault="00431B5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431B54" w:rsidRPr="00921C91" w:rsidRDefault="00431B54">
    <w:pPr>
      <w:pStyle w:val="Footer"/>
      <w:rPr>
        <w:szCs w:val="18"/>
      </w:rPr>
    </w:pPr>
  </w:p>
  <w:p w:rsidR="00431B54" w:rsidRPr="00921C91" w:rsidRDefault="00431B54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431B54" w:rsidRDefault="00431B54">
    <w:pPr>
      <w:pStyle w:val="Footer"/>
    </w:pPr>
  </w:p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111" w:rsidRDefault="00633111">
      <w:r>
        <w:separator/>
      </w:r>
    </w:p>
  </w:footnote>
  <w:footnote w:type="continuationSeparator" w:id="0">
    <w:p w:rsidR="00633111" w:rsidRDefault="006331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E446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40792B" w:rsidRDefault="0040792B" w:rsidP="0040792B">
    <w:pPr>
      <w:pStyle w:val="bpuHeadSpon"/>
    </w:pPr>
    <w:r w:rsidRPr="0040792B">
      <w:rPr>
        <w:rStyle w:val="bpuHeadSponChar"/>
      </w:rPr>
      <w:t>S3700</w:t>
    </w:r>
    <w:r>
      <w:t xml:space="preserve"> POU</w:t>
    </w:r>
  </w:p>
  <w:p w:rsidR="0040792B" w:rsidRDefault="0040792B" w:rsidP="0040792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3554C">
      <w:rPr>
        <w:noProof/>
      </w:rPr>
      <w:t>3</w:t>
    </w:r>
    <w:r>
      <w:fldChar w:fldCharType="end"/>
    </w:r>
  </w:p>
  <w:p w:rsidR="0040792B" w:rsidRDefault="0040792B" w:rsidP="0040792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40792B" w:rsidRDefault="0040792B" w:rsidP="0040792B">
    <w:pPr>
      <w:pStyle w:val="bpuHeadSpon"/>
    </w:pPr>
    <w:r w:rsidRPr="0040792B">
      <w:rPr>
        <w:rStyle w:val="bpuHeadSponChar"/>
      </w:rPr>
      <w:t>S3700</w:t>
    </w:r>
    <w:r>
      <w:t xml:space="preserve"> POU</w:t>
    </w:r>
  </w:p>
  <w:p w:rsidR="0040792B" w:rsidRDefault="0040792B" w:rsidP="0040792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E446A">
      <w:rPr>
        <w:noProof/>
      </w:rPr>
      <w:t>2</w:t>
    </w:r>
    <w:r>
      <w:fldChar w:fldCharType="end"/>
    </w:r>
  </w:p>
  <w:p w:rsidR="0040792B" w:rsidRDefault="0040792B" w:rsidP="0040792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111"/>
    <w:rsid w:val="000051BD"/>
    <w:rsid w:val="000160A5"/>
    <w:rsid w:val="0002335B"/>
    <w:rsid w:val="000243D1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61C6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1F7CDF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2D26"/>
    <w:rsid w:val="003E47BA"/>
    <w:rsid w:val="003F3B37"/>
    <w:rsid w:val="0040195A"/>
    <w:rsid w:val="00402DC0"/>
    <w:rsid w:val="0040792B"/>
    <w:rsid w:val="00416C4B"/>
    <w:rsid w:val="0041751E"/>
    <w:rsid w:val="004211E5"/>
    <w:rsid w:val="00422091"/>
    <w:rsid w:val="00431B54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57DC4"/>
    <w:rsid w:val="005629A4"/>
    <w:rsid w:val="005651F3"/>
    <w:rsid w:val="00572184"/>
    <w:rsid w:val="00572953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3111"/>
    <w:rsid w:val="00635316"/>
    <w:rsid w:val="00635449"/>
    <w:rsid w:val="006378C5"/>
    <w:rsid w:val="00645E6A"/>
    <w:rsid w:val="00665CBC"/>
    <w:rsid w:val="00667A5C"/>
    <w:rsid w:val="00677316"/>
    <w:rsid w:val="00686AEB"/>
    <w:rsid w:val="006A02A8"/>
    <w:rsid w:val="006B7897"/>
    <w:rsid w:val="006B7FA7"/>
    <w:rsid w:val="006C086A"/>
    <w:rsid w:val="006C21C1"/>
    <w:rsid w:val="006C490F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554C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3C8D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DC4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0D03"/>
    <w:rsid w:val="00C46BC1"/>
    <w:rsid w:val="00C5235F"/>
    <w:rsid w:val="00C54CE2"/>
    <w:rsid w:val="00C66BF3"/>
    <w:rsid w:val="00C70140"/>
    <w:rsid w:val="00C70241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01EB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2A73"/>
    <w:rsid w:val="00D7448D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6472"/>
    <w:rsid w:val="00E0774C"/>
    <w:rsid w:val="00E10287"/>
    <w:rsid w:val="00E15573"/>
    <w:rsid w:val="00E25A5B"/>
    <w:rsid w:val="00E3269A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3BE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43AE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446A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C259C9A-B48E-4571-98D3-D936B8EB6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0F61C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61C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4079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6FD31-79E4-4BF1-9FE7-5B2AA488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264</Words>
  <Characters>1471</Characters>
  <Application>Microsoft Office Word</Application>
  <DocSecurity>0</DocSecurity>
  <Lines>57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S3700</vt:lpstr>
    </vt:vector>
  </TitlesOfParts>
  <Manager>R224</Manager>
  <Company>NJ Office of Legislative Services</Company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S3700</dc:title>
  <dc:subject>REGULATED PROFESSIONS</dc:subject>
  <dc:creator>Senator  POU</dc:creator>
  <cp:keywords>S3700|2|CL |314|307|260|F|0|</cp:keywords>
  <dc:description>INTRODUCED APRIL 26, 2021</dc:description>
  <cp:lastModifiedBy>Franks, Denise</cp:lastModifiedBy>
  <cp:revision>2</cp:revision>
  <cp:lastPrinted>2021-04-21T14:17:00Z</cp:lastPrinted>
  <dcterms:created xsi:type="dcterms:W3CDTF">2021-04-26T20:21:00Z</dcterms:created>
  <dcterms:modified xsi:type="dcterms:W3CDTF">2021-04-26T20:21:00Z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