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57D88" w:rsidP="00407C9E">
      <w:pPr>
        <w:pStyle w:val="NoteOrEstimate"/>
      </w:pPr>
      <w:r>
        <w:t>LEGISLATIVE FISCAL ESTIMATE</w:t>
      </w:r>
    </w:p>
    <w:p w:rsidR="00757D88" w:rsidRPr="00757D88" w:rsidRDefault="00757D88" w:rsidP="00757D88">
      <w:pPr>
        <w:pStyle w:val="Reprint"/>
      </w:pPr>
      <w:r>
        <w:t>[Second Reprint]</w:t>
      </w:r>
    </w:p>
    <w:p w:rsidR="003C5892" w:rsidRDefault="00757D8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3707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93E70" w:rsidP="00993E70">
      <w:pPr>
        <w:pStyle w:val="BillNo"/>
      </w:pPr>
      <w:r>
        <w:t>219th LEGISLATURE</w:t>
      </w:r>
    </w:p>
    <w:p w:rsidR="00353325" w:rsidRDefault="00353325" w:rsidP="00353325"/>
    <w:p w:rsidR="00993E70" w:rsidRDefault="00993E70" w:rsidP="00993E70">
      <w:pPr>
        <w:jc w:val="center"/>
      </w:pPr>
      <w:r>
        <w:t>DATED: JANUARY 13, 2022</w:t>
      </w:r>
    </w:p>
    <w:p w:rsidR="00993E70" w:rsidRDefault="00993E70" w:rsidP="00353325"/>
    <w:p w:rsidR="00993E70" w:rsidRDefault="00993E7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A2763" w:rsidP="00515AC5">
            <w:r w:rsidRPr="007B545D">
              <w:t>Repeals statute criminalizing sexual penetration while infected with venereal disease or HIV under certain circumstances; requires that in prosecutions for endangering another by creating substantial risk of transmitting infectious disease, name of defendant and other person be kept confidential</w:t>
            </w:r>
            <w:r w:rsidR="005D268B">
              <w:t>.</w:t>
            </w:r>
          </w:p>
        </w:tc>
      </w:tr>
      <w:tr w:rsidR="002A2763">
        <w:trPr>
          <w:trHeight w:val="576"/>
        </w:trPr>
        <w:tc>
          <w:tcPr>
            <w:tcW w:w="2333" w:type="dxa"/>
          </w:tcPr>
          <w:p w:rsidR="002A2763" w:rsidRPr="003C5892" w:rsidRDefault="002A2763" w:rsidP="002A27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A2763" w:rsidRPr="00A45E29" w:rsidRDefault="002A2763" w:rsidP="002A2763">
            <w:r w:rsidRPr="00A45E29">
              <w:t xml:space="preserve">Annual State expenditure and revenue decreases. </w:t>
            </w:r>
          </w:p>
        </w:tc>
      </w:tr>
      <w:tr w:rsidR="002A2763">
        <w:trPr>
          <w:trHeight w:val="576"/>
        </w:trPr>
        <w:tc>
          <w:tcPr>
            <w:tcW w:w="2333" w:type="dxa"/>
          </w:tcPr>
          <w:p w:rsidR="002A2763" w:rsidRPr="003C5892" w:rsidRDefault="002A2763" w:rsidP="002A27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A2763" w:rsidRDefault="002A2763" w:rsidP="002A2763">
            <w:r w:rsidRPr="00A45E29">
              <w:t>The Judiciary</w:t>
            </w:r>
            <w:r w:rsidR="005D268B">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00"/>
        <w:gridCol w:w="167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177744">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177744">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177744">
              <w:rPr>
                <w:b/>
              </w:rPr>
              <w:t xml:space="preserve"> Decrease</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177744"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177744">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177744">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177744">
              <w:rPr>
                <w:b/>
              </w:rPr>
              <w:t xml:space="preserve"> Decrease </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177744"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993E70">
      <w:pPr>
        <w:tabs>
          <w:tab w:val="left" w:pos="360"/>
          <w:tab w:val="left" w:pos="720"/>
          <w:tab w:val="left" w:pos="1440"/>
          <w:tab w:val="left" w:pos="2160"/>
          <w:tab w:val="left" w:pos="2880"/>
          <w:tab w:val="left" w:pos="3600"/>
          <w:tab w:val="left" w:pos="4320"/>
          <w:tab w:val="left" w:pos="5040"/>
        </w:tabs>
      </w:pPr>
    </w:p>
    <w:p w:rsidR="007E5EB3" w:rsidRDefault="00177744" w:rsidP="00993E70">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repealing the </w:t>
      </w:r>
      <w:r w:rsidR="00C11640">
        <w:t>statute criminalizing</w:t>
      </w:r>
      <w:r w:rsidRPr="0088669B">
        <w:rPr>
          <w:spacing w:val="4"/>
          <w:szCs w:val="20"/>
        </w:rPr>
        <w:t xml:space="preserve"> an act of sexual penetration by a person infected with a venereal disease, HIV, or AIDS</w:t>
      </w:r>
      <w:r w:rsidRPr="007B545D">
        <w:t xml:space="preserve"> </w:t>
      </w:r>
      <w:r>
        <w:rPr>
          <w:szCs w:val="20"/>
        </w:rPr>
        <w:t xml:space="preserve">will result in </w:t>
      </w:r>
      <w:r w:rsidRPr="002620F5">
        <w:rPr>
          <w:szCs w:val="20"/>
        </w:rPr>
        <w:t>reduced caseload</w:t>
      </w:r>
      <w:r w:rsidR="003A4EE3">
        <w:rPr>
          <w:szCs w:val="20"/>
        </w:rPr>
        <w:t>s</w:t>
      </w:r>
      <w:r w:rsidRPr="002620F5">
        <w:rPr>
          <w:szCs w:val="20"/>
        </w:rPr>
        <w:t xml:space="preserve"> </w:t>
      </w:r>
      <w:r>
        <w:rPr>
          <w:szCs w:val="20"/>
        </w:rPr>
        <w:t xml:space="preserve">and expenditures </w:t>
      </w:r>
      <w:r w:rsidRPr="002620F5">
        <w:rPr>
          <w:szCs w:val="20"/>
        </w:rPr>
        <w:t>for the Judiciary</w:t>
      </w:r>
      <w:r>
        <w:t>. The State may also see a reduction in revenues due to loss of fines; however, the State’s ability to collect fines and penalties has historically been limited.</w:t>
      </w:r>
    </w:p>
    <w:p w:rsidR="00255944" w:rsidRDefault="00255944" w:rsidP="007E5EB3"/>
    <w:p w:rsidR="00993E70" w:rsidRDefault="00993E70"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77744" w:rsidRPr="0088669B" w:rsidRDefault="00255944" w:rsidP="005D268B">
      <w:pPr>
        <w:tabs>
          <w:tab w:val="left" w:pos="360"/>
        </w:tabs>
        <w:rPr>
          <w:szCs w:val="20"/>
        </w:rPr>
      </w:pPr>
      <w:r w:rsidRPr="00255944">
        <w:tab/>
      </w:r>
      <w:r w:rsidR="005D268B">
        <w:rPr>
          <w:szCs w:val="20"/>
        </w:rPr>
        <w:t>T</w:t>
      </w:r>
      <w:r w:rsidR="00177744" w:rsidRPr="0088669B">
        <w:rPr>
          <w:szCs w:val="20"/>
        </w:rPr>
        <w:t xml:space="preserve">his bill would repeal </w:t>
      </w:r>
      <w:r w:rsidR="00177744" w:rsidRPr="0088669B">
        <w:rPr>
          <w:spacing w:val="4"/>
          <w:szCs w:val="20"/>
        </w:rPr>
        <w:t xml:space="preserve">N.J.S.2C:34-5, </w:t>
      </w:r>
      <w:r w:rsidR="00177744" w:rsidRPr="0088669B">
        <w:rPr>
          <w:szCs w:val="20"/>
        </w:rPr>
        <w:t xml:space="preserve">the statute that makes it a crime for a person to commit an act of sexual penetration under certain circumstances while knowing that he or she </w:t>
      </w:r>
      <w:r w:rsidR="00177744">
        <w:rPr>
          <w:szCs w:val="20"/>
        </w:rPr>
        <w:t xml:space="preserve">is </w:t>
      </w:r>
      <w:r w:rsidR="00177744" w:rsidRPr="0088669B">
        <w:rPr>
          <w:szCs w:val="20"/>
        </w:rPr>
        <w:t xml:space="preserve">infected with a venereal disease, HIV, or AIDS.  Under </w:t>
      </w:r>
      <w:r w:rsidR="00177744" w:rsidRPr="0088669B">
        <w:rPr>
          <w:spacing w:val="4"/>
          <w:szCs w:val="20"/>
        </w:rPr>
        <w:t>N.J.S.2C:34-5,</w:t>
      </w:r>
      <w:r w:rsidR="00177744" w:rsidRPr="0088669B">
        <w:rPr>
          <w:szCs w:val="20"/>
        </w:rPr>
        <w:t xml:space="preserve"> it is a crime of the fourth degree for a person, knowing that he or she is infected with a venereal disease, to commit an act of sexual penetration without the informed consent of the other person.  It is a crime of the third degree if the person commits the act while knowing that he or she is infected with HIV or AIDS. </w:t>
      </w:r>
    </w:p>
    <w:p w:rsidR="00177744" w:rsidRPr="0088669B" w:rsidRDefault="00177744" w:rsidP="00177744">
      <w:pPr>
        <w:tabs>
          <w:tab w:val="left" w:pos="360"/>
          <w:tab w:val="left" w:pos="720"/>
          <w:tab w:val="left" w:pos="1080"/>
          <w:tab w:val="left" w:pos="1440"/>
          <w:tab w:val="left" w:pos="2160"/>
          <w:tab w:val="left" w:pos="2880"/>
          <w:tab w:val="left" w:pos="3600"/>
        </w:tabs>
        <w:rPr>
          <w:spacing w:val="4"/>
          <w:szCs w:val="20"/>
        </w:rPr>
      </w:pPr>
      <w:r w:rsidRPr="0088669B">
        <w:rPr>
          <w:szCs w:val="20"/>
        </w:rPr>
        <w:lastRenderedPageBreak/>
        <w:tab/>
      </w:r>
      <w:r>
        <w:rPr>
          <w:spacing w:val="4"/>
        </w:rPr>
        <w:t xml:space="preserve">The bill provides that in a prosecution under </w:t>
      </w:r>
      <w:r w:rsidRPr="00944715">
        <w:rPr>
          <w:spacing w:val="4"/>
        </w:rPr>
        <w:t>section 1 of P.L.2015, c.186 (C.2C:24-7.1)</w:t>
      </w:r>
      <w:r>
        <w:rPr>
          <w:spacing w:val="4"/>
        </w:rPr>
        <w:t xml:space="preserve"> </w:t>
      </w:r>
      <w:r w:rsidRPr="00944715">
        <w:rPr>
          <w:spacing w:val="4"/>
        </w:rPr>
        <w:t>against a person who knowingly or recklessly engages in conduct which creates a substantial risk of transmitting an infectious or communicable disease to another person, all court decisions, orders, petitions, motions, and other documents filed by the parties and the prosecutor would be redacted to protect the name and other personal identifying information of the other person from public disclosure, unless the other person requests otherwise.  The court would enter appropriate orders to bar the disclosure of the name or other personal identifying information of the other person by the parties, attorneys, law enforcement, and any other persons, unless the other person requests otherwise.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A2763">
        <w:t xml:space="preserve">  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B4766" w:rsidRPr="002A2250" w:rsidRDefault="00255944" w:rsidP="005B4766">
      <w:pPr>
        <w:tabs>
          <w:tab w:val="left" w:pos="360"/>
          <w:tab w:val="left" w:pos="720"/>
          <w:tab w:val="left" w:pos="1440"/>
          <w:tab w:val="left" w:pos="2160"/>
          <w:tab w:val="left" w:pos="2880"/>
          <w:tab w:val="left" w:pos="3600"/>
          <w:tab w:val="left" w:pos="4320"/>
          <w:tab w:val="left" w:pos="5040"/>
        </w:tabs>
        <w:rPr>
          <w:szCs w:val="20"/>
        </w:rPr>
      </w:pPr>
      <w:r>
        <w:tab/>
      </w:r>
      <w:r w:rsidR="005D268B">
        <w:t>The OLS finds that repealing the statute criminalizing</w:t>
      </w:r>
      <w:r w:rsidR="005D268B" w:rsidRPr="0088669B">
        <w:rPr>
          <w:spacing w:val="4"/>
          <w:szCs w:val="20"/>
        </w:rPr>
        <w:t xml:space="preserve"> an act of sexual penetration by a person infected with a venereal disease, HIV, or AIDS</w:t>
      </w:r>
      <w:r w:rsidR="005D268B" w:rsidRPr="007B545D">
        <w:t xml:space="preserve"> </w:t>
      </w:r>
      <w:r w:rsidR="005D268B">
        <w:rPr>
          <w:szCs w:val="20"/>
        </w:rPr>
        <w:t xml:space="preserve">will result in </w:t>
      </w:r>
      <w:r w:rsidR="005D268B" w:rsidRPr="002620F5">
        <w:rPr>
          <w:szCs w:val="20"/>
        </w:rPr>
        <w:t>reduced caseload</w:t>
      </w:r>
      <w:r w:rsidR="005D268B">
        <w:rPr>
          <w:szCs w:val="20"/>
        </w:rPr>
        <w:t>s</w:t>
      </w:r>
      <w:r w:rsidR="005D268B" w:rsidRPr="002620F5">
        <w:rPr>
          <w:szCs w:val="20"/>
        </w:rPr>
        <w:t xml:space="preserve"> </w:t>
      </w:r>
      <w:r w:rsidR="005D268B">
        <w:rPr>
          <w:szCs w:val="20"/>
        </w:rPr>
        <w:t xml:space="preserve">and expenditures </w:t>
      </w:r>
      <w:r w:rsidR="005D268B" w:rsidRPr="002620F5">
        <w:rPr>
          <w:szCs w:val="20"/>
        </w:rPr>
        <w:t>for the Judiciary</w:t>
      </w:r>
      <w:r w:rsidR="005D268B">
        <w:t>.</w:t>
      </w:r>
      <w:r w:rsidR="005B4766">
        <w:rPr>
          <w:szCs w:val="20"/>
        </w:rPr>
        <w:t xml:space="preserve"> </w:t>
      </w:r>
      <w:r w:rsidR="005B4766" w:rsidRPr="002620F5">
        <w:rPr>
          <w:szCs w:val="20"/>
        </w:rPr>
        <w:t xml:space="preserve">The </w:t>
      </w:r>
      <w:r w:rsidR="005B4766">
        <w:rPr>
          <w:szCs w:val="20"/>
        </w:rPr>
        <w:t>State may also see a</w:t>
      </w:r>
      <w:r w:rsidR="005B4766" w:rsidRPr="002620F5">
        <w:rPr>
          <w:szCs w:val="20"/>
        </w:rPr>
        <w:t xml:space="preserve"> reduction in r</w:t>
      </w:r>
      <w:r w:rsidR="005B4766">
        <w:rPr>
          <w:szCs w:val="20"/>
        </w:rPr>
        <w:t xml:space="preserve">evenues due to loss of fines; however, </w:t>
      </w:r>
      <w:r w:rsidR="005B4766" w:rsidRPr="002620F5">
        <w:rPr>
          <w:szCs w:val="20"/>
        </w:rPr>
        <w:t>the State’s ability to collect fines and penalties has historically been limited.</w:t>
      </w:r>
      <w:r w:rsidR="005B4766">
        <w:rPr>
          <w:szCs w:val="20"/>
        </w:rPr>
        <w:t xml:space="preserve"> </w:t>
      </w:r>
      <w:r w:rsidR="005B4766" w:rsidRPr="00C80C10">
        <w:t xml:space="preserve">The OLS, however, lacks sufficient information to quantify the magnitude of the fiscal impact, as it is unclear how many persons </w:t>
      </w:r>
      <w:r w:rsidR="005B4766">
        <w:t>are</w:t>
      </w:r>
      <w:r w:rsidR="005B4766" w:rsidRPr="00C80C10">
        <w:t xml:space="preserve"> prosecuted </w:t>
      </w:r>
      <w:r w:rsidR="005B4766">
        <w:t xml:space="preserve">for the crime </w:t>
      </w:r>
      <w:r w:rsidR="005B4766" w:rsidRPr="0088669B">
        <w:rPr>
          <w:spacing w:val="4"/>
          <w:szCs w:val="20"/>
        </w:rPr>
        <w:t>of sexual penetration by a person infected with a venereal disease, HIV, or AIDS</w:t>
      </w:r>
      <w:r w:rsidR="005B4766" w:rsidRPr="00C80C10">
        <w:t>.</w:t>
      </w:r>
      <w:r w:rsidR="005B4766">
        <w:t xml:space="preserve"> </w:t>
      </w:r>
    </w:p>
    <w:p w:rsidR="005B4766" w:rsidRDefault="005B4766" w:rsidP="005B4766">
      <w:pPr>
        <w:tabs>
          <w:tab w:val="left" w:pos="360"/>
          <w:tab w:val="left" w:pos="720"/>
          <w:tab w:val="left" w:pos="1440"/>
          <w:tab w:val="left" w:pos="2160"/>
          <w:tab w:val="left" w:pos="2880"/>
          <w:tab w:val="left" w:pos="3600"/>
          <w:tab w:val="left" w:pos="4320"/>
          <w:tab w:val="left" w:pos="5040"/>
        </w:tabs>
      </w:pPr>
      <w:r>
        <w:t xml:space="preserve"> </w:t>
      </w:r>
      <w:r>
        <w:tab/>
        <w:t xml:space="preserve">The OLS finds that the State may or may not see nominal expenditures for maintaining the confidentiality of the defendant </w:t>
      </w:r>
      <w:r w:rsidRPr="007B545D">
        <w:t>in prosecutions for endangering another by creating substantial risk of transmitting infectious disease</w:t>
      </w:r>
      <w:r>
        <w: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A2763"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A2763" w:rsidP="00EF17BC">
            <w:pPr>
              <w:pStyle w:val="10pointItalics"/>
            </w:pPr>
            <w:bookmarkStart w:id="2" w:name="UserFullName"/>
            <w:bookmarkEnd w:id="2"/>
            <w:r>
              <w:t>Anuja Pande Joshi</w:t>
            </w:r>
            <w:r w:rsidR="00C43841">
              <w:t xml:space="preserve"> </w:t>
            </w:r>
          </w:p>
          <w:p w:rsidR="00EF17BC" w:rsidRDefault="002A2763"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E432A" w:rsidRDefault="000E432A" w:rsidP="00EF17BC">
      <w:pPr>
        <w:tabs>
          <w:tab w:val="left" w:pos="360"/>
          <w:tab w:val="left" w:pos="720"/>
          <w:tab w:val="left" w:pos="1440"/>
          <w:tab w:val="left" w:pos="2160"/>
          <w:tab w:val="left" w:pos="2880"/>
          <w:tab w:val="left" w:pos="3600"/>
          <w:tab w:val="left" w:pos="4320"/>
          <w:tab w:val="left" w:pos="5040"/>
        </w:tabs>
      </w:pPr>
    </w:p>
    <w:p w:rsidR="00EF17BC" w:rsidRDefault="00757D8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57D8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7F0" w:rsidRDefault="002F77F0">
      <w:r>
        <w:separator/>
      </w:r>
    </w:p>
  </w:endnote>
  <w:endnote w:type="continuationSeparator" w:id="0">
    <w:p w:rsidR="002F77F0" w:rsidRDefault="002F7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F19C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58224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7F0" w:rsidRDefault="002F77F0">
      <w:r>
        <w:separator/>
      </w:r>
    </w:p>
  </w:footnote>
  <w:footnote w:type="continuationSeparator" w:id="0">
    <w:p w:rsidR="002F77F0" w:rsidRDefault="002F7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7D88" w:rsidRDefault="00757D88" w:rsidP="00757D88">
    <w:pPr>
      <w:pStyle w:val="Header"/>
      <w:jc w:val="center"/>
    </w:pPr>
    <w:r>
      <w:t>FE to S3707 [2R]</w:t>
    </w:r>
  </w:p>
  <w:p w:rsidR="00757D88" w:rsidRDefault="00757D88" w:rsidP="00757D88">
    <w:pPr>
      <w:pStyle w:val="Header"/>
      <w:jc w:val="center"/>
    </w:pPr>
    <w:r>
      <w:fldChar w:fldCharType="begin"/>
    </w:r>
    <w:r>
      <w:instrText xml:space="preserve"> PAGE  \* MERGEFORMAT </w:instrText>
    </w:r>
    <w:r>
      <w:fldChar w:fldCharType="separate"/>
    </w:r>
    <w:r w:rsidR="00BC7C01">
      <w:rPr>
        <w:noProof/>
      </w:rPr>
      <w:t>2</w:t>
    </w:r>
    <w:r>
      <w:fldChar w:fldCharType="end"/>
    </w:r>
  </w:p>
  <w:p w:rsidR="00757D88" w:rsidRDefault="00757D88" w:rsidP="00757D8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D88"/>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E432A"/>
    <w:rsid w:val="000F0A12"/>
    <w:rsid w:val="000F231D"/>
    <w:rsid w:val="000F278B"/>
    <w:rsid w:val="000F2B57"/>
    <w:rsid w:val="001106B5"/>
    <w:rsid w:val="00114591"/>
    <w:rsid w:val="00115411"/>
    <w:rsid w:val="001223E7"/>
    <w:rsid w:val="00125D26"/>
    <w:rsid w:val="00142AE8"/>
    <w:rsid w:val="00145CE4"/>
    <w:rsid w:val="00157AED"/>
    <w:rsid w:val="00172CF5"/>
    <w:rsid w:val="00177744"/>
    <w:rsid w:val="001907A1"/>
    <w:rsid w:val="00193C26"/>
    <w:rsid w:val="00194789"/>
    <w:rsid w:val="00197240"/>
    <w:rsid w:val="001B1D4B"/>
    <w:rsid w:val="001B2BA9"/>
    <w:rsid w:val="001D0C90"/>
    <w:rsid w:val="001D3FD4"/>
    <w:rsid w:val="001F4F8B"/>
    <w:rsid w:val="001F724F"/>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355B"/>
    <w:rsid w:val="002977FC"/>
    <w:rsid w:val="002A15C4"/>
    <w:rsid w:val="002A2763"/>
    <w:rsid w:val="002A2F18"/>
    <w:rsid w:val="002A5C0C"/>
    <w:rsid w:val="002D4307"/>
    <w:rsid w:val="002D7381"/>
    <w:rsid w:val="002D7863"/>
    <w:rsid w:val="002E3A30"/>
    <w:rsid w:val="002F5E01"/>
    <w:rsid w:val="002F77F0"/>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4EE3"/>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4766"/>
    <w:rsid w:val="005C1947"/>
    <w:rsid w:val="005C1E9D"/>
    <w:rsid w:val="005D268B"/>
    <w:rsid w:val="005D7F26"/>
    <w:rsid w:val="005E03E7"/>
    <w:rsid w:val="005E75AB"/>
    <w:rsid w:val="00601F73"/>
    <w:rsid w:val="00625D15"/>
    <w:rsid w:val="00644D07"/>
    <w:rsid w:val="00647B9C"/>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7D88"/>
    <w:rsid w:val="00763D60"/>
    <w:rsid w:val="007833B1"/>
    <w:rsid w:val="007920AC"/>
    <w:rsid w:val="007A0F7E"/>
    <w:rsid w:val="007A42C5"/>
    <w:rsid w:val="007A65A1"/>
    <w:rsid w:val="007B1FCF"/>
    <w:rsid w:val="007C4620"/>
    <w:rsid w:val="007E337B"/>
    <w:rsid w:val="007E5EB3"/>
    <w:rsid w:val="00804E41"/>
    <w:rsid w:val="00811BC0"/>
    <w:rsid w:val="008216A0"/>
    <w:rsid w:val="008231E8"/>
    <w:rsid w:val="008266B7"/>
    <w:rsid w:val="00854B89"/>
    <w:rsid w:val="00855555"/>
    <w:rsid w:val="00881BED"/>
    <w:rsid w:val="00881EF3"/>
    <w:rsid w:val="00883E7C"/>
    <w:rsid w:val="00886261"/>
    <w:rsid w:val="00894971"/>
    <w:rsid w:val="008C0341"/>
    <w:rsid w:val="008D33F2"/>
    <w:rsid w:val="008D5731"/>
    <w:rsid w:val="008E1349"/>
    <w:rsid w:val="00937A78"/>
    <w:rsid w:val="00947B1E"/>
    <w:rsid w:val="00953C08"/>
    <w:rsid w:val="00973C29"/>
    <w:rsid w:val="00993E70"/>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7C01"/>
    <w:rsid w:val="00BF47F9"/>
    <w:rsid w:val="00C07688"/>
    <w:rsid w:val="00C11640"/>
    <w:rsid w:val="00C260AB"/>
    <w:rsid w:val="00C32933"/>
    <w:rsid w:val="00C3314D"/>
    <w:rsid w:val="00C43841"/>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0A18"/>
    <w:rsid w:val="00E21963"/>
    <w:rsid w:val="00E22D9A"/>
    <w:rsid w:val="00E262A3"/>
    <w:rsid w:val="00E32D2F"/>
    <w:rsid w:val="00E51E95"/>
    <w:rsid w:val="00E5461B"/>
    <w:rsid w:val="00E708C9"/>
    <w:rsid w:val="00E74E35"/>
    <w:rsid w:val="00E75B93"/>
    <w:rsid w:val="00E75D32"/>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D7C05"/>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4F7F4BD-CBC0-4BFE-A224-7A1F3149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D33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33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581</Words>
  <Characters>3183</Characters>
  <Application>Microsoft Office Word</Application>
  <DocSecurity>0</DocSecurity>
  <Lines>99</Lines>
  <Paragraphs>39</Paragraphs>
  <ScaleCrop>false</ScaleCrop>
  <HeadingPairs>
    <vt:vector size="2" baseType="variant">
      <vt:variant>
        <vt:lpstr>Title</vt:lpstr>
      </vt:variant>
      <vt:variant>
        <vt:i4>1</vt:i4>
      </vt:variant>
    </vt:vector>
  </HeadingPairs>
  <TitlesOfParts>
    <vt:vector size="1" baseType="lpstr">
      <vt:lpstr>S3707 2R  FISCAL ESTIMATE</vt:lpstr>
    </vt:vector>
  </TitlesOfParts>
  <Manager>Anuja Pande Joshi; R229</Manager>
  <Company>Office of Legislative Services</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S3707 2R  FISCAL ESTIMATE</dc:title>
  <dc:creator>Senators VITALE and RUIZ</dc:creator>
  <cp:keywords>S3707|2|JU |309|0|0|!||</cp:keywords>
  <dc:description>Sponsor 1/10</dc:description>
  <cp:lastModifiedBy>Bell, Careema</cp:lastModifiedBy>
  <cp:revision>2</cp:revision>
  <cp:lastPrinted>2022-01-07T20:17:00Z</cp:lastPrinted>
  <dcterms:created xsi:type="dcterms:W3CDTF">2022-01-13T17:31:00Z</dcterms:created>
  <dcterms:modified xsi:type="dcterms:W3CDTF">2022-01-13T17:31:00Z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