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25" w:rsidRDefault="003A2E25" w:rsidP="003A2E2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3708 </w:t>
      </w:r>
    </w:p>
    <w:p w:rsidR="003A2E25" w:rsidRPr="009D38FF" w:rsidRDefault="003A2E25" w:rsidP="003A2E2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0959258" r:id="rId7"/>
        </w:object>
      </w:r>
    </w:p>
    <w:p w:rsidR="003A2E25" w:rsidRDefault="003A2E25" w:rsidP="003A2E25">
      <w:pPr>
        <w:pStyle w:val="bpuState"/>
      </w:pPr>
      <w:r>
        <w:t>STATE OF NEW JERSEY</w:t>
      </w:r>
    </w:p>
    <w:p w:rsidR="003A2E25" w:rsidRDefault="003A2E25" w:rsidP="003A2E25">
      <w:pPr>
        <w:pStyle w:val="bpuLegislature"/>
      </w:pPr>
      <w:r>
        <w:t>219th LEGISLATURE</w:t>
      </w:r>
    </w:p>
    <w:p w:rsidR="003A2E25" w:rsidRDefault="003A2E25" w:rsidP="003A2E2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0959259" r:id="rId8"/>
        </w:object>
      </w:r>
      <w:r>
        <w:t xml:space="preserve">  </w:t>
      </w:r>
    </w:p>
    <w:p w:rsidR="003A2E25" w:rsidRDefault="003A2E25" w:rsidP="003A2E25">
      <w:pPr>
        <w:pStyle w:val="bpuIntro"/>
      </w:pPr>
      <w:r>
        <w:t>INTRODUCED APRIL 26, 2021</w:t>
      </w:r>
    </w:p>
    <w:p w:rsidR="003A2E25" w:rsidRDefault="003A2E25" w:rsidP="003A2E25">
      <w:pPr>
        <w:pStyle w:val="bpuIntro"/>
      </w:pPr>
    </w:p>
    <w:p w:rsidR="003A2E25" w:rsidRDefault="003A2E25" w:rsidP="003A2E25">
      <w:pPr>
        <w:pStyle w:val="bpuIntro"/>
        <w:sectPr w:rsidR="003A2E25" w:rsidSect="003A2E2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A2E25" w:rsidRDefault="003A2E25" w:rsidP="003A2E25">
      <w:pPr>
        <w:pStyle w:val="bpuIntro"/>
      </w:pPr>
    </w:p>
    <w:p w:rsidR="003A2E25" w:rsidRDefault="003A2E25" w:rsidP="003A2E25">
      <w:pPr>
        <w:pStyle w:val="bpuSponsor"/>
      </w:pPr>
      <w:r>
        <w:t>Sponsored by:</w:t>
      </w:r>
    </w:p>
    <w:p w:rsidR="003A2E25" w:rsidRDefault="003A2E25" w:rsidP="003A2E25">
      <w:pPr>
        <w:pStyle w:val="bpuSponsor"/>
      </w:pPr>
      <w:r>
        <w:t>Senator  SANDRA B. CUNNINGHAM</w:t>
      </w:r>
    </w:p>
    <w:p w:rsidR="003A2E25" w:rsidRDefault="003A2E25" w:rsidP="003A2E25">
      <w:pPr>
        <w:pStyle w:val="bpuSponsor"/>
      </w:pPr>
      <w:r>
        <w:t>District 31 (Hudson)</w:t>
      </w:r>
    </w:p>
    <w:p w:rsidR="003A2E25" w:rsidRDefault="003A2E25" w:rsidP="003A2E25">
      <w:pPr>
        <w:pStyle w:val="bpuSponsor"/>
      </w:pPr>
      <w:r>
        <w:t>Senator  VIN GOPAL</w:t>
      </w:r>
    </w:p>
    <w:p w:rsidR="003A2E25" w:rsidRDefault="003A2E25" w:rsidP="003A2E25">
      <w:pPr>
        <w:pStyle w:val="bpuSponsor"/>
      </w:pPr>
      <w:r>
        <w:t>District 11 (Monmouth)</w:t>
      </w:r>
    </w:p>
    <w:p w:rsidR="003A2E25" w:rsidRDefault="003A2E25" w:rsidP="003A2E25">
      <w:pPr>
        <w:pStyle w:val="bpuSponsor"/>
      </w:pPr>
    </w:p>
    <w:p w:rsidR="003A2E25" w:rsidRDefault="003A2E25" w:rsidP="003A2E25">
      <w:pPr>
        <w:pStyle w:val="bpuSponsor"/>
      </w:pPr>
    </w:p>
    <w:p w:rsidR="003A2E25" w:rsidRDefault="003A2E25" w:rsidP="003A2E25">
      <w:pPr>
        <w:pStyle w:val="bpuSponsor"/>
      </w:pPr>
    </w:p>
    <w:p w:rsidR="003A2E25" w:rsidRDefault="003A2E25" w:rsidP="003A2E25">
      <w:pPr>
        <w:pStyle w:val="bpuSponsor"/>
      </w:pPr>
    </w:p>
    <w:p w:rsidR="003A2E25" w:rsidRDefault="003A2E25" w:rsidP="003A2E25">
      <w:pPr>
        <w:pStyle w:val="bpuSponsor"/>
      </w:pPr>
      <w:r>
        <w:t>SYNOPSIS</w:t>
      </w:r>
    </w:p>
    <w:p w:rsidR="003A2E25" w:rsidRDefault="003A2E25" w:rsidP="003A2E25">
      <w:pPr>
        <w:pStyle w:val="bpuNormText"/>
      </w:pPr>
      <w:r>
        <w:tab/>
        <w:t xml:space="preserve">Requires institutions of higher education and proprietary degree-granting institutions that have agreements with online program managers to disclose certain online program information. </w:t>
      </w:r>
    </w:p>
    <w:p w:rsidR="003A2E25" w:rsidRDefault="003A2E25" w:rsidP="003A2E25">
      <w:pPr>
        <w:pStyle w:val="bpuNormText"/>
      </w:pPr>
    </w:p>
    <w:p w:rsidR="003A2E25" w:rsidRDefault="003A2E25" w:rsidP="003A2E25">
      <w:pPr>
        <w:pStyle w:val="bpuSponsor"/>
      </w:pPr>
      <w:r>
        <w:t xml:space="preserve">CURRENT VERSION OF TEXT </w:t>
      </w:r>
    </w:p>
    <w:p w:rsidR="003A2E25" w:rsidRDefault="003A2E25" w:rsidP="003A2E25">
      <w:pPr>
        <w:pStyle w:val="bpuNormText"/>
      </w:pPr>
      <w:r>
        <w:tab/>
        <w:t>As introduced.</w:t>
      </w:r>
    </w:p>
    <w:p w:rsidR="003A2E25" w:rsidRDefault="003A2E25" w:rsidP="003A2E2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2E25" w:rsidRDefault="003A2E2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2E25" w:rsidSect="003A2E2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7097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60845">
        <w:t>concerning</w:t>
      </w:r>
      <w:r w:rsidR="009A06C3">
        <w:t xml:space="preserve"> the</w:t>
      </w:r>
      <w:r w:rsidR="00960845">
        <w:t xml:space="preserve"> disclosure of </w:t>
      </w:r>
      <w:r w:rsidR="009A06C3">
        <w:t xml:space="preserve">online program information by </w:t>
      </w:r>
      <w:r w:rsidR="00960845">
        <w:t>certain institutions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7097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7097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C42C4" w:rsidRDefault="0038413D">
      <w:r>
        <w:tab/>
        <w:t>1.</w:t>
      </w:r>
      <w:r>
        <w:tab/>
      </w:r>
      <w:r w:rsidR="005266FD">
        <w:t xml:space="preserve">a. </w:t>
      </w:r>
      <w:r w:rsidR="00F97027">
        <w:t xml:space="preserve"> </w:t>
      </w:r>
      <w:r w:rsidR="005266FD">
        <w:t xml:space="preserve">As used in this </w:t>
      </w:r>
      <w:r w:rsidR="00EA5F1B">
        <w:t>section</w:t>
      </w:r>
      <w:r w:rsidR="005266FD">
        <w:t>, “o</w:t>
      </w:r>
      <w:r w:rsidR="00594E32">
        <w:t>nline program</w:t>
      </w:r>
      <w:r w:rsidR="00F97027">
        <w:t xml:space="preserve"> manager” means </w:t>
      </w:r>
      <w:r w:rsidR="008D16CF">
        <w:t>an entity that enters into a contract or agreement with an institution of higher education or proprietary degree-granting institution to provide one or more of the following services on behalf of the institution in exchange for financial compensation: advertising and marketing services; recruiting, admissions, and financial services; instruction services; student support services; technology resources and support services; and curriculum development services.</w:t>
      </w:r>
    </w:p>
    <w:p w:rsidR="00594E32" w:rsidRDefault="005266FD" w:rsidP="00686AEB">
      <w:r>
        <w:tab/>
        <w:t xml:space="preserve">b. </w:t>
      </w:r>
      <w:r w:rsidR="00647177">
        <w:t xml:space="preserve"> </w:t>
      </w:r>
      <w:r>
        <w:t>An institution of higher education or proprietary degree-granting institution</w:t>
      </w:r>
      <w:r w:rsidR="00BE2428">
        <w:t>,</w:t>
      </w:r>
      <w:r w:rsidR="00FC5167">
        <w:t xml:space="preserve"> </w:t>
      </w:r>
      <w:r w:rsidR="00FB5595">
        <w:t xml:space="preserve">which is eligible to participate in State student grant and scholarship programs, </w:t>
      </w:r>
      <w:r w:rsidR="00FC5167">
        <w:t>that enters into an agreement with an online program manager shall make publicly available</w:t>
      </w:r>
      <w:r w:rsidR="00EA5F1B">
        <w:t xml:space="preserve"> on its website the following information on the</w:t>
      </w:r>
      <w:r w:rsidR="00FC5167">
        <w:t xml:space="preserve"> online programs </w:t>
      </w:r>
      <w:r w:rsidR="00327017">
        <w:t>that are supported by</w:t>
      </w:r>
      <w:r w:rsidR="00FC5167">
        <w:t xml:space="preserve"> </w:t>
      </w:r>
      <w:r w:rsidR="00EA5F1B">
        <w:t>the online program manager</w:t>
      </w:r>
      <w:r w:rsidR="006C188D">
        <w:t>:</w:t>
      </w:r>
    </w:p>
    <w:p w:rsidR="00EC1E25" w:rsidRDefault="00FC5167" w:rsidP="00686AEB">
      <w:r>
        <w:tab/>
        <w:t xml:space="preserve">(1)  </w:t>
      </w:r>
      <w:r w:rsidR="00EC1E25">
        <w:t>the name of the online program manager contracted by the institution;</w:t>
      </w:r>
    </w:p>
    <w:p w:rsidR="00FC5167" w:rsidRDefault="00EC1E25" w:rsidP="00686AEB">
      <w:r>
        <w:tab/>
        <w:t xml:space="preserve">(2) </w:t>
      </w:r>
      <w:r w:rsidR="00BE2428">
        <w:t xml:space="preserve">the </w:t>
      </w:r>
      <w:r w:rsidR="00DA418A">
        <w:t>admission requirements</w:t>
      </w:r>
      <w:r w:rsidR="00FC5167">
        <w:t>;</w:t>
      </w:r>
    </w:p>
    <w:p w:rsidR="00FC5167" w:rsidRDefault="00EC1E25" w:rsidP="00686AEB">
      <w:r>
        <w:tab/>
        <w:t>(3</w:t>
      </w:r>
      <w:r w:rsidR="00FC5167">
        <w:t xml:space="preserve">)  </w:t>
      </w:r>
      <w:r w:rsidR="007E3493">
        <w:t xml:space="preserve">the </w:t>
      </w:r>
      <w:r w:rsidR="00DA418A">
        <w:t>online program</w:t>
      </w:r>
      <w:r w:rsidR="007E3493">
        <w:t>’s</w:t>
      </w:r>
      <w:r w:rsidR="00DA418A">
        <w:t xml:space="preserve"> tuition costs compared to on-campus program tuition costs</w:t>
      </w:r>
      <w:r w:rsidR="00FC5167">
        <w:t>;</w:t>
      </w:r>
    </w:p>
    <w:p w:rsidR="00DA418A" w:rsidRDefault="00EC1E25" w:rsidP="00686AEB">
      <w:r>
        <w:tab/>
        <w:t>(4</w:t>
      </w:r>
      <w:r w:rsidR="00DA418A">
        <w:t xml:space="preserve">) </w:t>
      </w:r>
      <w:r w:rsidR="00647177">
        <w:t xml:space="preserve"> </w:t>
      </w:r>
      <w:r w:rsidR="00BE2428">
        <w:t xml:space="preserve">the </w:t>
      </w:r>
      <w:r w:rsidR="00DA418A">
        <w:t>financial</w:t>
      </w:r>
      <w:r w:rsidR="0026064E">
        <w:t xml:space="preserve"> aid</w:t>
      </w:r>
      <w:r w:rsidR="00DA418A">
        <w:t xml:space="preserve"> available for </w:t>
      </w:r>
      <w:r w:rsidR="007E3493">
        <w:t xml:space="preserve">the </w:t>
      </w:r>
      <w:r w:rsidR="00DA418A">
        <w:t>online program;</w:t>
      </w:r>
    </w:p>
    <w:p w:rsidR="00DA418A" w:rsidRDefault="00EC1E25" w:rsidP="00686AEB">
      <w:r>
        <w:tab/>
        <w:t>(5</w:t>
      </w:r>
      <w:r w:rsidR="00DA418A">
        <w:t xml:space="preserve">) </w:t>
      </w:r>
      <w:r w:rsidR="00647177">
        <w:t xml:space="preserve"> the</w:t>
      </w:r>
      <w:r w:rsidR="00DA418A">
        <w:t xml:space="preserve"> average financial aid amount pr</w:t>
      </w:r>
      <w:r w:rsidR="007E3493">
        <w:t>ovided to students in the</w:t>
      </w:r>
      <w:r w:rsidR="00DA418A">
        <w:t xml:space="preserve"> online program;</w:t>
      </w:r>
      <w:r w:rsidR="00BE2428">
        <w:t xml:space="preserve"> and</w:t>
      </w:r>
    </w:p>
    <w:p w:rsidR="00EA5F1B" w:rsidRDefault="00EC1E25" w:rsidP="00686AEB">
      <w:r>
        <w:tab/>
        <w:t>(6</w:t>
      </w:r>
      <w:r w:rsidR="00DA418A">
        <w:t xml:space="preserve">) </w:t>
      </w:r>
      <w:r w:rsidR="00647177">
        <w:t xml:space="preserve"> </w:t>
      </w:r>
      <w:r w:rsidR="00BE2428">
        <w:t>the</w:t>
      </w:r>
      <w:r w:rsidR="00DA418A">
        <w:t xml:space="preserve"> </w:t>
      </w:r>
      <w:r w:rsidR="007E3493">
        <w:t>percentage of students in the</w:t>
      </w:r>
      <w:r w:rsidR="00EA5F1B">
        <w:t xml:space="preserve"> online program that receive financial aid</w:t>
      </w:r>
      <w:r w:rsidR="00647177">
        <w:t>.</w:t>
      </w:r>
    </w:p>
    <w:p w:rsidR="00594E32" w:rsidRPr="00D71D68" w:rsidRDefault="00594E32" w:rsidP="00686AEB"/>
    <w:p w:rsidR="00686AEB" w:rsidRPr="00AA7880" w:rsidRDefault="00686AEB" w:rsidP="00686AEB">
      <w:r>
        <w:tab/>
      </w:r>
      <w:r w:rsidR="00327017">
        <w:t>2</w:t>
      </w:r>
      <w:r w:rsidR="0038413D">
        <w:t>.</w:t>
      </w:r>
      <w:r w:rsidR="0038413D">
        <w:tab/>
      </w:r>
      <w:r w:rsidR="00670976">
        <w:t>This act shall take effect</w:t>
      </w:r>
      <w:r w:rsidR="007E3493">
        <w:t xml:space="preserve"> immediately. </w:t>
      </w:r>
    </w:p>
    <w:p w:rsidR="00686AEB" w:rsidRDefault="00686AEB" w:rsidP="00686AEB"/>
    <w:p w:rsidR="0038413D" w:rsidRPr="00CE7BD8" w:rsidRDefault="0038413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27017" w:rsidRDefault="00327017" w:rsidP="00327017">
      <w:r>
        <w:tab/>
        <w:t xml:space="preserve">This bill requires an institution of higher education or proprietary degree-granting institution, which is eligible to </w:t>
      </w:r>
      <w:r w:rsidR="00701D74">
        <w:t>participate in</w:t>
      </w:r>
      <w:r>
        <w:t xml:space="preserve"> State student grant and scholarship </w:t>
      </w:r>
      <w:r w:rsidR="006C188D">
        <w:t>programs</w:t>
      </w:r>
      <w:r>
        <w:t xml:space="preserve">, to make publicly available on its website certain information </w:t>
      </w:r>
      <w:r w:rsidR="00701D74">
        <w:t>on its online program</w:t>
      </w:r>
      <w:r w:rsidR="006C188D">
        <w:t>s</w:t>
      </w:r>
      <w:r w:rsidR="00701D74">
        <w:t xml:space="preserve"> if </w:t>
      </w:r>
      <w:r>
        <w:t xml:space="preserve">the institution </w:t>
      </w:r>
      <w:r w:rsidR="00701D74">
        <w:t xml:space="preserve">has </w:t>
      </w:r>
      <w:r>
        <w:t>enter</w:t>
      </w:r>
      <w:r w:rsidR="00701D74">
        <w:t>ed</w:t>
      </w:r>
      <w:r>
        <w:t xml:space="preserve"> into an agreement with an online program manager. An online program manager</w:t>
      </w:r>
      <w:r w:rsidR="00701D74">
        <w:t xml:space="preserve"> is defined under the bill as</w:t>
      </w:r>
      <w:r w:rsidR="00EC1E25">
        <w:t xml:space="preserve"> </w:t>
      </w:r>
      <w:r w:rsidR="00344857">
        <w:t>an entity that enters into a contract or agreement with an institution of higher education  or proprietary degree-granting institution to provide one or more of the following services on behalf of the institution in exchange for financial compensation: advertising and marketing services; recruiting, admissions, and financial services; instruction services; student support services; technology resources and support services; and curriculum development services</w:t>
      </w:r>
      <w:r>
        <w:t>.</w:t>
      </w:r>
      <w:r>
        <w:tab/>
      </w:r>
      <w:r w:rsidR="00701D74">
        <w:t xml:space="preserve">The </w:t>
      </w:r>
      <w:r>
        <w:t>institution of higher education or propriet</w:t>
      </w:r>
      <w:r w:rsidR="00647177">
        <w:t>ary degree-granting institution</w:t>
      </w:r>
      <w:r w:rsidR="00701D74">
        <w:t xml:space="preserve"> is required to </w:t>
      </w:r>
      <w:r>
        <w:t>make publicly available on its website the following information on the online programs that are supported by the online program manager</w:t>
      </w:r>
      <w:r w:rsidR="00701D74">
        <w:t>:</w:t>
      </w:r>
    </w:p>
    <w:p w:rsidR="00EC1E25" w:rsidRDefault="00327017" w:rsidP="00327017">
      <w:r>
        <w:tab/>
        <w:t xml:space="preserve">(1) </w:t>
      </w:r>
      <w:r w:rsidR="00EC1E25">
        <w:t>the name of the online program manager;</w:t>
      </w:r>
    </w:p>
    <w:p w:rsidR="00327017" w:rsidRDefault="00EC1E25" w:rsidP="00327017">
      <w:r>
        <w:tab/>
        <w:t>(2)</w:t>
      </w:r>
      <w:r w:rsidR="00327017">
        <w:t xml:space="preserve"> admission requirements;</w:t>
      </w:r>
    </w:p>
    <w:p w:rsidR="00327017" w:rsidRDefault="00EC1E25" w:rsidP="00327017">
      <w:r>
        <w:tab/>
        <w:t>(3</w:t>
      </w:r>
      <w:r w:rsidR="00327017">
        <w:t>)  the online program’s tuition costs compared to on-campus program tuition costs;</w:t>
      </w:r>
    </w:p>
    <w:p w:rsidR="00327017" w:rsidRDefault="00EC1E25" w:rsidP="00327017">
      <w:r>
        <w:tab/>
        <w:t>(4</w:t>
      </w:r>
      <w:r w:rsidR="00327017">
        <w:t xml:space="preserve">)  </w:t>
      </w:r>
      <w:r w:rsidR="00701D74">
        <w:t xml:space="preserve">the </w:t>
      </w:r>
      <w:r w:rsidR="00327017">
        <w:t>financial</w:t>
      </w:r>
      <w:r w:rsidR="0026064E">
        <w:t xml:space="preserve"> aid</w:t>
      </w:r>
      <w:r w:rsidR="00327017">
        <w:t xml:space="preserve"> available for the online program;</w:t>
      </w:r>
    </w:p>
    <w:p w:rsidR="00327017" w:rsidRDefault="00EC1E25" w:rsidP="00327017">
      <w:r>
        <w:tab/>
        <w:t>(5</w:t>
      </w:r>
      <w:r w:rsidR="00327017">
        <w:t>)</w:t>
      </w:r>
      <w:r w:rsidR="00701D74">
        <w:t xml:space="preserve"> </w:t>
      </w:r>
      <w:r w:rsidR="00327017">
        <w:t xml:space="preserve"> </w:t>
      </w:r>
      <w:r w:rsidR="00701D74">
        <w:t>the</w:t>
      </w:r>
      <w:r w:rsidR="00327017">
        <w:t xml:space="preserve"> average financial aid amount provided to students in the online program;</w:t>
      </w:r>
      <w:r w:rsidR="00701D74">
        <w:t xml:space="preserve"> and</w:t>
      </w:r>
    </w:p>
    <w:p w:rsidR="00327017" w:rsidRDefault="00EC1E25" w:rsidP="00327017">
      <w:r>
        <w:tab/>
        <w:t>(6</w:t>
      </w:r>
      <w:r w:rsidR="00327017">
        <w:t>)</w:t>
      </w:r>
      <w:r w:rsidR="00647177">
        <w:t xml:space="preserve"> </w:t>
      </w:r>
      <w:r w:rsidR="00327017">
        <w:t xml:space="preserve"> </w:t>
      </w:r>
      <w:r w:rsidR="00701D74">
        <w:t>the</w:t>
      </w:r>
      <w:r w:rsidR="00327017">
        <w:t xml:space="preserve"> percentage of students in the online program that receive financial aid</w:t>
      </w:r>
    </w:p>
    <w:sectPr w:rsidR="00327017" w:rsidSect="003A2E2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507" w:rsidRDefault="00333507">
      <w:r>
        <w:separator/>
      </w:r>
    </w:p>
  </w:endnote>
  <w:endnote w:type="continuationSeparator" w:id="0">
    <w:p w:rsidR="00333507" w:rsidRDefault="0033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507" w:rsidRDefault="00333507">
      <w:r>
        <w:separator/>
      </w:r>
    </w:p>
  </w:footnote>
  <w:footnote w:type="continuationSeparator" w:id="0">
    <w:p w:rsidR="00333507" w:rsidRDefault="0033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E00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A2E25" w:rsidRDefault="003A2E25" w:rsidP="003A2E25">
    <w:pPr>
      <w:pStyle w:val="bpuHeadSpon"/>
    </w:pPr>
    <w:r w:rsidRPr="003A2E25">
      <w:rPr>
        <w:rStyle w:val="bpuHeadSponChar"/>
      </w:rPr>
      <w:t>S3708</w:t>
    </w:r>
    <w:r>
      <w:t xml:space="preserve"> CUNNINGHAM, GOPAL</w:t>
    </w:r>
  </w:p>
  <w:p w:rsidR="003A2E25" w:rsidRDefault="003A2E25" w:rsidP="003A2E2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E0034">
      <w:rPr>
        <w:noProof/>
      </w:rPr>
      <w:t>3</w:t>
    </w:r>
    <w:r>
      <w:fldChar w:fldCharType="end"/>
    </w:r>
  </w:p>
  <w:p w:rsidR="003A2E25" w:rsidRDefault="003A2E25" w:rsidP="003A2E2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2E25" w:rsidRDefault="003A2E25" w:rsidP="003A2E25">
    <w:pPr>
      <w:pStyle w:val="bpuHeadSpon"/>
    </w:pPr>
    <w:r w:rsidRPr="003A2E25">
      <w:rPr>
        <w:rStyle w:val="bpuHeadSponChar"/>
      </w:rPr>
      <w:t>S3708</w:t>
    </w:r>
    <w:r>
      <w:t xml:space="preserve"> CUNNINGHAM, GOPAL</w:t>
    </w:r>
  </w:p>
  <w:p w:rsidR="003A2E25" w:rsidRDefault="003A2E25" w:rsidP="003A2E2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E0034">
      <w:rPr>
        <w:noProof/>
      </w:rPr>
      <w:t>2</w:t>
    </w:r>
    <w:r>
      <w:fldChar w:fldCharType="end"/>
    </w:r>
  </w:p>
  <w:p w:rsidR="003A2E25" w:rsidRDefault="003A2E25" w:rsidP="003A2E2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1B"/>
    <w:rsid w:val="000051BD"/>
    <w:rsid w:val="000160A5"/>
    <w:rsid w:val="000176B2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050C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33A"/>
    <w:rsid w:val="0013000E"/>
    <w:rsid w:val="00133F81"/>
    <w:rsid w:val="00135943"/>
    <w:rsid w:val="001645FB"/>
    <w:rsid w:val="00167C32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948"/>
    <w:rsid w:val="001E15F1"/>
    <w:rsid w:val="001E16FA"/>
    <w:rsid w:val="001E28C8"/>
    <w:rsid w:val="001E6213"/>
    <w:rsid w:val="001F14C7"/>
    <w:rsid w:val="001F4618"/>
    <w:rsid w:val="001F7405"/>
    <w:rsid w:val="00205533"/>
    <w:rsid w:val="0021252D"/>
    <w:rsid w:val="00212B8D"/>
    <w:rsid w:val="00222983"/>
    <w:rsid w:val="00225989"/>
    <w:rsid w:val="002370D0"/>
    <w:rsid w:val="00255958"/>
    <w:rsid w:val="00255D73"/>
    <w:rsid w:val="00257FA2"/>
    <w:rsid w:val="0026064E"/>
    <w:rsid w:val="0026574A"/>
    <w:rsid w:val="002660BB"/>
    <w:rsid w:val="002720E8"/>
    <w:rsid w:val="00275293"/>
    <w:rsid w:val="002776B0"/>
    <w:rsid w:val="00286C7E"/>
    <w:rsid w:val="002A1029"/>
    <w:rsid w:val="002A19F1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CE1"/>
    <w:rsid w:val="00315320"/>
    <w:rsid w:val="00325776"/>
    <w:rsid w:val="00325E27"/>
    <w:rsid w:val="00327017"/>
    <w:rsid w:val="00330395"/>
    <w:rsid w:val="00333507"/>
    <w:rsid w:val="00333704"/>
    <w:rsid w:val="00336624"/>
    <w:rsid w:val="0034025F"/>
    <w:rsid w:val="00340458"/>
    <w:rsid w:val="0034200F"/>
    <w:rsid w:val="003446A0"/>
    <w:rsid w:val="0034481B"/>
    <w:rsid w:val="00344857"/>
    <w:rsid w:val="00350130"/>
    <w:rsid w:val="00354334"/>
    <w:rsid w:val="0036180C"/>
    <w:rsid w:val="00363CF5"/>
    <w:rsid w:val="00364344"/>
    <w:rsid w:val="003702CA"/>
    <w:rsid w:val="00370617"/>
    <w:rsid w:val="00382F1F"/>
    <w:rsid w:val="0038413D"/>
    <w:rsid w:val="00391DA4"/>
    <w:rsid w:val="003A2E2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D10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D3A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6FD"/>
    <w:rsid w:val="00527BFB"/>
    <w:rsid w:val="00532A32"/>
    <w:rsid w:val="00540B0B"/>
    <w:rsid w:val="0054460F"/>
    <w:rsid w:val="005536CD"/>
    <w:rsid w:val="00554051"/>
    <w:rsid w:val="00557240"/>
    <w:rsid w:val="005651F3"/>
    <w:rsid w:val="00565841"/>
    <w:rsid w:val="00572184"/>
    <w:rsid w:val="00577A15"/>
    <w:rsid w:val="00580533"/>
    <w:rsid w:val="0059131D"/>
    <w:rsid w:val="00594E3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177"/>
    <w:rsid w:val="00665CBC"/>
    <w:rsid w:val="00667A5C"/>
    <w:rsid w:val="00670976"/>
    <w:rsid w:val="00671D79"/>
    <w:rsid w:val="00677316"/>
    <w:rsid w:val="00686AEB"/>
    <w:rsid w:val="006A3944"/>
    <w:rsid w:val="006B7897"/>
    <w:rsid w:val="006B7FA7"/>
    <w:rsid w:val="006C086A"/>
    <w:rsid w:val="006C188D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D74"/>
    <w:rsid w:val="00707CD3"/>
    <w:rsid w:val="00716BB9"/>
    <w:rsid w:val="007256D1"/>
    <w:rsid w:val="007279FD"/>
    <w:rsid w:val="0074513C"/>
    <w:rsid w:val="007502CB"/>
    <w:rsid w:val="00752D79"/>
    <w:rsid w:val="00752E20"/>
    <w:rsid w:val="00756EDE"/>
    <w:rsid w:val="00781B4D"/>
    <w:rsid w:val="007824BF"/>
    <w:rsid w:val="00783B8D"/>
    <w:rsid w:val="00792053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3493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D33"/>
    <w:rsid w:val="00884D51"/>
    <w:rsid w:val="008916EC"/>
    <w:rsid w:val="00891E4F"/>
    <w:rsid w:val="008A31C5"/>
    <w:rsid w:val="008A4F9A"/>
    <w:rsid w:val="008A611B"/>
    <w:rsid w:val="008B2850"/>
    <w:rsid w:val="008C42C4"/>
    <w:rsid w:val="008C79B3"/>
    <w:rsid w:val="008D16CF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84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6C3"/>
    <w:rsid w:val="009A0E9C"/>
    <w:rsid w:val="009A45DA"/>
    <w:rsid w:val="009A4BB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D7F"/>
    <w:rsid w:val="00A6251B"/>
    <w:rsid w:val="00A6754E"/>
    <w:rsid w:val="00A70F58"/>
    <w:rsid w:val="00A72987"/>
    <w:rsid w:val="00A7346B"/>
    <w:rsid w:val="00A84C4F"/>
    <w:rsid w:val="00A911CC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034"/>
    <w:rsid w:val="00AE1871"/>
    <w:rsid w:val="00AE7C3C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4AF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3F3"/>
    <w:rsid w:val="00BB7E43"/>
    <w:rsid w:val="00BC7892"/>
    <w:rsid w:val="00BE242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48B2"/>
    <w:rsid w:val="00C46BC1"/>
    <w:rsid w:val="00C5235F"/>
    <w:rsid w:val="00C54CE2"/>
    <w:rsid w:val="00C66BF3"/>
    <w:rsid w:val="00C70140"/>
    <w:rsid w:val="00C73CA7"/>
    <w:rsid w:val="00C77EE5"/>
    <w:rsid w:val="00C822F6"/>
    <w:rsid w:val="00C82AC2"/>
    <w:rsid w:val="00C8456C"/>
    <w:rsid w:val="00C919B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D95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418A"/>
    <w:rsid w:val="00DA5585"/>
    <w:rsid w:val="00DB02AC"/>
    <w:rsid w:val="00DB2A20"/>
    <w:rsid w:val="00DB6AA2"/>
    <w:rsid w:val="00DE10D1"/>
    <w:rsid w:val="00DE2514"/>
    <w:rsid w:val="00DE48CA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F1B"/>
    <w:rsid w:val="00EA7C16"/>
    <w:rsid w:val="00EC1E25"/>
    <w:rsid w:val="00EC5281"/>
    <w:rsid w:val="00EC791D"/>
    <w:rsid w:val="00EC7CA6"/>
    <w:rsid w:val="00ED3C5D"/>
    <w:rsid w:val="00ED4553"/>
    <w:rsid w:val="00F00D08"/>
    <w:rsid w:val="00F0419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CDD"/>
    <w:rsid w:val="00F97027"/>
    <w:rsid w:val="00FA0AFC"/>
    <w:rsid w:val="00FA1C82"/>
    <w:rsid w:val="00FA2ED1"/>
    <w:rsid w:val="00FA4A52"/>
    <w:rsid w:val="00FA7610"/>
    <w:rsid w:val="00FB4045"/>
    <w:rsid w:val="00FB4D8E"/>
    <w:rsid w:val="00FB5595"/>
    <w:rsid w:val="00FC0D0A"/>
    <w:rsid w:val="00FC1B0B"/>
    <w:rsid w:val="00FC5167"/>
    <w:rsid w:val="00FD2F97"/>
    <w:rsid w:val="00FD52D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A8CD7BF-06B5-41B5-94EE-986330E8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176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76B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A2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504</Words>
  <Characters>2969</Characters>
  <Application>Microsoft Office Word</Application>
  <DocSecurity>0</DocSecurity>
  <Lines>90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R225</Manager>
  <Company>NJ Office of Legislative Services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S3708</dc:title>
  <dc:subject/>
  <dc:creator>Senator  CUNNINGHAM, Senator  GOPAL</dc:creator>
  <cp:keywords>S3708|3|ER |227|227|252|N|0|</cp:keywords>
  <dc:description>INTRODUCED APRIL 26, 2021</dc:description>
  <cp:lastModifiedBy>Siracusa, Nicole</cp:lastModifiedBy>
  <cp:revision>2</cp:revision>
  <cp:lastPrinted>2020-06-15T16:46:00Z</cp:lastPrinted>
  <dcterms:created xsi:type="dcterms:W3CDTF">2021-04-26T20:20:00Z</dcterms:created>
  <dcterms:modified xsi:type="dcterms:W3CDTF">2021-04-26T20:20:00Z</dcterms:modified>
  <cp:category>s1: C.18A:3B-98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  <property fmtid="{D5CDD505-2E9C-101B-9397-08002B2CF9AE}" pid="5" name="_AdHocReviewCycleID">
    <vt:i4>871645538</vt:i4>
  </property>
  <property fmtid="{D5CDD505-2E9C-101B-9397-08002B2CF9AE}" pid="6" name="_EmailSubject">
    <vt:lpwstr>Quick TR</vt:lpwstr>
  </property>
  <property fmtid="{D5CDD505-2E9C-101B-9397-08002B2CF9AE}" pid="7" name="_AuthorEmail">
    <vt:lpwstr>shaimowitz@njleg.org</vt:lpwstr>
  </property>
  <property fmtid="{D5CDD505-2E9C-101B-9397-08002B2CF9AE}" pid="8" name="_AuthorEmailDisplayName">
    <vt:lpwstr>Haimowitz, Sarah</vt:lpwstr>
  </property>
  <property fmtid="{D5CDD505-2E9C-101B-9397-08002B2CF9AE}" pid="9" name="_ReviewingToolsShownOnce">
    <vt:lpwstr/>
  </property>
</Properties>
</file>