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09D" w:rsidRDefault="0039109D" w:rsidP="0039109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DD290C" w:rsidRDefault="00DD290C" w:rsidP="00DD290C">
      <w:pPr>
        <w:pStyle w:val="bpuBill"/>
      </w:pPr>
      <w:r>
        <w:t xml:space="preserve">SENATE, No. 3709 </w:t>
      </w:r>
    </w:p>
    <w:p w:rsidR="00DD290C" w:rsidRPr="009D38FF" w:rsidRDefault="00DD290C" w:rsidP="00DD290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5pt" o:ole="">
            <v:imagedata r:id="rId6" o:title=""/>
          </v:shape>
          <o:OLEObject Type="Embed" ProgID="WPWin6.1" ShapeID="_x0000_i1025" DrawAspect="Content" ObjectID="_1685347127" r:id="rId7"/>
        </w:object>
      </w:r>
    </w:p>
    <w:p w:rsidR="00DD290C" w:rsidRDefault="00DD290C" w:rsidP="00DD290C">
      <w:pPr>
        <w:pStyle w:val="bpuState"/>
      </w:pPr>
      <w:r>
        <w:t>STATE OF NEW JERSEY</w:t>
      </w:r>
    </w:p>
    <w:p w:rsidR="00DD290C" w:rsidRDefault="00DD290C" w:rsidP="00DD290C">
      <w:pPr>
        <w:pStyle w:val="bpuLegislature"/>
      </w:pPr>
      <w:r>
        <w:t>219th LEGISLATURE</w:t>
      </w:r>
    </w:p>
    <w:p w:rsidR="00DD290C" w:rsidRDefault="00DD290C" w:rsidP="00DD290C">
      <w:pPr>
        <w:pStyle w:val="bpuWpGraphic"/>
      </w:pPr>
      <w:r>
        <w:object w:dxaOrig="8985" w:dyaOrig="255">
          <v:shape id="_x0000_i1026" type="#_x0000_t75" style="width:6in;height:12.15pt" o:ole="">
            <v:imagedata r:id="rId6" o:title=""/>
          </v:shape>
          <o:OLEObject Type="Embed" ProgID="WPWin6.1" ShapeID="_x0000_i1026" DrawAspect="Content" ObjectID="_1685347128" r:id="rId8"/>
        </w:object>
      </w:r>
      <w:r>
        <w:t xml:space="preserve">  </w:t>
      </w:r>
    </w:p>
    <w:p w:rsidR="00DD290C" w:rsidRDefault="00DD290C" w:rsidP="00DD290C">
      <w:pPr>
        <w:pStyle w:val="bpuIntro"/>
      </w:pPr>
      <w:r>
        <w:t>INTRODUCED APRIL 26, 2021</w:t>
      </w:r>
    </w:p>
    <w:p w:rsidR="00DD290C" w:rsidRDefault="00DD290C" w:rsidP="00DD290C">
      <w:pPr>
        <w:pStyle w:val="bpuIntro"/>
      </w:pPr>
    </w:p>
    <w:p w:rsidR="00DD290C" w:rsidRDefault="00DD290C" w:rsidP="00DD290C">
      <w:pPr>
        <w:pStyle w:val="bpuIntro"/>
        <w:sectPr w:rsidR="00DD290C" w:rsidSect="00DD290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D290C" w:rsidRDefault="00DD290C" w:rsidP="00DD290C">
      <w:pPr>
        <w:pStyle w:val="bpuIntro"/>
      </w:pPr>
    </w:p>
    <w:p w:rsidR="00DD290C" w:rsidRDefault="00DD290C" w:rsidP="00DD290C">
      <w:pPr>
        <w:pStyle w:val="bpuSponsor"/>
      </w:pPr>
      <w:r>
        <w:t>Sponsored by:</w:t>
      </w:r>
    </w:p>
    <w:p w:rsidR="00DD290C" w:rsidRDefault="00DD290C" w:rsidP="00DD290C">
      <w:pPr>
        <w:pStyle w:val="bpuSponsor"/>
      </w:pPr>
      <w:r>
        <w:t>Senator  SANDRA B. CUNNINGHAM</w:t>
      </w:r>
    </w:p>
    <w:p w:rsidR="00DD290C" w:rsidRDefault="00DD290C" w:rsidP="00DD290C">
      <w:pPr>
        <w:pStyle w:val="bpuSponsor"/>
      </w:pPr>
      <w:r>
        <w:t>District 31 (Hudson)</w:t>
      </w:r>
    </w:p>
    <w:p w:rsidR="00DD290C" w:rsidRDefault="00DD290C" w:rsidP="00DD290C">
      <w:pPr>
        <w:pStyle w:val="bpuSponsor"/>
      </w:pPr>
      <w:r>
        <w:t>Senator  VIN GOPAL</w:t>
      </w:r>
    </w:p>
    <w:p w:rsidR="00DD290C" w:rsidRDefault="00DD290C" w:rsidP="00DD290C">
      <w:pPr>
        <w:pStyle w:val="bpuSponsor"/>
      </w:pPr>
      <w:r>
        <w:t>District 11 (Monmouth)</w:t>
      </w: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</w:p>
    <w:p w:rsidR="00DD290C" w:rsidRDefault="00DD290C" w:rsidP="00DD290C">
      <w:pPr>
        <w:pStyle w:val="bpuSponsor"/>
      </w:pPr>
      <w:r>
        <w:t>SYNOPSIS</w:t>
      </w:r>
    </w:p>
    <w:p w:rsidR="00DD290C" w:rsidRDefault="00DD290C" w:rsidP="00DD290C">
      <w:pPr>
        <w:pStyle w:val="bpuNormText"/>
      </w:pPr>
      <w:r>
        <w:tab/>
        <w:t xml:space="preserve">Requires online program manager providing marketing services for institution of higher education or proprietary institution licensed to offer academic degrees to self-identify as third party to prospective students. </w:t>
      </w:r>
    </w:p>
    <w:p w:rsidR="00DD290C" w:rsidRDefault="00DD290C" w:rsidP="00DD290C">
      <w:pPr>
        <w:pStyle w:val="bpuNormText"/>
      </w:pPr>
    </w:p>
    <w:p w:rsidR="00DD290C" w:rsidRDefault="00DD290C" w:rsidP="00DD290C">
      <w:pPr>
        <w:pStyle w:val="bpuSponsor"/>
      </w:pPr>
      <w:r>
        <w:t xml:space="preserve">CURRENT VERSION OF TEXT </w:t>
      </w:r>
    </w:p>
    <w:p w:rsidR="00DD290C" w:rsidRDefault="0039109D" w:rsidP="00DD290C">
      <w:pPr>
        <w:pStyle w:val="bpuNormText"/>
      </w:pPr>
      <w:r>
        <w:tab/>
        <w:t>As reported by the Senate Higher Education Committee on June 15, 2021, with amendments.</w:t>
      </w:r>
    </w:p>
    <w:p w:rsidR="00DD290C" w:rsidRDefault="00DD290C" w:rsidP="00DD290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D290C" w:rsidRDefault="00DD290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D290C" w:rsidSect="00DD290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95EB2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881943">
        <w:rPr>
          <w:rStyle w:val="HangingAnActChar"/>
        </w:rPr>
        <w:t>concerning higher education marketing practices and supplementing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5EB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5EB2">
        <w:rPr>
          <w:rStyle w:val="BillLanguage"/>
        </w:rPr>
        <w:t>by the Senate and General Assembly of the State of New Jersey:</w:t>
      </w:r>
    </w:p>
    <w:p w:rsidR="005A71E9" w:rsidRDefault="005A71E9" w:rsidP="005A71E9"/>
    <w:p w:rsidR="0039109D" w:rsidRPr="0039109D" w:rsidRDefault="0039109D" w:rsidP="0039109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9109D">
        <w:tab/>
        <w:t xml:space="preserve">1.  a.  An institution of higher education or proprietary 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rPr>
          <w:spacing w:val="0"/>
          <w:u w:val="single"/>
        </w:rPr>
        <w:t>degree-granting</w:t>
      </w:r>
      <w:r w:rsidRPr="0039109D">
        <w:rPr>
          <w:rFonts w:ascii="Albertus Extra Bold" w:hAnsi="Albertus Extra Bold"/>
          <w:b/>
          <w:vertAlign w:val="superscript"/>
        </w:rPr>
        <w:t xml:space="preserve">1 </w:t>
      </w:r>
      <w:r w:rsidRPr="0039109D">
        <w:t xml:space="preserve">institution 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rPr>
          <w:rFonts w:ascii="Albertus Extra Bold" w:hAnsi="Albertus Extra Bold"/>
          <w:b/>
        </w:rPr>
        <w:t>[</w:t>
      </w:r>
      <w:r w:rsidRPr="0039109D">
        <w:t>licensed to offer academic degrees</w:t>
      </w:r>
      <w:r w:rsidRPr="0039109D">
        <w:rPr>
          <w:rFonts w:ascii="Albertus Extra Bold" w:hAnsi="Albertus Extra Bold"/>
          <w:b/>
        </w:rPr>
        <w:t>]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t xml:space="preserve"> that retains an online program manager to provide marketing services for its academic degree programs shall require that:</w:t>
      </w:r>
    </w:p>
    <w:p w:rsidR="0039109D" w:rsidRPr="0039109D" w:rsidRDefault="0039109D" w:rsidP="0039109D">
      <w:r w:rsidRPr="0039109D">
        <w:tab/>
        <w:t xml:space="preserve">(1) the online program manager self-identifies as a third party entity that is separate from the institution at the beginning of any communication with a  prospective student; and </w:t>
      </w:r>
    </w:p>
    <w:p w:rsidR="0039109D" w:rsidRPr="0039109D" w:rsidRDefault="0039109D" w:rsidP="0039109D">
      <w:r w:rsidRPr="0039109D">
        <w:tab/>
        <w:t xml:space="preserve">(2) any digital or print advertising provided by the online program manager for an academic program of the institution includes a clear disclosure of the relationship between the online program manager and the institution.  </w:t>
      </w:r>
    </w:p>
    <w:p w:rsidR="0039109D" w:rsidRPr="0039109D" w:rsidRDefault="0039109D" w:rsidP="0039109D">
      <w:r w:rsidRPr="0039109D">
        <w:tab/>
        <w:t>b.</w:t>
      </w:r>
      <w:r w:rsidRPr="0039109D">
        <w:tab/>
        <w:t>A violation of the requirements of subsection a. of this section shall constitute an unlawful practice in violation of P.L.1960, c.39 (C.56:8-1 et seq.), and shall be subject to all remedies and penalties available pursuant to the provisions of that act.</w:t>
      </w:r>
    </w:p>
    <w:p w:rsidR="0039109D" w:rsidRPr="0039109D" w:rsidRDefault="0039109D" w:rsidP="0039109D">
      <w:r w:rsidRPr="0039109D">
        <w:tab/>
        <w:t>c.</w:t>
      </w:r>
      <w:r w:rsidRPr="0039109D">
        <w:tab/>
        <w:t xml:space="preserve">As used in this section: “online program manager” means an entity that enters into a contract or agreement 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rPr>
          <w:spacing w:val="0"/>
          <w:u w:val="single"/>
          <w:shd w:val="clear" w:color="auto" w:fill="FFFFFF"/>
        </w:rPr>
        <w:t>related exclusively</w:t>
      </w:r>
      <w:r w:rsidRPr="0039109D">
        <w:rPr>
          <w:rFonts w:ascii="Calibri" w:hAnsi="Calibri" w:cs="Calibri"/>
          <w:spacing w:val="0"/>
          <w:u w:val="single"/>
          <w:shd w:val="clear" w:color="auto" w:fill="FFFFFF"/>
        </w:rPr>
        <w:t xml:space="preserve"> </w:t>
      </w:r>
      <w:r w:rsidRPr="0039109D">
        <w:rPr>
          <w:spacing w:val="0"/>
          <w:u w:val="single"/>
          <w:shd w:val="clear" w:color="auto" w:fill="FFFFFF"/>
        </w:rPr>
        <w:t>to online degree and certificate program delivery, including online programs with required in-person clinical and other instruction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rPr>
          <w:spacing w:val="0"/>
        </w:rPr>
        <w:t xml:space="preserve"> </w:t>
      </w:r>
      <w:r w:rsidRPr="0039109D">
        <w:t xml:space="preserve">with an institution of higher education or proprietary 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rPr>
          <w:spacing w:val="0"/>
          <w:u w:val="single"/>
        </w:rPr>
        <w:t>degree-granting</w:t>
      </w:r>
      <w:r w:rsidRPr="0039109D">
        <w:rPr>
          <w:rFonts w:ascii="Albertus Extra Bold" w:hAnsi="Albertus Extra Bold"/>
          <w:b/>
          <w:vertAlign w:val="superscript"/>
        </w:rPr>
        <w:t xml:space="preserve">1 </w:t>
      </w:r>
      <w:r w:rsidRPr="0039109D">
        <w:t xml:space="preserve">institution 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rPr>
          <w:rFonts w:ascii="Albertus Extra Bold" w:hAnsi="Albertus Extra Bold"/>
          <w:b/>
        </w:rPr>
        <w:t>[</w:t>
      </w:r>
      <w:r w:rsidRPr="0039109D">
        <w:t>licensed to offer academic degrees</w:t>
      </w:r>
      <w:r w:rsidRPr="0039109D">
        <w:rPr>
          <w:rFonts w:ascii="Albertus Extra Bold" w:hAnsi="Albertus Extra Bold"/>
          <w:b/>
        </w:rPr>
        <w:t>]</w:t>
      </w:r>
      <w:r w:rsidRPr="0039109D">
        <w:rPr>
          <w:rFonts w:ascii="Albertus Extra Bold" w:hAnsi="Albertus Extra Bold"/>
          <w:b/>
          <w:vertAlign w:val="superscript"/>
        </w:rPr>
        <w:t>1</w:t>
      </w:r>
      <w:r w:rsidRPr="0039109D">
        <w:t xml:space="preserve"> to provide one or more of the following services on behalf of the institution in exchange for financial compensation: advertising and marketing services; recruiting, admissions, and financial services; instruction services; student support services; technology resources and support services; and curriculum development services.  </w:t>
      </w:r>
    </w:p>
    <w:p w:rsidR="0039109D" w:rsidRPr="0039109D" w:rsidRDefault="0039109D" w:rsidP="0039109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686AEB" w:rsidRPr="00AA7880" w:rsidRDefault="005A71E9" w:rsidP="00686AEB">
      <w:r>
        <w:tab/>
      </w:r>
      <w:r w:rsidR="005F3022">
        <w:t>2.</w:t>
      </w:r>
      <w:r w:rsidR="005F3022">
        <w:tab/>
      </w:r>
      <w:r w:rsidR="00495EB2">
        <w:t>This act shall take effect</w:t>
      </w:r>
      <w:r w:rsidR="00881943">
        <w:t xml:space="preserve"> on the 30</w:t>
      </w:r>
      <w:r w:rsidR="007F2742">
        <w:t>th</w:t>
      </w:r>
      <w:r w:rsidR="00881943">
        <w:t xml:space="preserve"> day after enactment.</w:t>
      </w:r>
    </w:p>
    <w:sectPr w:rsidR="00686AEB" w:rsidRPr="00AA7880" w:rsidSect="00DD290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5E7" w:rsidRDefault="00A065E7">
      <w:r>
        <w:separator/>
      </w:r>
    </w:p>
  </w:endnote>
  <w:endnote w:type="continuationSeparator" w:id="0">
    <w:p w:rsidR="00A065E7" w:rsidRDefault="00A0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09D" w:rsidRPr="00921C91" w:rsidRDefault="0039109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9109D" w:rsidRPr="00921C91" w:rsidRDefault="0039109D">
    <w:pPr>
      <w:pStyle w:val="Footer"/>
      <w:rPr>
        <w:szCs w:val="18"/>
      </w:rPr>
    </w:pPr>
  </w:p>
  <w:p w:rsidR="0039109D" w:rsidRPr="00921C91" w:rsidRDefault="0039109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9109D" w:rsidRDefault="0039109D" w:rsidP="00686AEB">
    <w:pPr>
      <w:pStyle w:val="Footer"/>
    </w:pPr>
    <w:r>
      <w:tab/>
      <w:t>Matter enclosed in superscript numerals has been adopted as follows:</w:t>
    </w:r>
  </w:p>
  <w:p w:rsidR="0039109D" w:rsidRDefault="0039109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SHI committee amendments adopted June 15, 2021.</w:t>
    </w:r>
  </w:p>
  <w:p w:rsidR="0039109D" w:rsidRPr="0039109D" w:rsidRDefault="0039109D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5E7" w:rsidRDefault="00A065E7">
      <w:r>
        <w:separator/>
      </w:r>
    </w:p>
  </w:footnote>
  <w:footnote w:type="continuationSeparator" w:id="0">
    <w:p w:rsidR="00A065E7" w:rsidRDefault="00A06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F51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D290C" w:rsidRDefault="00DD290C" w:rsidP="00DD290C">
    <w:pPr>
      <w:pStyle w:val="bpuHeadSpon"/>
    </w:pPr>
    <w:r w:rsidRPr="00DD290C">
      <w:rPr>
        <w:rStyle w:val="bpuHeadSponChar"/>
      </w:rPr>
      <w:t>S3709</w:t>
    </w:r>
    <w:r>
      <w:t xml:space="preserve"> </w:t>
    </w:r>
    <w:r w:rsidR="0039109D">
      <w:t xml:space="preserve">[1R] </w:t>
    </w:r>
    <w:r>
      <w:t>CUNNINGHAM, GOPAL</w:t>
    </w:r>
  </w:p>
  <w:p w:rsidR="00DD290C" w:rsidRDefault="00DD290C" w:rsidP="00DD290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109D">
      <w:rPr>
        <w:noProof/>
      </w:rPr>
      <w:t>3</w:t>
    </w:r>
    <w:r>
      <w:fldChar w:fldCharType="end"/>
    </w:r>
  </w:p>
  <w:p w:rsidR="00DD290C" w:rsidRDefault="00DD290C" w:rsidP="00DD290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D290C" w:rsidRDefault="00DD290C" w:rsidP="00DD290C">
    <w:pPr>
      <w:pStyle w:val="bpuHeadSpon"/>
    </w:pPr>
    <w:r w:rsidRPr="00DD290C">
      <w:rPr>
        <w:rStyle w:val="bpuHeadSponChar"/>
      </w:rPr>
      <w:t>S3709</w:t>
    </w:r>
    <w:r>
      <w:t xml:space="preserve"> </w:t>
    </w:r>
    <w:r w:rsidR="0039109D">
      <w:t xml:space="preserve">[1R] </w:t>
    </w:r>
    <w:r>
      <w:t>CUNNINGHAM, GOPAL</w:t>
    </w:r>
  </w:p>
  <w:p w:rsidR="00DD290C" w:rsidRDefault="00DD290C" w:rsidP="00DD290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109D">
      <w:rPr>
        <w:noProof/>
      </w:rPr>
      <w:t>2</w:t>
    </w:r>
    <w:r>
      <w:fldChar w:fldCharType="end"/>
    </w:r>
  </w:p>
  <w:p w:rsidR="00DD290C" w:rsidRDefault="00DD290C" w:rsidP="00DD290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E7"/>
    <w:rsid w:val="000051BD"/>
    <w:rsid w:val="000160A5"/>
    <w:rsid w:val="0002335B"/>
    <w:rsid w:val="0003549A"/>
    <w:rsid w:val="000367AE"/>
    <w:rsid w:val="00043B22"/>
    <w:rsid w:val="00047F98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36F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74B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3297"/>
    <w:rsid w:val="00315320"/>
    <w:rsid w:val="00325776"/>
    <w:rsid w:val="00325E27"/>
    <w:rsid w:val="00330395"/>
    <w:rsid w:val="00332370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7A7"/>
    <w:rsid w:val="0036180C"/>
    <w:rsid w:val="00363CF5"/>
    <w:rsid w:val="00364344"/>
    <w:rsid w:val="003702CA"/>
    <w:rsid w:val="00370617"/>
    <w:rsid w:val="00382F1F"/>
    <w:rsid w:val="0039109D"/>
    <w:rsid w:val="00391DA4"/>
    <w:rsid w:val="003A3C64"/>
    <w:rsid w:val="003A3F83"/>
    <w:rsid w:val="003C43EF"/>
    <w:rsid w:val="003C5A6B"/>
    <w:rsid w:val="003C7FB2"/>
    <w:rsid w:val="003D24DE"/>
    <w:rsid w:val="003D2EB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EB2"/>
    <w:rsid w:val="00497037"/>
    <w:rsid w:val="004A0260"/>
    <w:rsid w:val="004A3009"/>
    <w:rsid w:val="004A6940"/>
    <w:rsid w:val="004A77A4"/>
    <w:rsid w:val="004C105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269"/>
    <w:rsid w:val="005536CD"/>
    <w:rsid w:val="00554051"/>
    <w:rsid w:val="00557240"/>
    <w:rsid w:val="005651F3"/>
    <w:rsid w:val="00572184"/>
    <w:rsid w:val="00577A15"/>
    <w:rsid w:val="00580533"/>
    <w:rsid w:val="0059131D"/>
    <w:rsid w:val="005A71E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022"/>
    <w:rsid w:val="005F399B"/>
    <w:rsid w:val="005F51F6"/>
    <w:rsid w:val="006004C1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2CD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BCE"/>
    <w:rsid w:val="006F180D"/>
    <w:rsid w:val="006F4334"/>
    <w:rsid w:val="006F47AF"/>
    <w:rsid w:val="006F6B8A"/>
    <w:rsid w:val="00707CD3"/>
    <w:rsid w:val="00716BB9"/>
    <w:rsid w:val="007256D1"/>
    <w:rsid w:val="007279FD"/>
    <w:rsid w:val="00731EBA"/>
    <w:rsid w:val="007502CB"/>
    <w:rsid w:val="00752D79"/>
    <w:rsid w:val="00752E20"/>
    <w:rsid w:val="007542C2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2742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943"/>
    <w:rsid w:val="00884D51"/>
    <w:rsid w:val="008916EC"/>
    <w:rsid w:val="00891E4F"/>
    <w:rsid w:val="008A31C5"/>
    <w:rsid w:val="008A4F9A"/>
    <w:rsid w:val="008B2850"/>
    <w:rsid w:val="008C79B3"/>
    <w:rsid w:val="008D59FC"/>
    <w:rsid w:val="008D77BD"/>
    <w:rsid w:val="008E454C"/>
    <w:rsid w:val="008F1E5A"/>
    <w:rsid w:val="00901160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5786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5E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BBC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318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4F1D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C2B"/>
    <w:rsid w:val="00BE24D6"/>
    <w:rsid w:val="00BE7EFA"/>
    <w:rsid w:val="00BF06AD"/>
    <w:rsid w:val="00BF2C67"/>
    <w:rsid w:val="00BF595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CB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290C"/>
    <w:rsid w:val="00DE10D1"/>
    <w:rsid w:val="00DE2514"/>
    <w:rsid w:val="00DE6851"/>
    <w:rsid w:val="00DF03EE"/>
    <w:rsid w:val="00E01B71"/>
    <w:rsid w:val="00E05CC9"/>
    <w:rsid w:val="00E10853"/>
    <w:rsid w:val="00E15573"/>
    <w:rsid w:val="00E24E82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6D6CAF6-48FE-4C98-8204-1811636B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D2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353</Words>
  <Characters>2062</Characters>
  <Application>Microsoft Office Word</Application>
  <DocSecurity>0</DocSecurity>
  <Lines>64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S3709</vt:lpstr>
    </vt:vector>
  </TitlesOfParts>
  <Manager>R211</Manager>
  <Company>NJ Office of Legislative Services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S3709 1R</dc:title>
  <dc:subject/>
  <dc:creator>Senator  CUNNINGHAM, Senator  GOPAL</dc:creator>
  <cp:keywords>S3709|2|ER |227|218|252|!||</cp:keywords>
  <dc:description>INTRODUCED APRIL 26, 2021_x000d_
Amended 6/15/21</dc:description>
  <cp:lastModifiedBy>Sommers, Shelly</cp:lastModifiedBy>
  <cp:revision>2</cp:revision>
  <cp:lastPrinted>2005-10-12T19:02:00Z</cp:lastPrinted>
  <dcterms:created xsi:type="dcterms:W3CDTF">2021-06-16T15:12:00Z</dcterms:created>
  <dcterms:modified xsi:type="dcterms:W3CDTF">2021-06-16T15:12:00Z</dcterms:modified>
  <cp:category>s.1: C.18A:3B-98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