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336EF" w:rsidP="00407C9E">
      <w:pPr>
        <w:pStyle w:val="NoteOrEstimate"/>
      </w:pPr>
      <w:r>
        <w:t>LEGISLATIVE FISCAL ESTIMATE</w:t>
      </w:r>
    </w:p>
    <w:p w:rsidR="003C5892" w:rsidRDefault="008336E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A01E9" w:rsidP="001A01E9">
      <w:pPr>
        <w:pStyle w:val="BillNo"/>
      </w:pPr>
      <w:r>
        <w:t>219th LEGISLATURE</w:t>
      </w:r>
    </w:p>
    <w:p w:rsidR="00353325" w:rsidRDefault="00353325" w:rsidP="00353325"/>
    <w:p w:rsidR="001A01E9" w:rsidRDefault="001A01E9" w:rsidP="001A01E9">
      <w:pPr>
        <w:jc w:val="center"/>
      </w:pPr>
      <w:r>
        <w:t>DATED: JUNE 8, 2021</w:t>
      </w:r>
    </w:p>
    <w:p w:rsidR="001A01E9" w:rsidRDefault="001A01E9" w:rsidP="00353325"/>
    <w:p w:rsidR="001A01E9" w:rsidRDefault="001A01E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F08C9" w:rsidP="00157AE3">
            <w:pPr>
              <w:pStyle w:val="bpuNormText"/>
            </w:pPr>
            <w:r w:rsidRPr="00383579">
              <w:t>Concerns liability of certain non-profit and governmental employers for unemployment benefits paid during coronavirus disease 2019 pandemic state of emergency; appropriates $50 million.</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56DB6" w:rsidP="00F92CF2">
            <w:r>
              <w:t>Temporary</w:t>
            </w:r>
            <w:r w:rsidR="00F92CF2" w:rsidRPr="000D1D5E">
              <w:t xml:space="preserve"> cost savings to the State, public institutions of higher education, local </w:t>
            </w:r>
            <w:r w:rsidR="00F92CF2">
              <w:t>governments</w:t>
            </w:r>
            <w:r w:rsidR="00F92CF2" w:rsidRPr="000D1D5E">
              <w:t>, and school districts</w:t>
            </w:r>
            <w:r w:rsidR="00F92CF2">
              <w:t>.</w:t>
            </w:r>
            <w:r>
              <w:t xml:space="preserve">  Temporary n</w:t>
            </w:r>
            <w:r w:rsidR="006D4A21">
              <w:t>et increase in State expenditures to the General Fund.</w:t>
            </w:r>
            <w:r w:rsidR="00F92CF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92CF2" w:rsidP="00515AC5">
            <w:r w:rsidRPr="00AA4BD8">
              <w:t>Potentially all State entities, local governments,</w:t>
            </w:r>
            <w:r>
              <w:t xml:space="preserve"> institutions of higher education,</w:t>
            </w:r>
            <w:r w:rsidRPr="00AA4BD8">
              <w:t xml:space="preserve"> and school districts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1A01E9" w:rsidRDefault="001A01E9"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310"/>
        <w:gridCol w:w="5050"/>
        <w:gridCol w:w="15"/>
      </w:tblGrid>
      <w:tr w:rsidR="00945365" w:rsidTr="00F31968">
        <w:trPr>
          <w:trHeight w:val="410"/>
        </w:trPr>
        <w:tc>
          <w:tcPr>
            <w:tcW w:w="9375" w:type="dxa"/>
            <w:gridSpan w:val="3"/>
            <w:tcBorders>
              <w:top w:val="nil"/>
              <w:left w:val="nil"/>
              <w:bottom w:val="nil"/>
              <w:right w:val="nil"/>
            </w:tcBorders>
            <w:vAlign w:val="bottom"/>
          </w:tcPr>
          <w:p w:rsidR="00945365" w:rsidRPr="00F11982" w:rsidRDefault="00945365" w:rsidP="00F3196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83579" w:rsidTr="003B1FB5">
        <w:trPr>
          <w:gridAfter w:val="1"/>
          <w:wAfter w:w="15" w:type="dxa"/>
          <w:trHeight w:val="410"/>
        </w:trPr>
        <w:tc>
          <w:tcPr>
            <w:tcW w:w="4310" w:type="dxa"/>
            <w:tcBorders>
              <w:top w:val="single" w:sz="6" w:space="0" w:color="auto"/>
              <w:left w:val="single" w:sz="6" w:space="0" w:color="auto"/>
              <w:bottom w:val="single" w:sz="12" w:space="0" w:color="auto"/>
              <w:right w:val="nil"/>
            </w:tcBorders>
            <w:shd w:val="pct20" w:color="auto" w:fill="auto"/>
            <w:vAlign w:val="bottom"/>
          </w:tcPr>
          <w:p w:rsidR="00383579" w:rsidRPr="00F11982" w:rsidRDefault="00383579" w:rsidP="00F3196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50" w:type="dxa"/>
            <w:tcBorders>
              <w:top w:val="single" w:sz="6" w:space="0" w:color="auto"/>
              <w:left w:val="nil"/>
              <w:bottom w:val="single" w:sz="12" w:space="0" w:color="auto"/>
              <w:right w:val="single" w:sz="6" w:space="0" w:color="auto"/>
            </w:tcBorders>
            <w:shd w:val="pct20" w:color="auto" w:fill="auto"/>
            <w:vAlign w:val="bottom"/>
          </w:tcPr>
          <w:p w:rsidR="00383579" w:rsidRPr="00812346" w:rsidRDefault="00383579" w:rsidP="00383579">
            <w:pPr>
              <w:tabs>
                <w:tab w:val="left" w:pos="360"/>
                <w:tab w:val="left" w:pos="720"/>
                <w:tab w:val="left" w:pos="1440"/>
                <w:tab w:val="left" w:pos="2160"/>
                <w:tab w:val="left" w:pos="2880"/>
                <w:tab w:val="left" w:pos="3600"/>
                <w:tab w:val="left" w:pos="4320"/>
                <w:tab w:val="left" w:pos="5040"/>
              </w:tabs>
              <w:jc w:val="center"/>
              <w:rPr>
                <w:b/>
                <w:highlight w:val="yellow"/>
              </w:rPr>
            </w:pPr>
            <w:r>
              <w:rPr>
                <w:b/>
                <w:u w:val="single"/>
              </w:rPr>
              <w:t>Period of COVID-19 Public Health Emergency</w:t>
            </w:r>
          </w:p>
        </w:tc>
      </w:tr>
      <w:tr w:rsidR="00945365" w:rsidTr="00F31968">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rPr>
                <w:b/>
              </w:rPr>
            </w:pPr>
            <w:r>
              <w:rPr>
                <w:b/>
              </w:rPr>
              <w:t>State Cost Savings</w:t>
            </w:r>
          </w:p>
        </w:tc>
        <w:tc>
          <w:tcPr>
            <w:tcW w:w="5050" w:type="dxa"/>
            <w:tcBorders>
              <w:top w:val="nil"/>
              <w:left w:val="nil"/>
              <w:bottom w:val="nil"/>
              <w:right w:val="single" w:sz="6" w:space="0" w:color="auto"/>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945365" w:rsidTr="00F31968">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rPr>
                <w:b/>
              </w:rPr>
            </w:pPr>
            <w:r>
              <w:rPr>
                <w:b/>
              </w:rPr>
              <w:t>Local Cost Savings</w:t>
            </w:r>
          </w:p>
        </w:tc>
        <w:tc>
          <w:tcPr>
            <w:tcW w:w="5050" w:type="dxa"/>
            <w:tcBorders>
              <w:top w:val="nil"/>
              <w:left w:val="nil"/>
              <w:bottom w:val="nil"/>
              <w:right w:val="single" w:sz="6" w:space="0" w:color="auto"/>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945365" w:rsidTr="00F31968">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rPr>
                <w:b/>
              </w:rPr>
            </w:pPr>
            <w:r w:rsidRPr="00340973">
              <w:rPr>
                <w:b/>
              </w:rPr>
              <w:t>Public Institutions of Higher Education</w:t>
            </w:r>
            <w:r>
              <w:rPr>
                <w:b/>
              </w:rPr>
              <w:t xml:space="preserve"> Cost Savings</w:t>
            </w:r>
          </w:p>
        </w:tc>
        <w:tc>
          <w:tcPr>
            <w:tcW w:w="5050" w:type="dxa"/>
            <w:tcBorders>
              <w:top w:val="nil"/>
              <w:left w:val="nil"/>
              <w:bottom w:val="nil"/>
              <w:right w:val="single" w:sz="6" w:space="0" w:color="auto"/>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945365" w:rsidTr="00F31968">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rPr>
                <w:b/>
              </w:rPr>
            </w:pPr>
            <w:r>
              <w:rPr>
                <w:b/>
              </w:rPr>
              <w:t xml:space="preserve">State Net Expenditure </w:t>
            </w:r>
            <w:r w:rsidR="00E632B3">
              <w:rPr>
                <w:b/>
              </w:rPr>
              <w:t>Increase</w:t>
            </w:r>
          </w:p>
        </w:tc>
        <w:tc>
          <w:tcPr>
            <w:tcW w:w="5050" w:type="dxa"/>
            <w:tcBorders>
              <w:top w:val="nil"/>
              <w:left w:val="nil"/>
              <w:bottom w:val="nil"/>
              <w:right w:val="single" w:sz="6" w:space="0" w:color="auto"/>
            </w:tcBorders>
            <w:tcMar>
              <w:bottom w:w="29" w:type="dxa"/>
            </w:tcMar>
            <w:vAlign w:val="bottom"/>
          </w:tcPr>
          <w:p w:rsidR="00945365" w:rsidRDefault="00945365"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945365" w:rsidTr="00F3196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45365" w:rsidRDefault="00945365" w:rsidP="00F31968">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45365" w:rsidRPr="001A01E9" w:rsidRDefault="00942CAB" w:rsidP="001A01E9">
      <w:pPr>
        <w:pStyle w:val="StyleBulletedSymbolsymbol"/>
        <w:spacing w:after="0"/>
      </w:pPr>
      <w:r>
        <w:t>The Office of Legislative Service</w:t>
      </w:r>
      <w:r w:rsidR="006D4A21">
        <w:t xml:space="preserve"> (OLS)</w:t>
      </w:r>
      <w:r>
        <w:t xml:space="preserve"> notes that this bill may result in</w:t>
      </w:r>
      <w:r w:rsidR="005B4691">
        <w:t xml:space="preserve"> temporary</w:t>
      </w:r>
      <w:r w:rsidR="009F614E">
        <w:t xml:space="preserve"> cost savings to</w:t>
      </w:r>
      <w:r>
        <w:t xml:space="preserve"> State entities</w:t>
      </w:r>
      <w:r w:rsidRPr="00383579">
        <w:t>, public institutions of higher education,</w:t>
      </w:r>
      <w:r>
        <w:t xml:space="preserve"> local governments, and school districts tied to the reduced liabilities</w:t>
      </w:r>
      <w:r>
        <w:rPr>
          <w:sz w:val="23"/>
          <w:szCs w:val="23"/>
        </w:rPr>
        <w:t xml:space="preserve"> to the </w:t>
      </w:r>
      <w:r w:rsidR="006D4A21">
        <w:rPr>
          <w:sz w:val="23"/>
          <w:szCs w:val="23"/>
        </w:rPr>
        <w:t xml:space="preserve">Unemployment Compensation </w:t>
      </w:r>
      <w:r w:rsidR="00A84B75">
        <w:rPr>
          <w:sz w:val="23"/>
          <w:szCs w:val="23"/>
        </w:rPr>
        <w:t>(</w:t>
      </w:r>
      <w:r w:rsidR="006D4A21">
        <w:rPr>
          <w:sz w:val="23"/>
          <w:szCs w:val="23"/>
        </w:rPr>
        <w:t>UI</w:t>
      </w:r>
      <w:r w:rsidR="00A84B75">
        <w:rPr>
          <w:sz w:val="23"/>
          <w:szCs w:val="23"/>
        </w:rPr>
        <w:t>)</w:t>
      </w:r>
      <w:r w:rsidR="006D4A21">
        <w:rPr>
          <w:sz w:val="23"/>
          <w:szCs w:val="23"/>
        </w:rPr>
        <w:t xml:space="preserve"> F</w:t>
      </w:r>
      <w:r>
        <w:rPr>
          <w:sz w:val="23"/>
          <w:szCs w:val="23"/>
        </w:rPr>
        <w:t>und for those entities that choose to not make</w:t>
      </w:r>
      <w:r w:rsidRPr="0001328C">
        <w:rPr>
          <w:sz w:val="23"/>
          <w:szCs w:val="23"/>
        </w:rPr>
        <w:t xml:space="preserve"> contributio</w:t>
      </w:r>
      <w:r>
        <w:rPr>
          <w:sz w:val="23"/>
          <w:szCs w:val="23"/>
        </w:rPr>
        <w:t>ns to the UI</w:t>
      </w:r>
      <w:r w:rsidRPr="0001328C">
        <w:rPr>
          <w:sz w:val="23"/>
          <w:szCs w:val="23"/>
        </w:rPr>
        <w:t xml:space="preserve"> fund on</w:t>
      </w:r>
      <w:r>
        <w:rPr>
          <w:sz w:val="23"/>
          <w:szCs w:val="23"/>
        </w:rPr>
        <w:t xml:space="preserve"> an</w:t>
      </w:r>
      <w:r w:rsidRPr="0001328C">
        <w:rPr>
          <w:sz w:val="23"/>
          <w:szCs w:val="23"/>
        </w:rPr>
        <w:t xml:space="preserve"> annual basis but</w:t>
      </w:r>
      <w:r>
        <w:rPr>
          <w:sz w:val="23"/>
          <w:szCs w:val="23"/>
        </w:rPr>
        <w:t xml:space="preserve"> instead reimburse the UI fund for </w:t>
      </w:r>
      <w:r w:rsidRPr="0001328C">
        <w:rPr>
          <w:sz w:val="23"/>
          <w:szCs w:val="23"/>
        </w:rPr>
        <w:t>benefits paid to laid off employees</w:t>
      </w:r>
      <w:r w:rsidR="00B713B0">
        <w:rPr>
          <w:sz w:val="23"/>
          <w:szCs w:val="23"/>
        </w:rPr>
        <w:t xml:space="preserve"> (also known as reimbursable employers).  </w:t>
      </w:r>
      <w:r w:rsidR="005B4691">
        <w:rPr>
          <w:sz w:val="23"/>
          <w:szCs w:val="23"/>
        </w:rPr>
        <w:t>The amount of the cost savings is indeterminate as the OLS cannot estimate the total amount of these liabilities that will be shifted from governmental and non-profit employers to the State General Fund.  Under the bill, the General Fund will reimburse the UI Fund for any</w:t>
      </w:r>
      <w:r w:rsidR="005B4691" w:rsidRPr="005B4691">
        <w:rPr>
          <w:sz w:val="23"/>
          <w:szCs w:val="23"/>
        </w:rPr>
        <w:t xml:space="preserve"> portion of the payments of unemployment benefits which are not paid from the employee contributions held in trust or from funds provided by the federal government pursuant to the federal CARES Ac</w:t>
      </w:r>
      <w:r w:rsidR="005B4691">
        <w:rPr>
          <w:sz w:val="23"/>
          <w:szCs w:val="23"/>
        </w:rPr>
        <w:t>t.</w:t>
      </w:r>
    </w:p>
    <w:p w:rsidR="001A01E9" w:rsidRDefault="001A01E9" w:rsidP="001A01E9">
      <w:pPr>
        <w:pStyle w:val="StyleBulletedSymbolsymbol"/>
        <w:numPr>
          <w:ilvl w:val="0"/>
          <w:numId w:val="0"/>
        </w:numPr>
        <w:spacing w:after="0"/>
        <w:ind w:left="360"/>
      </w:pPr>
    </w:p>
    <w:p w:rsidR="00255944" w:rsidRDefault="006D4A21" w:rsidP="00850203">
      <w:pPr>
        <w:pStyle w:val="StyleBulletedSymbolsymbol"/>
        <w:spacing w:after="0"/>
      </w:pPr>
      <w:r>
        <w:t>The OLS further notes that the bill will result in a net increase in State expenditures to the General Fund</w:t>
      </w:r>
      <w:r w:rsidR="00FC1566">
        <w:t>, which</w:t>
      </w:r>
      <w:r>
        <w:t xml:space="preserve"> will be realized through the reimbursement to the UI fund</w:t>
      </w:r>
      <w:r w:rsidR="00FC1566">
        <w:t xml:space="preserve"> for unemployme</w:t>
      </w:r>
      <w:r w:rsidR="00E632B3">
        <w:t xml:space="preserve">nt benefit claims of laid off </w:t>
      </w:r>
      <w:r w:rsidR="00FC1566">
        <w:t>employees of non-contributory employers</w:t>
      </w:r>
      <w:r w:rsidR="005957A8">
        <w:t xml:space="preserve">; </w:t>
      </w:r>
      <w:r w:rsidR="00C74358">
        <w:t xml:space="preserve">under the </w:t>
      </w:r>
      <w:r w:rsidR="00C74358">
        <w:lastRenderedPageBreak/>
        <w:t>bill, the UI fund pays these claims during the COVID-19 public health emergency and the General Fund reimburses the UI fund with an initial appropriation of $50 million.</w:t>
      </w:r>
    </w:p>
    <w:p w:rsidR="00C74358" w:rsidRDefault="00C74358" w:rsidP="007E5EB3"/>
    <w:p w:rsidR="001A01E9" w:rsidRDefault="001A01E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2553" w:rsidRPr="00332553" w:rsidRDefault="00332553" w:rsidP="0033255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2553">
        <w:rPr>
          <w:spacing w:val="4"/>
        </w:rPr>
        <w:tab/>
        <w:t xml:space="preserve">This bill, for the period of the </w:t>
      </w:r>
      <w:r w:rsidRPr="00332553">
        <w:rPr>
          <w:bCs/>
          <w:iCs/>
          <w:spacing w:val="4"/>
        </w:rPr>
        <w:t xml:space="preserve">public health emergency and state of emergency </w:t>
      </w:r>
      <w:r w:rsidRPr="00332553">
        <w:rPr>
          <w:bCs/>
          <w:iCs/>
          <w:color w:val="000000"/>
          <w:spacing w:val="4"/>
        </w:rPr>
        <w:t xml:space="preserve">declared by the Governor on March 9, 2020, and any subsequent extensions of the </w:t>
      </w:r>
      <w:r w:rsidRPr="00332553">
        <w:rPr>
          <w:bCs/>
          <w:iCs/>
          <w:spacing w:val="4"/>
        </w:rPr>
        <w:t xml:space="preserve">emergency or state of emergency, </w:t>
      </w:r>
      <w:r w:rsidRPr="00332553">
        <w:rPr>
          <w:spacing w:val="4"/>
        </w:rPr>
        <w:t>exempts</w:t>
      </w:r>
      <w:r w:rsidRPr="00332553">
        <w:rPr>
          <w:bCs/>
          <w:iCs/>
          <w:spacing w:val="4"/>
        </w:rPr>
        <w:t xml:space="preserve"> any nonprofit or governmental employer which has elected to make payments in lieu of contributions from liability for payments in lieu of contributions for unemployment benefits paid to employees laid off by the employer during that public health emergency </w:t>
      </w:r>
      <w:r w:rsidRPr="00332553">
        <w:rPr>
          <w:bCs/>
          <w:iCs/>
          <w:color w:val="000000"/>
          <w:spacing w:val="4"/>
        </w:rPr>
        <w:t xml:space="preserve">and any extensions of it, </w:t>
      </w:r>
      <w:r w:rsidRPr="00332553">
        <w:rPr>
          <w:bCs/>
          <w:iCs/>
          <w:spacing w:val="4"/>
        </w:rPr>
        <w:t xml:space="preserve">except that the employer is required to make payments in lieu of contributions from any available funds held in trust for that purpose from contributions made by its employees.  The bill provides that those employers are not liable for any portion of the payments of unemployment benefits which are not paid from the employee contributions held in trust or from funds provided by the federal government pursuant to the </w:t>
      </w:r>
      <w:r w:rsidRPr="00332553">
        <w:rPr>
          <w:spacing w:val="4"/>
        </w:rPr>
        <w:t xml:space="preserve">federal CARES Act, public law 116-136, pursuant to section 9012 of the American Rescue Plan Act of 2021, or pursuant to any other applicable federal law, but that  portion shall be regarded as State liability relief to the employer and paid from the unemployment compensation fund.  If the employer made the payments during the public health emergency before the effective date of the bill, the employer is entitled to a reimbursement of all of those payments in lieu of contributions made during that period, except for </w:t>
      </w:r>
      <w:r w:rsidRPr="00332553">
        <w:rPr>
          <w:bCs/>
          <w:iCs/>
          <w:spacing w:val="4"/>
        </w:rPr>
        <w:t>payments made from funds held in trust for that purpose from contributions made by its employees</w:t>
      </w:r>
      <w:r w:rsidRPr="00332553">
        <w:rPr>
          <w:spacing w:val="4"/>
        </w:rPr>
        <w:t>.</w:t>
      </w:r>
    </w:p>
    <w:p w:rsidR="00B412C4" w:rsidRPr="00332553" w:rsidRDefault="00332553" w:rsidP="0033255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2553">
        <w:rPr>
          <w:spacing w:val="4"/>
        </w:rPr>
        <w:tab/>
      </w:r>
      <w:r w:rsidRPr="00677892">
        <w:rPr>
          <w:spacing w:val="4"/>
        </w:rPr>
        <w:t>The bill appropriates from the General Fund the sum of $50 million to be used to reimburse the unemployment compensation fund for any costs of providing State liability relief to employers pursuant to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4B75" w:rsidRDefault="00942CAB" w:rsidP="00EF17BC">
      <w:pPr>
        <w:tabs>
          <w:tab w:val="left" w:pos="360"/>
          <w:tab w:val="left" w:pos="720"/>
          <w:tab w:val="left" w:pos="1440"/>
          <w:tab w:val="left" w:pos="2160"/>
          <w:tab w:val="left" w:pos="2880"/>
          <w:tab w:val="left" w:pos="3600"/>
          <w:tab w:val="left" w:pos="4320"/>
          <w:tab w:val="left" w:pos="5040"/>
        </w:tabs>
      </w:pPr>
      <w:r>
        <w:tab/>
      </w:r>
      <w:r w:rsidRPr="007C5975">
        <w:t xml:space="preserve">The OLS notes that this bill may result in </w:t>
      </w:r>
      <w:r w:rsidR="005B4691">
        <w:t xml:space="preserve">temporary </w:t>
      </w:r>
      <w:r w:rsidRPr="007C5975">
        <w:t>cost savings to State entities</w:t>
      </w:r>
      <w:r w:rsidRPr="00677892">
        <w:t>, public institutions of higher education, local governments, and school districts tied to reduced liabilities to the UI fund for those employers that choose to not pay contributions to the unemployment</w:t>
      </w:r>
      <w:r w:rsidRPr="007C5975">
        <w:t xml:space="preserve"> UI fund on </w:t>
      </w:r>
      <w:r w:rsidR="00056DB6">
        <w:t xml:space="preserve">an </w:t>
      </w:r>
      <w:r w:rsidRPr="007C5975">
        <w:t>annual basis, but</w:t>
      </w:r>
      <w:r>
        <w:t xml:space="preserve"> instead reimburse the UI </w:t>
      </w:r>
      <w:r w:rsidRPr="007C5975">
        <w:t xml:space="preserve">fund for UI benefits paid to laid off employees on a dollar for dollar basis. </w:t>
      </w:r>
      <w:r w:rsidR="00106A84">
        <w:t xml:space="preserve"> The savings would be realized given that</w:t>
      </w:r>
      <w:r w:rsidR="006E6C28">
        <w:t xml:space="preserve"> t</w:t>
      </w:r>
      <w:r w:rsidRPr="00332553">
        <w:rPr>
          <w:bCs/>
          <w:iCs/>
          <w:spacing w:val="4"/>
        </w:rPr>
        <w:t xml:space="preserve">hose employers </w:t>
      </w:r>
      <w:r w:rsidR="006E6C28">
        <w:rPr>
          <w:bCs/>
          <w:iCs/>
          <w:spacing w:val="4"/>
        </w:rPr>
        <w:t>will not be l</w:t>
      </w:r>
      <w:r w:rsidRPr="00332553">
        <w:rPr>
          <w:bCs/>
          <w:iCs/>
          <w:spacing w:val="4"/>
        </w:rPr>
        <w:t>iable for any portion of the payments of unemployment benefits which are not paid from the employee contributions held in trust or from funds provided by the fed</w:t>
      </w:r>
      <w:r w:rsidR="006E6C28">
        <w:rPr>
          <w:bCs/>
          <w:iCs/>
          <w:spacing w:val="4"/>
        </w:rPr>
        <w:t xml:space="preserve">eral government </w:t>
      </w:r>
      <w:r w:rsidR="006E6C28">
        <w:rPr>
          <w:spacing w:val="4"/>
        </w:rPr>
        <w:t>pursuant to any</w:t>
      </w:r>
      <w:r w:rsidRPr="00332553">
        <w:rPr>
          <w:spacing w:val="4"/>
        </w:rPr>
        <w:t xml:space="preserve"> applicable federal law</w:t>
      </w:r>
      <w:r w:rsidR="006E6C28">
        <w:rPr>
          <w:spacing w:val="4"/>
        </w:rPr>
        <w:t xml:space="preserve"> concerning COVID-19 pandemic relief</w:t>
      </w:r>
      <w:r>
        <w:rPr>
          <w:spacing w:val="4"/>
        </w:rPr>
        <w:t xml:space="preserve">, </w:t>
      </w:r>
      <w:r w:rsidR="006E6C28">
        <w:rPr>
          <w:spacing w:val="4"/>
        </w:rPr>
        <w:t xml:space="preserve">but </w:t>
      </w:r>
      <w:r>
        <w:rPr>
          <w:spacing w:val="4"/>
        </w:rPr>
        <w:t>that portion will be</w:t>
      </w:r>
      <w:r w:rsidRPr="00332553">
        <w:rPr>
          <w:spacing w:val="4"/>
        </w:rPr>
        <w:t xml:space="preserve"> regarded as State liability relief to the employer and paid from the unemployment compensation fund.</w:t>
      </w:r>
      <w:r>
        <w:rPr>
          <w:sz w:val="23"/>
          <w:szCs w:val="23"/>
        </w:rPr>
        <w:t xml:space="preserve">  </w:t>
      </w:r>
      <w:r w:rsidRPr="007C5975">
        <w:t xml:space="preserve">Currently, there are </w:t>
      </w:r>
      <w:r w:rsidR="00B713B0">
        <w:t xml:space="preserve">about </w:t>
      </w:r>
      <w:r w:rsidRPr="007C5975">
        <w:t>1,164 active governmental reimbursable employers</w:t>
      </w:r>
      <w:r>
        <w:t xml:space="preserve"> in the State</w:t>
      </w:r>
      <w:r w:rsidR="009F614E">
        <w:t xml:space="preserve"> that</w:t>
      </w:r>
      <w:r w:rsidR="00B713B0">
        <w:t xml:space="preserve"> will be impacted by this bill as well as about 700 non-profit reimbursable employers.</w:t>
      </w:r>
    </w:p>
    <w:p w:rsidR="00EF17BC" w:rsidRDefault="00A84B75" w:rsidP="00677892">
      <w:pPr>
        <w:tabs>
          <w:tab w:val="left" w:pos="360"/>
          <w:tab w:val="left" w:pos="720"/>
          <w:tab w:val="left" w:pos="1440"/>
          <w:tab w:val="left" w:pos="2160"/>
          <w:tab w:val="left" w:pos="2880"/>
          <w:tab w:val="left" w:pos="3600"/>
          <w:tab w:val="left" w:pos="4320"/>
          <w:tab w:val="left" w:pos="5040"/>
        </w:tabs>
      </w:pPr>
      <w:r>
        <w:lastRenderedPageBreak/>
        <w:tab/>
      </w:r>
      <w:r w:rsidR="005E7CBB" w:rsidRPr="005E7CBB">
        <w:t xml:space="preserve">The OLS further notes that the bill will result in a net increase in State expenditures to the General Fund, which will be realized through the reimbursement to the </w:t>
      </w:r>
      <w:r w:rsidR="005E7CBB" w:rsidRPr="00677892">
        <w:t xml:space="preserve">UI fund for unemployment benefit claims of </w:t>
      </w:r>
      <w:r w:rsidR="00677892">
        <w:t>laid off</w:t>
      </w:r>
      <w:r w:rsidR="005E7CBB" w:rsidRPr="00677892">
        <w:t xml:space="preserve"> employees of non-contributory employers; </w:t>
      </w:r>
      <w:r w:rsidR="00C74358" w:rsidRPr="00677892">
        <w:t>under the bill, the UI fund pays these claims during the COVID-19 public health emergency and the General Fund reimburses the UI fund with an initial appropriation of $50 million.</w:t>
      </w:r>
    </w:p>
    <w:p w:rsidR="00DD2CA1" w:rsidRDefault="00DD2CA1" w:rsidP="00677892">
      <w:pPr>
        <w:tabs>
          <w:tab w:val="left" w:pos="360"/>
          <w:tab w:val="left" w:pos="720"/>
          <w:tab w:val="left" w:pos="1440"/>
          <w:tab w:val="left" w:pos="2160"/>
          <w:tab w:val="left" w:pos="2880"/>
          <w:tab w:val="left" w:pos="3600"/>
          <w:tab w:val="left" w:pos="4320"/>
          <w:tab w:val="left" w:pos="5040"/>
        </w:tabs>
      </w:pPr>
    </w:p>
    <w:p w:rsidR="00DD2CA1" w:rsidRPr="00677892" w:rsidRDefault="00DD2CA1" w:rsidP="00677892">
      <w:pPr>
        <w:tabs>
          <w:tab w:val="left" w:pos="360"/>
          <w:tab w:val="left" w:pos="720"/>
          <w:tab w:val="left" w:pos="1440"/>
          <w:tab w:val="left" w:pos="2160"/>
          <w:tab w:val="left" w:pos="2880"/>
          <w:tab w:val="left" w:pos="3600"/>
          <w:tab w:val="left" w:pos="4320"/>
          <w:tab w:val="left" w:pos="5040"/>
        </w:tabs>
        <w:rPr>
          <w:highlight w:val="yellow"/>
        </w:rPr>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A6F0D" w:rsidP="00995358">
            <w:pPr>
              <w:pStyle w:val="10pointItalics"/>
              <w:rPr>
                <w:sz w:val="24"/>
              </w:rPr>
            </w:pPr>
            <w:r>
              <w:t>Commerce, Labo</w:t>
            </w:r>
            <w:r w:rsidR="00995358">
              <w:t>r</w:t>
            </w:r>
            <w:r>
              <w:t xml:space="preserve">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A6F0D" w:rsidRDefault="003A6F0D" w:rsidP="00EF17BC">
            <w:pPr>
              <w:pStyle w:val="10pointItalics"/>
            </w:pPr>
            <w:bookmarkStart w:id="2" w:name="UserFullName"/>
            <w:bookmarkEnd w:id="2"/>
            <w:r>
              <w:t xml:space="preserve">Juan C. Rodriguez </w:t>
            </w:r>
          </w:p>
          <w:p w:rsidR="00EF17BC" w:rsidRDefault="003A6F0D" w:rsidP="00995358">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A01E9" w:rsidRDefault="001A01E9" w:rsidP="00EF17BC">
      <w:pPr>
        <w:spacing w:line="287" w:lineRule="atLeast"/>
      </w:pPr>
    </w:p>
    <w:p w:rsidR="00EF17BC" w:rsidRDefault="008336E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336E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75C" w:rsidRDefault="0049075C">
      <w:r>
        <w:separator/>
      </w:r>
    </w:p>
  </w:endnote>
  <w:endnote w:type="continuationSeparator" w:id="0">
    <w:p w:rsidR="0049075C" w:rsidRDefault="00490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82B0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6629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75C" w:rsidRDefault="0049075C">
      <w:r>
        <w:separator/>
      </w:r>
    </w:p>
  </w:footnote>
  <w:footnote w:type="continuationSeparator" w:id="0">
    <w:p w:rsidR="0049075C" w:rsidRDefault="00490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6EF" w:rsidRDefault="008336EF" w:rsidP="008336EF">
    <w:pPr>
      <w:pStyle w:val="Header"/>
      <w:jc w:val="center"/>
    </w:pPr>
    <w:r>
      <w:t>F</w:t>
    </w:r>
    <w:r w:rsidR="001A01E9">
      <w:t>E to S</w:t>
    </w:r>
    <w:r>
      <w:t xml:space="preserve">3714 </w:t>
    </w:r>
  </w:p>
  <w:p w:rsidR="008336EF" w:rsidRDefault="008336EF" w:rsidP="008336EF">
    <w:pPr>
      <w:pStyle w:val="Header"/>
      <w:jc w:val="center"/>
    </w:pPr>
    <w:r>
      <w:fldChar w:fldCharType="begin"/>
    </w:r>
    <w:r>
      <w:instrText xml:space="preserve"> PAGE  \* MERGEFORMAT </w:instrText>
    </w:r>
    <w:r>
      <w:fldChar w:fldCharType="separate"/>
    </w:r>
    <w:r w:rsidR="00082B0E">
      <w:rPr>
        <w:noProof/>
      </w:rPr>
      <w:t>3</w:t>
    </w:r>
    <w:r>
      <w:fldChar w:fldCharType="end"/>
    </w:r>
  </w:p>
  <w:p w:rsidR="008336EF" w:rsidRDefault="008336EF" w:rsidP="008336E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6EF"/>
    <w:rsid w:val="00011EDD"/>
    <w:rsid w:val="00013973"/>
    <w:rsid w:val="000333DF"/>
    <w:rsid w:val="00036860"/>
    <w:rsid w:val="00042B0B"/>
    <w:rsid w:val="00056DB6"/>
    <w:rsid w:val="000629F9"/>
    <w:rsid w:val="000701B0"/>
    <w:rsid w:val="00070F62"/>
    <w:rsid w:val="000820F8"/>
    <w:rsid w:val="00082B0E"/>
    <w:rsid w:val="0008691D"/>
    <w:rsid w:val="00095290"/>
    <w:rsid w:val="000A16EC"/>
    <w:rsid w:val="000B1CCB"/>
    <w:rsid w:val="000C074D"/>
    <w:rsid w:val="000C50EA"/>
    <w:rsid w:val="000E08DD"/>
    <w:rsid w:val="000E17DB"/>
    <w:rsid w:val="000F0A12"/>
    <w:rsid w:val="000F231D"/>
    <w:rsid w:val="000F278B"/>
    <w:rsid w:val="000F2B57"/>
    <w:rsid w:val="00106A84"/>
    <w:rsid w:val="001106B5"/>
    <w:rsid w:val="00114591"/>
    <w:rsid w:val="00115411"/>
    <w:rsid w:val="001223E7"/>
    <w:rsid w:val="00125D26"/>
    <w:rsid w:val="0012751D"/>
    <w:rsid w:val="00142AE8"/>
    <w:rsid w:val="00145CE4"/>
    <w:rsid w:val="00157AE3"/>
    <w:rsid w:val="00157AED"/>
    <w:rsid w:val="00172CF5"/>
    <w:rsid w:val="00183B9C"/>
    <w:rsid w:val="001907A1"/>
    <w:rsid w:val="00193C26"/>
    <w:rsid w:val="00194789"/>
    <w:rsid w:val="00197240"/>
    <w:rsid w:val="001A01E9"/>
    <w:rsid w:val="001B1D4B"/>
    <w:rsid w:val="001B244B"/>
    <w:rsid w:val="001B2BA9"/>
    <w:rsid w:val="001D0C90"/>
    <w:rsid w:val="001D23D4"/>
    <w:rsid w:val="001D3FD4"/>
    <w:rsid w:val="001F20E2"/>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3532"/>
    <w:rsid w:val="002F5E01"/>
    <w:rsid w:val="00326E3B"/>
    <w:rsid w:val="003321A7"/>
    <w:rsid w:val="00332553"/>
    <w:rsid w:val="00333C8E"/>
    <w:rsid w:val="00335BC0"/>
    <w:rsid w:val="003376CB"/>
    <w:rsid w:val="0034134B"/>
    <w:rsid w:val="00350297"/>
    <w:rsid w:val="00353325"/>
    <w:rsid w:val="0035698A"/>
    <w:rsid w:val="00362F0A"/>
    <w:rsid w:val="003646BC"/>
    <w:rsid w:val="00366943"/>
    <w:rsid w:val="00370174"/>
    <w:rsid w:val="003772F6"/>
    <w:rsid w:val="00381FCA"/>
    <w:rsid w:val="003828C4"/>
    <w:rsid w:val="00383579"/>
    <w:rsid w:val="00385E41"/>
    <w:rsid w:val="00386200"/>
    <w:rsid w:val="003A5E75"/>
    <w:rsid w:val="003A6F0D"/>
    <w:rsid w:val="003B66B0"/>
    <w:rsid w:val="003C23FD"/>
    <w:rsid w:val="003C5892"/>
    <w:rsid w:val="003C6FD3"/>
    <w:rsid w:val="003D4453"/>
    <w:rsid w:val="00407C9E"/>
    <w:rsid w:val="0041022E"/>
    <w:rsid w:val="004149CC"/>
    <w:rsid w:val="00426C11"/>
    <w:rsid w:val="00485323"/>
    <w:rsid w:val="00487ED8"/>
    <w:rsid w:val="0049075C"/>
    <w:rsid w:val="004911CB"/>
    <w:rsid w:val="00491918"/>
    <w:rsid w:val="00494A9E"/>
    <w:rsid w:val="004A10CD"/>
    <w:rsid w:val="004A2E7F"/>
    <w:rsid w:val="004A5A65"/>
    <w:rsid w:val="004B1485"/>
    <w:rsid w:val="004C6ECA"/>
    <w:rsid w:val="004D05C8"/>
    <w:rsid w:val="004D6C2C"/>
    <w:rsid w:val="004D7D86"/>
    <w:rsid w:val="004E1959"/>
    <w:rsid w:val="004E6202"/>
    <w:rsid w:val="004F1874"/>
    <w:rsid w:val="004F2034"/>
    <w:rsid w:val="004F585C"/>
    <w:rsid w:val="004F7F49"/>
    <w:rsid w:val="00505FC3"/>
    <w:rsid w:val="00510A23"/>
    <w:rsid w:val="0051514A"/>
    <w:rsid w:val="00515AC5"/>
    <w:rsid w:val="00520DC2"/>
    <w:rsid w:val="00536F40"/>
    <w:rsid w:val="005470F3"/>
    <w:rsid w:val="00570997"/>
    <w:rsid w:val="00574555"/>
    <w:rsid w:val="00577AA8"/>
    <w:rsid w:val="005850CE"/>
    <w:rsid w:val="005957A8"/>
    <w:rsid w:val="005A6D23"/>
    <w:rsid w:val="005B4691"/>
    <w:rsid w:val="005C1947"/>
    <w:rsid w:val="005C1E9D"/>
    <w:rsid w:val="005D2826"/>
    <w:rsid w:val="005D2E8E"/>
    <w:rsid w:val="005E03E7"/>
    <w:rsid w:val="005E75AB"/>
    <w:rsid w:val="005E7CBB"/>
    <w:rsid w:val="00601F73"/>
    <w:rsid w:val="00615200"/>
    <w:rsid w:val="00625D15"/>
    <w:rsid w:val="00651611"/>
    <w:rsid w:val="00653AE2"/>
    <w:rsid w:val="006671C7"/>
    <w:rsid w:val="00677892"/>
    <w:rsid w:val="006917CF"/>
    <w:rsid w:val="00692BD4"/>
    <w:rsid w:val="006B22F3"/>
    <w:rsid w:val="006B2FD5"/>
    <w:rsid w:val="006B5C2D"/>
    <w:rsid w:val="006B6C16"/>
    <w:rsid w:val="006D2DC2"/>
    <w:rsid w:val="006D4A21"/>
    <w:rsid w:val="006D6F6C"/>
    <w:rsid w:val="006E6C28"/>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2346"/>
    <w:rsid w:val="008231E8"/>
    <w:rsid w:val="008266B7"/>
    <w:rsid w:val="008336EF"/>
    <w:rsid w:val="00854B89"/>
    <w:rsid w:val="00855555"/>
    <w:rsid w:val="00881BED"/>
    <w:rsid w:val="00881EF3"/>
    <w:rsid w:val="00883E7C"/>
    <w:rsid w:val="00886261"/>
    <w:rsid w:val="00894971"/>
    <w:rsid w:val="008C0341"/>
    <w:rsid w:val="008C1248"/>
    <w:rsid w:val="008D5731"/>
    <w:rsid w:val="008E1349"/>
    <w:rsid w:val="00903286"/>
    <w:rsid w:val="00910839"/>
    <w:rsid w:val="00937A78"/>
    <w:rsid w:val="00942CAB"/>
    <w:rsid w:val="00945365"/>
    <w:rsid w:val="00947B1E"/>
    <w:rsid w:val="00953C08"/>
    <w:rsid w:val="009665E8"/>
    <w:rsid w:val="00973C29"/>
    <w:rsid w:val="00995358"/>
    <w:rsid w:val="009B14F4"/>
    <w:rsid w:val="009B1B0D"/>
    <w:rsid w:val="009B1C3D"/>
    <w:rsid w:val="009B32DD"/>
    <w:rsid w:val="009B6F93"/>
    <w:rsid w:val="009C005A"/>
    <w:rsid w:val="009D4BC2"/>
    <w:rsid w:val="009D5E5F"/>
    <w:rsid w:val="009D62B4"/>
    <w:rsid w:val="009E1448"/>
    <w:rsid w:val="009E3E41"/>
    <w:rsid w:val="009F614E"/>
    <w:rsid w:val="00A05A06"/>
    <w:rsid w:val="00A164F2"/>
    <w:rsid w:val="00A26FCF"/>
    <w:rsid w:val="00A31FA5"/>
    <w:rsid w:val="00A34F8C"/>
    <w:rsid w:val="00A359DA"/>
    <w:rsid w:val="00A37886"/>
    <w:rsid w:val="00A63176"/>
    <w:rsid w:val="00A70D0C"/>
    <w:rsid w:val="00A84B75"/>
    <w:rsid w:val="00A875ED"/>
    <w:rsid w:val="00A9794C"/>
    <w:rsid w:val="00AB0440"/>
    <w:rsid w:val="00AC3FC5"/>
    <w:rsid w:val="00AD340B"/>
    <w:rsid w:val="00AE3966"/>
    <w:rsid w:val="00AF11C6"/>
    <w:rsid w:val="00B002D1"/>
    <w:rsid w:val="00B057F1"/>
    <w:rsid w:val="00B07B61"/>
    <w:rsid w:val="00B143A9"/>
    <w:rsid w:val="00B412C4"/>
    <w:rsid w:val="00B4569E"/>
    <w:rsid w:val="00B45879"/>
    <w:rsid w:val="00B551EB"/>
    <w:rsid w:val="00B55F3D"/>
    <w:rsid w:val="00B713B0"/>
    <w:rsid w:val="00B84AC8"/>
    <w:rsid w:val="00B90F8C"/>
    <w:rsid w:val="00B91C0B"/>
    <w:rsid w:val="00B97E24"/>
    <w:rsid w:val="00BA0BE6"/>
    <w:rsid w:val="00BA2122"/>
    <w:rsid w:val="00BA2F3A"/>
    <w:rsid w:val="00BC4BB6"/>
    <w:rsid w:val="00BF47F9"/>
    <w:rsid w:val="00C07688"/>
    <w:rsid w:val="00C260AB"/>
    <w:rsid w:val="00C32933"/>
    <w:rsid w:val="00C3314D"/>
    <w:rsid w:val="00C528CC"/>
    <w:rsid w:val="00C74358"/>
    <w:rsid w:val="00C75246"/>
    <w:rsid w:val="00C80B0B"/>
    <w:rsid w:val="00C91EDF"/>
    <w:rsid w:val="00C92A29"/>
    <w:rsid w:val="00C97447"/>
    <w:rsid w:val="00CC6622"/>
    <w:rsid w:val="00CF08C9"/>
    <w:rsid w:val="00D20F5D"/>
    <w:rsid w:val="00D26078"/>
    <w:rsid w:val="00D376ED"/>
    <w:rsid w:val="00D40E4F"/>
    <w:rsid w:val="00D638D0"/>
    <w:rsid w:val="00D67A0A"/>
    <w:rsid w:val="00D734B9"/>
    <w:rsid w:val="00D762A6"/>
    <w:rsid w:val="00D762BF"/>
    <w:rsid w:val="00D803AC"/>
    <w:rsid w:val="00D84564"/>
    <w:rsid w:val="00D958CF"/>
    <w:rsid w:val="00D968A7"/>
    <w:rsid w:val="00DC2149"/>
    <w:rsid w:val="00DC789F"/>
    <w:rsid w:val="00DD2CA1"/>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32B3"/>
    <w:rsid w:val="00E708C9"/>
    <w:rsid w:val="00E74E35"/>
    <w:rsid w:val="00E75B93"/>
    <w:rsid w:val="00E86D2A"/>
    <w:rsid w:val="00E9123C"/>
    <w:rsid w:val="00E95800"/>
    <w:rsid w:val="00EB1C90"/>
    <w:rsid w:val="00EC1EF8"/>
    <w:rsid w:val="00EC2547"/>
    <w:rsid w:val="00EC4079"/>
    <w:rsid w:val="00ED0170"/>
    <w:rsid w:val="00EE7D05"/>
    <w:rsid w:val="00EF17BC"/>
    <w:rsid w:val="00EF3B9C"/>
    <w:rsid w:val="00F04CAD"/>
    <w:rsid w:val="00F11982"/>
    <w:rsid w:val="00F2634D"/>
    <w:rsid w:val="00F332CE"/>
    <w:rsid w:val="00F35009"/>
    <w:rsid w:val="00F4083E"/>
    <w:rsid w:val="00F45BA7"/>
    <w:rsid w:val="00F50D07"/>
    <w:rsid w:val="00F51DD4"/>
    <w:rsid w:val="00F64D56"/>
    <w:rsid w:val="00F73621"/>
    <w:rsid w:val="00F82B11"/>
    <w:rsid w:val="00F873F0"/>
    <w:rsid w:val="00F92CF2"/>
    <w:rsid w:val="00FA200B"/>
    <w:rsid w:val="00FA6D2B"/>
    <w:rsid w:val="00FB15DB"/>
    <w:rsid w:val="00FC1566"/>
    <w:rsid w:val="00FC4A40"/>
    <w:rsid w:val="00FC7DA9"/>
    <w:rsid w:val="00FD2F99"/>
    <w:rsid w:val="00FE5C5C"/>
    <w:rsid w:val="00FE76BC"/>
    <w:rsid w:val="00FF5039"/>
    <w:rsid w:val="00FF5607"/>
    <w:rsid w:val="00FF5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6903B1-BB4E-4CC2-8AFA-3401F03A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CF08C9"/>
    <w:pPr>
      <w:tabs>
        <w:tab w:val="left" w:pos="288"/>
      </w:tabs>
    </w:pPr>
    <w:rPr>
      <w:szCs w:val="20"/>
    </w:rPr>
  </w:style>
  <w:style w:type="paragraph" w:styleId="ListParagraph">
    <w:name w:val="List Paragraph"/>
    <w:basedOn w:val="Normal"/>
    <w:uiPriority w:val="34"/>
    <w:qFormat/>
    <w:rsid w:val="00350297"/>
    <w:pPr>
      <w:ind w:left="720"/>
      <w:contextualSpacing/>
    </w:pPr>
  </w:style>
  <w:style w:type="paragraph" w:styleId="BalloonText">
    <w:name w:val="Balloon Text"/>
    <w:basedOn w:val="Normal"/>
    <w:link w:val="BalloonTextChar"/>
    <w:semiHidden/>
    <w:unhideWhenUsed/>
    <w:rsid w:val="009032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32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944</Words>
  <Characters>5082</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S3714   FISCAL ESTIMATE</vt:lpstr>
    </vt:vector>
  </TitlesOfParts>
  <Manager>Juan C. Rodriguez; R224</Manager>
  <Company>Office of Legislative Services</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   FISCAL ESTIMATE</dc:title>
  <dc:creator>Senator MADDEN, Senator GOPAL </dc:creator>
  <cp:keywords>S3714|3|CL |289|311|260|!||</cp:keywords>
  <dc:description>Sponsor 6/3 BPU 6/8</dc:description>
  <cp:lastModifiedBy>Franks, Denise</cp:lastModifiedBy>
  <cp:revision>2</cp:revision>
  <cp:lastPrinted>2021-06-08T16:59:00Z</cp:lastPrinted>
  <dcterms:created xsi:type="dcterms:W3CDTF">2021-06-08T17:09:00Z</dcterms:created>
  <dcterms:modified xsi:type="dcterms:W3CDTF">2021-06-08T17:09:00Z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