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EB71A" w14:textId="33632920" w:rsidR="008074CA" w:rsidRDefault="008074CA" w:rsidP="008074CA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7893A1F8" w14:textId="6955A819" w:rsidR="00BA4A4F" w:rsidRDefault="00BA4A4F" w:rsidP="00BA4A4F">
      <w:pPr>
        <w:pStyle w:val="bpuBill"/>
      </w:pPr>
      <w:r>
        <w:t xml:space="preserve">SENATE, No. 3724 </w:t>
      </w:r>
    </w:p>
    <w:p w14:paraId="7B81C790" w14:textId="588FF2AF" w:rsidR="00BA4A4F" w:rsidRPr="009D38FF" w:rsidRDefault="00BA4A4F" w:rsidP="00BA4A4F">
      <w:pPr>
        <w:pStyle w:val="bpuWpGraphic"/>
      </w:pPr>
      <w:r>
        <w:object w:dxaOrig="8985" w:dyaOrig="255" w14:anchorId="3CD1D2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143042" r:id="rId8"/>
        </w:object>
      </w:r>
    </w:p>
    <w:p w14:paraId="7E1FC4C8" w14:textId="77777777" w:rsidR="00BA4A4F" w:rsidRDefault="00BA4A4F" w:rsidP="00BA4A4F">
      <w:pPr>
        <w:pStyle w:val="bpuState"/>
      </w:pPr>
      <w:r>
        <w:t>STATE OF NEW JERSEY</w:t>
      </w:r>
    </w:p>
    <w:p w14:paraId="6764D4FA" w14:textId="77777777" w:rsidR="00BA4A4F" w:rsidRDefault="00BA4A4F" w:rsidP="00BA4A4F">
      <w:pPr>
        <w:pStyle w:val="bpuLegislature"/>
      </w:pPr>
      <w:r>
        <w:t>219th LEGISLATURE</w:t>
      </w:r>
    </w:p>
    <w:p w14:paraId="34ECBC08" w14:textId="4093D6B4" w:rsidR="00BA4A4F" w:rsidRDefault="00BA4A4F" w:rsidP="00BA4A4F">
      <w:pPr>
        <w:pStyle w:val="bpuWpGraphic"/>
      </w:pPr>
      <w:r>
        <w:object w:dxaOrig="8985" w:dyaOrig="255" w14:anchorId="224B5F4D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143043" r:id="rId9"/>
        </w:object>
      </w:r>
      <w:r>
        <w:t xml:space="preserve">  </w:t>
      </w:r>
    </w:p>
    <w:p w14:paraId="2AB9AAFB" w14:textId="77777777" w:rsidR="00BA4A4F" w:rsidRDefault="00BA4A4F" w:rsidP="00BA4A4F">
      <w:pPr>
        <w:pStyle w:val="bpuIntro"/>
      </w:pPr>
      <w:r>
        <w:t>INTRODUCED MAY 6, 2021</w:t>
      </w:r>
    </w:p>
    <w:p w14:paraId="6CA6403F" w14:textId="77777777" w:rsidR="00BA4A4F" w:rsidRDefault="00BA4A4F" w:rsidP="00BA4A4F">
      <w:pPr>
        <w:pStyle w:val="bpuIntro"/>
      </w:pPr>
    </w:p>
    <w:p w14:paraId="135B0A61" w14:textId="77777777" w:rsidR="00BA4A4F" w:rsidRDefault="00BA4A4F" w:rsidP="00BA4A4F">
      <w:pPr>
        <w:pStyle w:val="bpuIntro"/>
        <w:sectPr w:rsidR="00BA4A4F" w:rsidSect="00820FE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12D5D7B" w14:textId="77777777" w:rsidR="00BA4A4F" w:rsidRDefault="00BA4A4F" w:rsidP="00BA4A4F">
      <w:pPr>
        <w:pStyle w:val="bpuIntro"/>
      </w:pPr>
    </w:p>
    <w:p w14:paraId="21DA4E6F" w14:textId="77777777" w:rsidR="00BA4A4F" w:rsidRDefault="00BA4A4F" w:rsidP="00BA4A4F">
      <w:pPr>
        <w:pStyle w:val="bpuSponsor"/>
      </w:pPr>
      <w:r>
        <w:t>Sponsored by:</w:t>
      </w:r>
    </w:p>
    <w:p w14:paraId="4768E36D" w14:textId="77777777" w:rsidR="00BA4A4F" w:rsidRDefault="00BA4A4F" w:rsidP="00BA4A4F">
      <w:pPr>
        <w:pStyle w:val="bpuSponsor"/>
      </w:pPr>
      <w:r>
        <w:t>Senator  ANTHONY M. BUCCO</w:t>
      </w:r>
    </w:p>
    <w:p w14:paraId="4D584DBB" w14:textId="77777777" w:rsidR="00BA4A4F" w:rsidRDefault="00BA4A4F" w:rsidP="00BA4A4F">
      <w:pPr>
        <w:pStyle w:val="bpuSponsor"/>
      </w:pPr>
      <w:r>
        <w:t>District 25 (Morris and Somerset)</w:t>
      </w:r>
    </w:p>
    <w:p w14:paraId="7B0B87E6" w14:textId="77777777" w:rsidR="00BA4A4F" w:rsidRDefault="00BA4A4F" w:rsidP="00BA4A4F">
      <w:pPr>
        <w:pStyle w:val="bpuSponsor"/>
      </w:pPr>
      <w:r>
        <w:t>Senator  STEPHEN M. SWEENEY</w:t>
      </w:r>
    </w:p>
    <w:p w14:paraId="07068BF7" w14:textId="77777777" w:rsidR="00BA4A4F" w:rsidRDefault="00BA4A4F" w:rsidP="00BA4A4F">
      <w:pPr>
        <w:pStyle w:val="bpuSponsor"/>
      </w:pPr>
      <w:r>
        <w:t>District 3 (Cumberland, Gloucester and Salem)</w:t>
      </w:r>
    </w:p>
    <w:p w14:paraId="68EE397F" w14:textId="07C62ED0" w:rsidR="00BA4A4F" w:rsidRDefault="00820FE5" w:rsidP="00820FE5">
      <w:pPr>
        <w:pStyle w:val="bpuSponsor"/>
      </w:pPr>
      <w:r>
        <w:t>Assemblyman  JOHN J. BURZICHELLI</w:t>
      </w:r>
    </w:p>
    <w:p w14:paraId="58FE903E" w14:textId="7C9B7AB8" w:rsidR="00820FE5" w:rsidRDefault="00820FE5" w:rsidP="00820FE5">
      <w:pPr>
        <w:pStyle w:val="bpuSponsor"/>
      </w:pPr>
      <w:r>
        <w:t>District 3 (Cumberland, Gloucester and Salem)</w:t>
      </w:r>
    </w:p>
    <w:p w14:paraId="73BFE7D1" w14:textId="73BA8D53" w:rsidR="00820FE5" w:rsidRDefault="00820FE5" w:rsidP="00820FE5">
      <w:pPr>
        <w:pStyle w:val="bpuSponsor"/>
      </w:pPr>
      <w:r>
        <w:t>Assemblyman  ANTHONY S. VERRELLI</w:t>
      </w:r>
    </w:p>
    <w:p w14:paraId="56CC8C35" w14:textId="26798C99" w:rsidR="00820FE5" w:rsidRDefault="00820FE5" w:rsidP="00820FE5">
      <w:pPr>
        <w:pStyle w:val="bpuSponsor"/>
      </w:pPr>
      <w:r>
        <w:t>District 15 (Hunterdon and Mercer)</w:t>
      </w:r>
    </w:p>
    <w:p w14:paraId="20139749" w14:textId="48137D8D" w:rsidR="00820FE5" w:rsidRDefault="00820FE5" w:rsidP="00820FE5">
      <w:pPr>
        <w:pStyle w:val="bpuSponsor"/>
      </w:pPr>
      <w:r>
        <w:t>Assemblywoman  VALERIE VAINIERI HUTTLE</w:t>
      </w:r>
    </w:p>
    <w:p w14:paraId="2EC476DF" w14:textId="22E0BFFF" w:rsidR="00820FE5" w:rsidRDefault="00820FE5" w:rsidP="00820FE5">
      <w:pPr>
        <w:pStyle w:val="bpuSponsor"/>
      </w:pPr>
      <w:r>
        <w:t>District 37 (Bergen)</w:t>
      </w:r>
    </w:p>
    <w:p w14:paraId="233252CF" w14:textId="77777777" w:rsidR="00820FE5" w:rsidRPr="00820FE5" w:rsidRDefault="00820FE5" w:rsidP="00820FE5"/>
    <w:p w14:paraId="2DEB178A" w14:textId="3F0989AF" w:rsidR="00436A33" w:rsidRDefault="00820FE5" w:rsidP="00820FE5">
      <w:pPr>
        <w:pStyle w:val="bpuSponsor"/>
      </w:pPr>
      <w:r>
        <w:t>Co-Sponsored by:</w:t>
      </w:r>
    </w:p>
    <w:p w14:paraId="6BF3C814" w14:textId="024F8860" w:rsidR="00820FE5" w:rsidRPr="00820FE5" w:rsidRDefault="00820FE5" w:rsidP="00820FE5">
      <w:pPr>
        <w:pStyle w:val="bpuSponsor"/>
      </w:pPr>
      <w:r w:rsidRPr="00820FE5">
        <w:t xml:space="preserve">Senators </w:t>
      </w:r>
      <w:proofErr w:type="spellStart"/>
      <w:r w:rsidRPr="00820FE5">
        <w:t>T.Kean</w:t>
      </w:r>
      <w:proofErr w:type="spellEnd"/>
      <w:r w:rsidRPr="00820FE5">
        <w:t xml:space="preserve">, Madden, </w:t>
      </w:r>
      <w:proofErr w:type="spellStart"/>
      <w:r w:rsidRPr="00820FE5">
        <w:t>Schepisi</w:t>
      </w:r>
      <w:proofErr w:type="spellEnd"/>
      <w:r w:rsidRPr="00820FE5">
        <w:t xml:space="preserve">, Singer, Turner, Bateman, </w:t>
      </w:r>
      <w:proofErr w:type="spellStart"/>
      <w:r w:rsidRPr="00820FE5">
        <w:t>Oroho</w:t>
      </w:r>
      <w:proofErr w:type="spellEnd"/>
      <w:r w:rsidRPr="00820FE5">
        <w:t xml:space="preserve">, Assemblymen Benson, Caputo, Assemblywomen Murphy, Dunn, Assemblyman </w:t>
      </w:r>
      <w:proofErr w:type="spellStart"/>
      <w:r w:rsidRPr="00820FE5">
        <w:t>Scharfenberger</w:t>
      </w:r>
      <w:proofErr w:type="spellEnd"/>
      <w:r w:rsidRPr="00820FE5">
        <w:t xml:space="preserve"> and Assemblywoman Timberlake</w:t>
      </w:r>
    </w:p>
    <w:p w14:paraId="2E001515" w14:textId="77777777" w:rsidR="009F0481" w:rsidRPr="009F0481" w:rsidRDefault="009F0481" w:rsidP="009F0481"/>
    <w:p w14:paraId="03A167ED" w14:textId="673A0C24" w:rsidR="00BA4A4F" w:rsidRDefault="00BA4A4F" w:rsidP="00BA4A4F">
      <w:pPr>
        <w:pStyle w:val="bpuSponsor"/>
      </w:pPr>
    </w:p>
    <w:p w14:paraId="38F0A256" w14:textId="77777777" w:rsidR="00DA1619" w:rsidRPr="00DA1619" w:rsidRDefault="00DA1619" w:rsidP="00DA1619"/>
    <w:p w14:paraId="00170D42" w14:textId="77777777" w:rsidR="00BA4A4F" w:rsidRDefault="00BA4A4F" w:rsidP="00BA4A4F">
      <w:pPr>
        <w:pStyle w:val="bpuSponsor"/>
      </w:pPr>
    </w:p>
    <w:p w14:paraId="4D4416F8" w14:textId="77777777" w:rsidR="00BA4A4F" w:rsidRDefault="00BA4A4F" w:rsidP="00BA4A4F">
      <w:pPr>
        <w:pStyle w:val="bpuSponsor"/>
      </w:pPr>
      <w:r>
        <w:t>SYNOPSIS</w:t>
      </w:r>
    </w:p>
    <w:p w14:paraId="4218284E" w14:textId="124B97F9" w:rsidR="00BA4A4F" w:rsidRDefault="001E2372" w:rsidP="00BA4A4F">
      <w:pPr>
        <w:pStyle w:val="bpuNormText"/>
      </w:pPr>
      <w:r>
        <w:tab/>
      </w:r>
      <w:r w:rsidR="00BA4A4F">
        <w:t>Appropriates $5 million to the New Jersey Pediatric Cancer Fund.</w:t>
      </w:r>
    </w:p>
    <w:p w14:paraId="2B6A0E98" w14:textId="77777777" w:rsidR="00BA4A4F" w:rsidRDefault="00BA4A4F" w:rsidP="00BA4A4F">
      <w:pPr>
        <w:pStyle w:val="bpuNormText"/>
      </w:pPr>
    </w:p>
    <w:p w14:paraId="5F221F52" w14:textId="77777777" w:rsidR="00BA4A4F" w:rsidRDefault="00BA4A4F" w:rsidP="00BA4A4F">
      <w:pPr>
        <w:pStyle w:val="bpuSponsor"/>
      </w:pPr>
      <w:r>
        <w:t xml:space="preserve">CURRENT VERSION OF TEXT </w:t>
      </w:r>
    </w:p>
    <w:p w14:paraId="5D2E8099" w14:textId="353F7C3B" w:rsidR="00BA4A4F" w:rsidRDefault="008074CA" w:rsidP="00BA4A4F">
      <w:pPr>
        <w:pStyle w:val="bpuNormText"/>
      </w:pPr>
      <w:r>
        <w:tab/>
        <w:t>As reported by the Senate Health, Human Services and Senior Citizens Committee on May 6, 2021, with amendments.</w:t>
      </w:r>
    </w:p>
    <w:p w14:paraId="244AE09A" w14:textId="5C084F4A" w:rsidR="00BA4A4F" w:rsidRDefault="00BA4A4F" w:rsidP="00BA4A4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D69E54" wp14:editId="6273E60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36967B1" w14:textId="77777777" w:rsidR="00BA4A4F" w:rsidRDefault="00BA4A4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A4A4F" w:rsidSect="00BA4A4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6953487" w14:textId="7003BF75" w:rsidR="00686AEB" w:rsidRPr="00677316" w:rsidRDefault="00CE4F2B" w:rsidP="003E47BA">
      <w:pPr>
        <w:pStyle w:val="HangingAnAct"/>
        <w:rPr>
          <w:rStyle w:val="HangingAnActChar"/>
        </w:rPr>
      </w:pPr>
      <w:r w:rsidRPr="00CE4F2B">
        <w:rPr>
          <w:rStyle w:val="BillHead"/>
        </w:rPr>
        <w:lastRenderedPageBreak/>
        <w:t>A</w:t>
      </w:r>
      <w:r>
        <w:rPr>
          <w:rStyle w:val="BillHead"/>
        </w:rPr>
        <w:t>n</w:t>
      </w:r>
      <w:r w:rsidRPr="00CE4F2B">
        <w:rPr>
          <w:rStyle w:val="BillHead"/>
        </w:rPr>
        <w:t xml:space="preserve"> A</w:t>
      </w:r>
      <w:r>
        <w:rPr>
          <w:rStyle w:val="BillHead"/>
        </w:rPr>
        <w:t>ct</w:t>
      </w:r>
      <w:r w:rsidRPr="00CE4F2B">
        <w:rPr>
          <w:rStyle w:val="BillHead"/>
        </w:rPr>
        <w:t xml:space="preserve"> </w:t>
      </w:r>
      <w:r w:rsidR="001C006B" w:rsidRPr="001C006B">
        <w:t>appropriating $5,000,000 to the New Jersey Pediatric Cancer Fund.</w:t>
      </w:r>
    </w:p>
    <w:p w14:paraId="7D5939E0" w14:textId="77777777" w:rsidR="008A2926" w:rsidRDefault="008A2926" w:rsidP="00686AEB">
      <w:pPr>
        <w:rPr>
          <w:rStyle w:val="HangingAnActChar"/>
        </w:rPr>
      </w:pPr>
    </w:p>
    <w:p w14:paraId="1AEEC7B8" w14:textId="25930E74" w:rsidR="00686AEB" w:rsidRPr="00AA7880" w:rsidRDefault="00686AEB" w:rsidP="00686AEB">
      <w:r>
        <w:tab/>
      </w:r>
      <w:r w:rsidR="00431F25">
        <w:rPr>
          <w:rStyle w:val="BillHeading2"/>
        </w:rPr>
        <w:t xml:space="preserve">Be It </w:t>
      </w:r>
      <w:r w:rsidR="00CE4F2B">
        <w:rPr>
          <w:rStyle w:val="BillHeading2"/>
        </w:rPr>
        <w:t>Enacted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197B88A4" w14:textId="1ED0D13A" w:rsidR="009A6D6A" w:rsidRDefault="009A6D6A" w:rsidP="009A6D6A">
      <w:r>
        <w:tab/>
      </w:r>
    </w:p>
    <w:p w14:paraId="181161C8" w14:textId="150C0DDB" w:rsidR="008074CA" w:rsidRDefault="008074CA" w:rsidP="008074CA">
      <w:r>
        <w:tab/>
        <w:t>1.</w:t>
      </w:r>
      <w:r>
        <w:tab/>
        <w:t>a.  There is appropriated from the General Fund to the New Jersey Pediatric Cancer Research Fund established pursuant to section 1 of</w:t>
      </w:r>
      <w:r w:rsidRPr="00DD07B0">
        <w:t xml:space="preserve"> P.L.    , c.    (C.        )</w:t>
      </w:r>
      <w:r>
        <w:t xml:space="preserve"> (pending before the Legislature as Senate Bill No. 1431 or Assembly Bill No. 3800 of 2020/2021) the sum of $5,000,000 for pediatric cancer research projects </w:t>
      </w:r>
      <w:r>
        <w:rPr>
          <w:rFonts w:ascii="Albertus Extra Bold" w:hAnsi="Albertus Extra Bold"/>
          <w:b/>
          <w:vertAlign w:val="superscript"/>
        </w:rPr>
        <w:t>1</w:t>
      </w:r>
      <w:r w:rsidRPr="00A91765">
        <w:rPr>
          <w:rFonts w:ascii="Albertus Extra Bold" w:hAnsi="Albertus Extra Bold"/>
          <w:b/>
        </w:rPr>
        <w:t>[</w:t>
      </w:r>
      <w:r>
        <w:t xml:space="preserve">that are approved by the Pediatric Cancer Research Fund Board pursuant to section 2 of </w:t>
      </w:r>
      <w:r w:rsidRPr="00DD07B0">
        <w:t>P.L.    , c.    (C.        )</w:t>
      </w:r>
      <w:r>
        <w:t xml:space="preserve"> (pending before the Legislature as Senate Bill No. 1431 or Assembly Bill No. 3800 of 2020/2021)</w:t>
      </w:r>
      <w:r w:rsidRPr="00A9176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1 </w:t>
      </w:r>
      <w:r>
        <w:t>.</w:t>
      </w:r>
    </w:p>
    <w:p w14:paraId="6DE0E6F5" w14:textId="7C2EFB1F" w:rsidR="008074CA" w:rsidRPr="002046ED" w:rsidRDefault="008074CA" w:rsidP="008074CA">
      <w:r>
        <w:tab/>
        <w:t xml:space="preserve">b.  </w:t>
      </w:r>
      <w:r w:rsidRPr="00FD29B2">
        <w:t>As used in this section, “pediatric cancer research project” means</w:t>
      </w:r>
      <w:r>
        <w:t xml:space="preserve"> the same</w:t>
      </w:r>
      <w:r w:rsidRPr="00FD29B2">
        <w:t xml:space="preserve"> as that term is defined in section 1 of P.L.    , c.</w:t>
      </w:r>
      <w:r>
        <w:t>    </w:t>
      </w:r>
      <w:r w:rsidRPr="00FD29B2">
        <w:t>(C.        ) (pending before the Legislature as Senate Bill No. 1431 or Assembly Bill No. 3800 of 2020/2021).</w:t>
      </w:r>
    </w:p>
    <w:p w14:paraId="53A20F37" w14:textId="77777777" w:rsidR="007A3F62" w:rsidRDefault="007A3F62" w:rsidP="002D73DE"/>
    <w:p w14:paraId="03E8183B" w14:textId="15721605" w:rsidR="00D26E40" w:rsidRDefault="00D26E40" w:rsidP="00686AEB">
      <w:r>
        <w:tab/>
      </w:r>
      <w:r w:rsidR="002D73DE">
        <w:t>2</w:t>
      </w:r>
      <w:r w:rsidR="001E2372">
        <w:t>.</w:t>
      </w:r>
      <w:r w:rsidR="001E2372">
        <w:tab/>
      </w:r>
      <w:r w:rsidR="0047486F">
        <w:t>This act shall take effect immediately.</w:t>
      </w:r>
    </w:p>
    <w:sectPr w:rsidR="00D26E40" w:rsidSect="00BA4A4F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2B419" w14:textId="77777777" w:rsidR="00C9283C" w:rsidRDefault="00C9283C">
      <w:r>
        <w:separator/>
      </w:r>
    </w:p>
  </w:endnote>
  <w:endnote w:type="continuationSeparator" w:id="0">
    <w:p w14:paraId="3B86C392" w14:textId="77777777" w:rsidR="00C9283C" w:rsidRDefault="00C9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40E8D" w14:textId="45440296" w:rsidR="009F0481" w:rsidRDefault="00820FE5" w:rsidP="00820FE5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9988B" w14:textId="77777777" w:rsidR="008074CA" w:rsidRPr="00921C91" w:rsidRDefault="008074C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386DBDF3" w14:textId="77777777" w:rsidR="008074CA" w:rsidRPr="00921C91" w:rsidRDefault="008074CA">
    <w:pPr>
      <w:pStyle w:val="Footer"/>
      <w:rPr>
        <w:szCs w:val="18"/>
      </w:rPr>
    </w:pPr>
  </w:p>
  <w:p w14:paraId="651CE89E" w14:textId="77777777" w:rsidR="008074CA" w:rsidRPr="00921C91" w:rsidRDefault="008074C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4615C55F" w14:textId="54817595" w:rsidR="008074CA" w:rsidRDefault="008074CA" w:rsidP="00686AEB">
    <w:pPr>
      <w:pStyle w:val="Footer"/>
    </w:pPr>
    <w:r>
      <w:tab/>
      <w:t>Matter enclosed in superscript numerals has been adopted as follows:</w:t>
    </w:r>
  </w:p>
  <w:p w14:paraId="0588B604" w14:textId="16DD3ECF" w:rsidR="008074CA" w:rsidRDefault="008074CA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May 6, 2021.</w:t>
    </w:r>
  </w:p>
  <w:p w14:paraId="40BF432C" w14:textId="77777777" w:rsidR="008074CA" w:rsidRPr="008074CA" w:rsidRDefault="008074CA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BC3E0" w14:textId="77777777" w:rsidR="00C9283C" w:rsidRDefault="00C9283C">
      <w:r>
        <w:separator/>
      </w:r>
    </w:p>
  </w:footnote>
  <w:footnote w:type="continuationSeparator" w:id="0">
    <w:p w14:paraId="100B64D0" w14:textId="77777777" w:rsidR="00C9283C" w:rsidRDefault="00C92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83A80" w14:textId="77777777" w:rsidR="00665CBC" w:rsidRDefault="00C802F2">
    <w:pPr>
      <w:pStyle w:val="Header"/>
    </w:pPr>
    <w:r>
      <w:rPr>
        <w:noProof/>
      </w:rPr>
      <w:pict w14:anchorId="325F65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13BB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DA4EB" w14:textId="2E3D87E6" w:rsidR="00665CBC" w:rsidRDefault="00665CBC" w:rsidP="00686AEB">
    <w:pPr>
      <w:pStyle w:val="Header"/>
      <w:jc w:val="center"/>
      <w:rPr>
        <w:rStyle w:val="PageNumber"/>
      </w:rPr>
    </w:pPr>
  </w:p>
  <w:p w14:paraId="09934638" w14:textId="079C8075" w:rsidR="00BA4A4F" w:rsidRDefault="00BA4A4F" w:rsidP="00BA4A4F">
    <w:pPr>
      <w:pStyle w:val="bpuHeadSpon"/>
    </w:pPr>
    <w:r w:rsidRPr="00BA4A4F">
      <w:rPr>
        <w:rStyle w:val="bpuHeadSponChar"/>
      </w:rPr>
      <w:t>S3724</w:t>
    </w:r>
    <w:r>
      <w:t xml:space="preserve"> </w:t>
    </w:r>
    <w:r w:rsidR="008074CA">
      <w:t xml:space="preserve">[1R] </w:t>
    </w:r>
    <w:r>
      <w:t>A.M.BUCCO, SWEENEY</w:t>
    </w:r>
  </w:p>
  <w:p w14:paraId="040129DA" w14:textId="55D0A770" w:rsidR="00BA4A4F" w:rsidRDefault="00BA4A4F" w:rsidP="00BA4A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74CA">
      <w:rPr>
        <w:noProof/>
      </w:rPr>
      <w:t>3</w:t>
    </w:r>
    <w:r>
      <w:fldChar w:fldCharType="end"/>
    </w:r>
  </w:p>
  <w:p w14:paraId="78341BD0" w14:textId="77777777" w:rsidR="00BA4A4F" w:rsidRDefault="00BA4A4F" w:rsidP="00BA4A4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77029" w14:textId="39BCDA4C" w:rsidR="00665CBC" w:rsidRDefault="00665CBC">
    <w:pPr>
      <w:pStyle w:val="Header"/>
    </w:pPr>
  </w:p>
  <w:p w14:paraId="1D0F6FFA" w14:textId="4641AECF" w:rsidR="00BA4A4F" w:rsidRDefault="00BA4A4F" w:rsidP="00BA4A4F">
    <w:pPr>
      <w:pStyle w:val="bpuHeadSpon"/>
    </w:pPr>
    <w:r w:rsidRPr="00BA4A4F">
      <w:rPr>
        <w:rStyle w:val="bpuHeadSponChar"/>
      </w:rPr>
      <w:t>S3724</w:t>
    </w:r>
    <w:r>
      <w:t xml:space="preserve"> </w:t>
    </w:r>
    <w:r w:rsidR="008074CA">
      <w:t xml:space="preserve">[1R] </w:t>
    </w:r>
    <w:r>
      <w:t>A.M.BUCCO, SWEENEY</w:t>
    </w:r>
  </w:p>
  <w:p w14:paraId="4BC20391" w14:textId="6809E552" w:rsidR="00BA4A4F" w:rsidRDefault="00BA4A4F" w:rsidP="00BA4A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1AFA">
      <w:rPr>
        <w:noProof/>
      </w:rPr>
      <w:t>2</w:t>
    </w:r>
    <w:r>
      <w:fldChar w:fldCharType="end"/>
    </w:r>
  </w:p>
  <w:p w14:paraId="21BC6BEE" w14:textId="77777777" w:rsidR="00BA4A4F" w:rsidRDefault="00BA4A4F" w:rsidP="00BA4A4F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A2D27"/>
    <w:multiLevelType w:val="hybridMultilevel"/>
    <w:tmpl w:val="6DB42FE6"/>
    <w:lvl w:ilvl="0" w:tplc="AA7A9C6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21B712B0"/>
    <w:multiLevelType w:val="hybridMultilevel"/>
    <w:tmpl w:val="92E25114"/>
    <w:lvl w:ilvl="0" w:tplc="FB86D47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01ED"/>
    <w:rsid w:val="00004A6F"/>
    <w:rsid w:val="000051BD"/>
    <w:rsid w:val="00006260"/>
    <w:rsid w:val="00014AC2"/>
    <w:rsid w:val="000160A5"/>
    <w:rsid w:val="0002335B"/>
    <w:rsid w:val="00027642"/>
    <w:rsid w:val="00033594"/>
    <w:rsid w:val="0003444A"/>
    <w:rsid w:val="0003549A"/>
    <w:rsid w:val="000367AE"/>
    <w:rsid w:val="00037477"/>
    <w:rsid w:val="00043B22"/>
    <w:rsid w:val="00043B6B"/>
    <w:rsid w:val="000447DD"/>
    <w:rsid w:val="00053BA7"/>
    <w:rsid w:val="00054975"/>
    <w:rsid w:val="00057D20"/>
    <w:rsid w:val="0006197C"/>
    <w:rsid w:val="0006281F"/>
    <w:rsid w:val="00064D01"/>
    <w:rsid w:val="00074EEE"/>
    <w:rsid w:val="0008141C"/>
    <w:rsid w:val="000821AD"/>
    <w:rsid w:val="00082826"/>
    <w:rsid w:val="00083535"/>
    <w:rsid w:val="00090E56"/>
    <w:rsid w:val="00092BD5"/>
    <w:rsid w:val="00094685"/>
    <w:rsid w:val="00094A55"/>
    <w:rsid w:val="00095622"/>
    <w:rsid w:val="000977E1"/>
    <w:rsid w:val="00097F14"/>
    <w:rsid w:val="000A44A7"/>
    <w:rsid w:val="000B09C3"/>
    <w:rsid w:val="000B1054"/>
    <w:rsid w:val="000B3411"/>
    <w:rsid w:val="000C054C"/>
    <w:rsid w:val="000C12C2"/>
    <w:rsid w:val="000C1346"/>
    <w:rsid w:val="000C50DD"/>
    <w:rsid w:val="000C7929"/>
    <w:rsid w:val="000D11AF"/>
    <w:rsid w:val="000D6255"/>
    <w:rsid w:val="000D6262"/>
    <w:rsid w:val="000D7B4A"/>
    <w:rsid w:val="000E1516"/>
    <w:rsid w:val="000E4006"/>
    <w:rsid w:val="000E664A"/>
    <w:rsid w:val="000E7254"/>
    <w:rsid w:val="000E7FC6"/>
    <w:rsid w:val="000F0BE3"/>
    <w:rsid w:val="000F3DA2"/>
    <w:rsid w:val="000F446D"/>
    <w:rsid w:val="000F5FDE"/>
    <w:rsid w:val="000F7466"/>
    <w:rsid w:val="001046D9"/>
    <w:rsid w:val="00110E83"/>
    <w:rsid w:val="00122781"/>
    <w:rsid w:val="00126434"/>
    <w:rsid w:val="0013000E"/>
    <w:rsid w:val="00133F81"/>
    <w:rsid w:val="00135943"/>
    <w:rsid w:val="00137E4F"/>
    <w:rsid w:val="00140EE6"/>
    <w:rsid w:val="00146165"/>
    <w:rsid w:val="00156280"/>
    <w:rsid w:val="00156C72"/>
    <w:rsid w:val="001645FB"/>
    <w:rsid w:val="00165133"/>
    <w:rsid w:val="0016591F"/>
    <w:rsid w:val="00167540"/>
    <w:rsid w:val="00173D2B"/>
    <w:rsid w:val="00176A60"/>
    <w:rsid w:val="00181676"/>
    <w:rsid w:val="00183603"/>
    <w:rsid w:val="00194E78"/>
    <w:rsid w:val="00195005"/>
    <w:rsid w:val="001954B5"/>
    <w:rsid w:val="0019707B"/>
    <w:rsid w:val="00197430"/>
    <w:rsid w:val="00197D1B"/>
    <w:rsid w:val="00197E8B"/>
    <w:rsid w:val="00197FA4"/>
    <w:rsid w:val="001A161A"/>
    <w:rsid w:val="001A1CA1"/>
    <w:rsid w:val="001A3B79"/>
    <w:rsid w:val="001A66B6"/>
    <w:rsid w:val="001B0A58"/>
    <w:rsid w:val="001B292F"/>
    <w:rsid w:val="001B3061"/>
    <w:rsid w:val="001B4716"/>
    <w:rsid w:val="001B4EA4"/>
    <w:rsid w:val="001C006B"/>
    <w:rsid w:val="001C3DE3"/>
    <w:rsid w:val="001C7C52"/>
    <w:rsid w:val="001D25F3"/>
    <w:rsid w:val="001D3A1B"/>
    <w:rsid w:val="001E0C0B"/>
    <w:rsid w:val="001E15F1"/>
    <w:rsid w:val="001E16FA"/>
    <w:rsid w:val="001E2372"/>
    <w:rsid w:val="001E6213"/>
    <w:rsid w:val="001E6AF2"/>
    <w:rsid w:val="001F14C7"/>
    <w:rsid w:val="001F3401"/>
    <w:rsid w:val="001F397D"/>
    <w:rsid w:val="001F7405"/>
    <w:rsid w:val="00200E1B"/>
    <w:rsid w:val="00203E1C"/>
    <w:rsid w:val="00205533"/>
    <w:rsid w:val="0020617E"/>
    <w:rsid w:val="0021254B"/>
    <w:rsid w:val="00212B8D"/>
    <w:rsid w:val="0021302B"/>
    <w:rsid w:val="00216759"/>
    <w:rsid w:val="00222983"/>
    <w:rsid w:val="0022329B"/>
    <w:rsid w:val="00223A6D"/>
    <w:rsid w:val="002370D0"/>
    <w:rsid w:val="0023780C"/>
    <w:rsid w:val="00255958"/>
    <w:rsid w:val="00257FA2"/>
    <w:rsid w:val="00262585"/>
    <w:rsid w:val="0026574A"/>
    <w:rsid w:val="002660BB"/>
    <w:rsid w:val="002720E8"/>
    <w:rsid w:val="0027394C"/>
    <w:rsid w:val="00275293"/>
    <w:rsid w:val="002776B0"/>
    <w:rsid w:val="00286C7E"/>
    <w:rsid w:val="0028720D"/>
    <w:rsid w:val="00290147"/>
    <w:rsid w:val="002947B3"/>
    <w:rsid w:val="002A1029"/>
    <w:rsid w:val="002A3A1A"/>
    <w:rsid w:val="002A4516"/>
    <w:rsid w:val="002A4692"/>
    <w:rsid w:val="002A51BA"/>
    <w:rsid w:val="002B0F4F"/>
    <w:rsid w:val="002B2E26"/>
    <w:rsid w:val="002B3FE6"/>
    <w:rsid w:val="002C007E"/>
    <w:rsid w:val="002C2D81"/>
    <w:rsid w:val="002C461E"/>
    <w:rsid w:val="002C6CEC"/>
    <w:rsid w:val="002D705D"/>
    <w:rsid w:val="002D73DE"/>
    <w:rsid w:val="002E09CE"/>
    <w:rsid w:val="002E1307"/>
    <w:rsid w:val="002E1774"/>
    <w:rsid w:val="002E4B8E"/>
    <w:rsid w:val="002E69D1"/>
    <w:rsid w:val="002F3BA6"/>
    <w:rsid w:val="002F4016"/>
    <w:rsid w:val="002F5228"/>
    <w:rsid w:val="00305B03"/>
    <w:rsid w:val="00312BEB"/>
    <w:rsid w:val="00314E1F"/>
    <w:rsid w:val="00315320"/>
    <w:rsid w:val="00321AC5"/>
    <w:rsid w:val="00321E73"/>
    <w:rsid w:val="00325776"/>
    <w:rsid w:val="00325E27"/>
    <w:rsid w:val="00330395"/>
    <w:rsid w:val="00330E1A"/>
    <w:rsid w:val="00333704"/>
    <w:rsid w:val="00333DF6"/>
    <w:rsid w:val="00334DE7"/>
    <w:rsid w:val="00335E36"/>
    <w:rsid w:val="00336624"/>
    <w:rsid w:val="0034025F"/>
    <w:rsid w:val="00340458"/>
    <w:rsid w:val="00341C69"/>
    <w:rsid w:val="0034200F"/>
    <w:rsid w:val="003446A0"/>
    <w:rsid w:val="0034481B"/>
    <w:rsid w:val="00350130"/>
    <w:rsid w:val="00350FC9"/>
    <w:rsid w:val="00354334"/>
    <w:rsid w:val="003557B1"/>
    <w:rsid w:val="003616DB"/>
    <w:rsid w:val="0036180C"/>
    <w:rsid w:val="0036182A"/>
    <w:rsid w:val="00363CF5"/>
    <w:rsid w:val="00364344"/>
    <w:rsid w:val="00364556"/>
    <w:rsid w:val="003702CA"/>
    <w:rsid w:val="00370617"/>
    <w:rsid w:val="0037778F"/>
    <w:rsid w:val="00382492"/>
    <w:rsid w:val="00382E48"/>
    <w:rsid w:val="00382F1F"/>
    <w:rsid w:val="003867A3"/>
    <w:rsid w:val="00390E3E"/>
    <w:rsid w:val="00391DA4"/>
    <w:rsid w:val="003A0B35"/>
    <w:rsid w:val="003A2EEC"/>
    <w:rsid w:val="003A3C64"/>
    <w:rsid w:val="003A3F83"/>
    <w:rsid w:val="003B3D43"/>
    <w:rsid w:val="003C1F7C"/>
    <w:rsid w:val="003C43EF"/>
    <w:rsid w:val="003C5A6B"/>
    <w:rsid w:val="003C6066"/>
    <w:rsid w:val="003C7FB2"/>
    <w:rsid w:val="003D0A80"/>
    <w:rsid w:val="003D24DE"/>
    <w:rsid w:val="003D256D"/>
    <w:rsid w:val="003D3DE5"/>
    <w:rsid w:val="003D650F"/>
    <w:rsid w:val="003E26D4"/>
    <w:rsid w:val="003E47BA"/>
    <w:rsid w:val="003E71FA"/>
    <w:rsid w:val="003F1EB8"/>
    <w:rsid w:val="003F3B37"/>
    <w:rsid w:val="003F518B"/>
    <w:rsid w:val="003F6C68"/>
    <w:rsid w:val="0040195A"/>
    <w:rsid w:val="0040266E"/>
    <w:rsid w:val="00402DC0"/>
    <w:rsid w:val="004035D4"/>
    <w:rsid w:val="00406DD2"/>
    <w:rsid w:val="004106B2"/>
    <w:rsid w:val="004148B6"/>
    <w:rsid w:val="00416C4B"/>
    <w:rsid w:val="0041751E"/>
    <w:rsid w:val="004211E5"/>
    <w:rsid w:val="00422091"/>
    <w:rsid w:val="00422970"/>
    <w:rsid w:val="00427E88"/>
    <w:rsid w:val="00431F25"/>
    <w:rsid w:val="0043386C"/>
    <w:rsid w:val="00436A33"/>
    <w:rsid w:val="00436F2D"/>
    <w:rsid w:val="00436F5D"/>
    <w:rsid w:val="00440BB6"/>
    <w:rsid w:val="00441B42"/>
    <w:rsid w:val="00442BD5"/>
    <w:rsid w:val="0045118A"/>
    <w:rsid w:val="00451F58"/>
    <w:rsid w:val="00455D51"/>
    <w:rsid w:val="00456BF9"/>
    <w:rsid w:val="00461057"/>
    <w:rsid w:val="0046461E"/>
    <w:rsid w:val="004667E6"/>
    <w:rsid w:val="004704A8"/>
    <w:rsid w:val="00471102"/>
    <w:rsid w:val="00471F18"/>
    <w:rsid w:val="00472F55"/>
    <w:rsid w:val="004740C3"/>
    <w:rsid w:val="0047486F"/>
    <w:rsid w:val="004755AB"/>
    <w:rsid w:val="00477AE0"/>
    <w:rsid w:val="00481C82"/>
    <w:rsid w:val="00481E2E"/>
    <w:rsid w:val="00483036"/>
    <w:rsid w:val="0048376A"/>
    <w:rsid w:val="00484144"/>
    <w:rsid w:val="00484C19"/>
    <w:rsid w:val="00485866"/>
    <w:rsid w:val="00485DC6"/>
    <w:rsid w:val="00492076"/>
    <w:rsid w:val="004930F6"/>
    <w:rsid w:val="00493B1D"/>
    <w:rsid w:val="00497037"/>
    <w:rsid w:val="004A3009"/>
    <w:rsid w:val="004A6940"/>
    <w:rsid w:val="004A77A4"/>
    <w:rsid w:val="004B44FD"/>
    <w:rsid w:val="004C1EBC"/>
    <w:rsid w:val="004C2D95"/>
    <w:rsid w:val="004C742C"/>
    <w:rsid w:val="004D1319"/>
    <w:rsid w:val="004E1F3E"/>
    <w:rsid w:val="004E3C04"/>
    <w:rsid w:val="004E43B2"/>
    <w:rsid w:val="004F0124"/>
    <w:rsid w:val="004F21BD"/>
    <w:rsid w:val="004F4F1D"/>
    <w:rsid w:val="004F74DD"/>
    <w:rsid w:val="00501317"/>
    <w:rsid w:val="0050495C"/>
    <w:rsid w:val="00505DC9"/>
    <w:rsid w:val="00506E1E"/>
    <w:rsid w:val="00507A40"/>
    <w:rsid w:val="00512641"/>
    <w:rsid w:val="00513C81"/>
    <w:rsid w:val="00514E3D"/>
    <w:rsid w:val="00520FA9"/>
    <w:rsid w:val="00525D6A"/>
    <w:rsid w:val="0052689C"/>
    <w:rsid w:val="00527BFB"/>
    <w:rsid w:val="00531568"/>
    <w:rsid w:val="00532A32"/>
    <w:rsid w:val="00533775"/>
    <w:rsid w:val="00536337"/>
    <w:rsid w:val="00540B0B"/>
    <w:rsid w:val="0054460F"/>
    <w:rsid w:val="0054665A"/>
    <w:rsid w:val="005515F1"/>
    <w:rsid w:val="00552792"/>
    <w:rsid w:val="005536CD"/>
    <w:rsid w:val="00554051"/>
    <w:rsid w:val="00557240"/>
    <w:rsid w:val="00557FB5"/>
    <w:rsid w:val="00563718"/>
    <w:rsid w:val="005651F3"/>
    <w:rsid w:val="005700FD"/>
    <w:rsid w:val="00572184"/>
    <w:rsid w:val="00577A15"/>
    <w:rsid w:val="00580533"/>
    <w:rsid w:val="00584085"/>
    <w:rsid w:val="00584C66"/>
    <w:rsid w:val="005865EA"/>
    <w:rsid w:val="00586C5A"/>
    <w:rsid w:val="00590218"/>
    <w:rsid w:val="00590844"/>
    <w:rsid w:val="0059131D"/>
    <w:rsid w:val="005A37D6"/>
    <w:rsid w:val="005A3937"/>
    <w:rsid w:val="005A4BCD"/>
    <w:rsid w:val="005B3F92"/>
    <w:rsid w:val="005B479C"/>
    <w:rsid w:val="005B561E"/>
    <w:rsid w:val="005B7F99"/>
    <w:rsid w:val="005C07E4"/>
    <w:rsid w:val="005C2124"/>
    <w:rsid w:val="005C336F"/>
    <w:rsid w:val="005C4AA3"/>
    <w:rsid w:val="005C7F3C"/>
    <w:rsid w:val="005E017C"/>
    <w:rsid w:val="005E50C6"/>
    <w:rsid w:val="005E61DB"/>
    <w:rsid w:val="005F2A97"/>
    <w:rsid w:val="005F399B"/>
    <w:rsid w:val="005F5AA6"/>
    <w:rsid w:val="005F6D42"/>
    <w:rsid w:val="005F6EFA"/>
    <w:rsid w:val="006019F8"/>
    <w:rsid w:val="00605B20"/>
    <w:rsid w:val="006075DC"/>
    <w:rsid w:val="0061156F"/>
    <w:rsid w:val="00611AE0"/>
    <w:rsid w:val="00613FF5"/>
    <w:rsid w:val="00614218"/>
    <w:rsid w:val="006155A8"/>
    <w:rsid w:val="00620901"/>
    <w:rsid w:val="00621B94"/>
    <w:rsid w:val="0062227E"/>
    <w:rsid w:val="00626239"/>
    <w:rsid w:val="00626CA4"/>
    <w:rsid w:val="00635278"/>
    <w:rsid w:val="00635316"/>
    <w:rsid w:val="00635449"/>
    <w:rsid w:val="006378C5"/>
    <w:rsid w:val="00645E6A"/>
    <w:rsid w:val="00650173"/>
    <w:rsid w:val="00652512"/>
    <w:rsid w:val="006603D1"/>
    <w:rsid w:val="00660EA5"/>
    <w:rsid w:val="00665CBC"/>
    <w:rsid w:val="00667162"/>
    <w:rsid w:val="00667A5C"/>
    <w:rsid w:val="00677316"/>
    <w:rsid w:val="006859C8"/>
    <w:rsid w:val="00686AEB"/>
    <w:rsid w:val="00690C2C"/>
    <w:rsid w:val="00691692"/>
    <w:rsid w:val="006918B8"/>
    <w:rsid w:val="0069327A"/>
    <w:rsid w:val="00697EC8"/>
    <w:rsid w:val="006B7897"/>
    <w:rsid w:val="006B7FA7"/>
    <w:rsid w:val="006C086A"/>
    <w:rsid w:val="006C0A7D"/>
    <w:rsid w:val="006C21C1"/>
    <w:rsid w:val="006C7327"/>
    <w:rsid w:val="006D00E5"/>
    <w:rsid w:val="006D791B"/>
    <w:rsid w:val="006E2895"/>
    <w:rsid w:val="006E2979"/>
    <w:rsid w:val="006E3C12"/>
    <w:rsid w:val="006F180D"/>
    <w:rsid w:val="006F4334"/>
    <w:rsid w:val="006F47AF"/>
    <w:rsid w:val="006F6B8A"/>
    <w:rsid w:val="00700A45"/>
    <w:rsid w:val="00706DD7"/>
    <w:rsid w:val="00707CD3"/>
    <w:rsid w:val="00716BB9"/>
    <w:rsid w:val="00721A13"/>
    <w:rsid w:val="007256D1"/>
    <w:rsid w:val="007260BC"/>
    <w:rsid w:val="007279FD"/>
    <w:rsid w:val="00732B27"/>
    <w:rsid w:val="00732F56"/>
    <w:rsid w:val="007502CB"/>
    <w:rsid w:val="00750AAB"/>
    <w:rsid w:val="00752D79"/>
    <w:rsid w:val="00752E20"/>
    <w:rsid w:val="00756EDE"/>
    <w:rsid w:val="00762CCF"/>
    <w:rsid w:val="0076543A"/>
    <w:rsid w:val="0077208C"/>
    <w:rsid w:val="00781B4D"/>
    <w:rsid w:val="007824BF"/>
    <w:rsid w:val="00783B8D"/>
    <w:rsid w:val="007907A7"/>
    <w:rsid w:val="00793052"/>
    <w:rsid w:val="00794B94"/>
    <w:rsid w:val="00794BD4"/>
    <w:rsid w:val="007A2F73"/>
    <w:rsid w:val="007A3061"/>
    <w:rsid w:val="007A3F62"/>
    <w:rsid w:val="007A5A0B"/>
    <w:rsid w:val="007B2250"/>
    <w:rsid w:val="007B28B5"/>
    <w:rsid w:val="007C0E14"/>
    <w:rsid w:val="007C1C4D"/>
    <w:rsid w:val="007C328F"/>
    <w:rsid w:val="007C3E39"/>
    <w:rsid w:val="007C69CF"/>
    <w:rsid w:val="007C7DE4"/>
    <w:rsid w:val="007D40CB"/>
    <w:rsid w:val="007D5796"/>
    <w:rsid w:val="007D59C0"/>
    <w:rsid w:val="007D7D9C"/>
    <w:rsid w:val="007F485D"/>
    <w:rsid w:val="007F6050"/>
    <w:rsid w:val="008036AB"/>
    <w:rsid w:val="008074CA"/>
    <w:rsid w:val="00812E30"/>
    <w:rsid w:val="00813627"/>
    <w:rsid w:val="00820FE5"/>
    <w:rsid w:val="00822577"/>
    <w:rsid w:val="00831FD3"/>
    <w:rsid w:val="00832816"/>
    <w:rsid w:val="00837109"/>
    <w:rsid w:val="00840365"/>
    <w:rsid w:val="008406A3"/>
    <w:rsid w:val="008414E8"/>
    <w:rsid w:val="00841D2C"/>
    <w:rsid w:val="00845F3C"/>
    <w:rsid w:val="008461B8"/>
    <w:rsid w:val="008462F1"/>
    <w:rsid w:val="00847EF1"/>
    <w:rsid w:val="008517BF"/>
    <w:rsid w:val="0085282A"/>
    <w:rsid w:val="008538FA"/>
    <w:rsid w:val="00853B6B"/>
    <w:rsid w:val="00853DA1"/>
    <w:rsid w:val="00854BAB"/>
    <w:rsid w:val="008555E7"/>
    <w:rsid w:val="0085587B"/>
    <w:rsid w:val="00855E0C"/>
    <w:rsid w:val="008573B0"/>
    <w:rsid w:val="00857EB9"/>
    <w:rsid w:val="00865DAE"/>
    <w:rsid w:val="00866563"/>
    <w:rsid w:val="00867AC2"/>
    <w:rsid w:val="0087056E"/>
    <w:rsid w:val="008737BD"/>
    <w:rsid w:val="008743A4"/>
    <w:rsid w:val="00875402"/>
    <w:rsid w:val="00882A2A"/>
    <w:rsid w:val="00884D51"/>
    <w:rsid w:val="008916EC"/>
    <w:rsid w:val="00891C6B"/>
    <w:rsid w:val="00891E4F"/>
    <w:rsid w:val="008A2926"/>
    <w:rsid w:val="008A31C5"/>
    <w:rsid w:val="008A4F9A"/>
    <w:rsid w:val="008A5098"/>
    <w:rsid w:val="008B2850"/>
    <w:rsid w:val="008B453F"/>
    <w:rsid w:val="008B5D99"/>
    <w:rsid w:val="008C79B3"/>
    <w:rsid w:val="008D38DA"/>
    <w:rsid w:val="008D77BD"/>
    <w:rsid w:val="008E454C"/>
    <w:rsid w:val="008E57CA"/>
    <w:rsid w:val="008E7EA2"/>
    <w:rsid w:val="008F1E5A"/>
    <w:rsid w:val="00901BDA"/>
    <w:rsid w:val="0090754B"/>
    <w:rsid w:val="00911827"/>
    <w:rsid w:val="009121D8"/>
    <w:rsid w:val="00916F7A"/>
    <w:rsid w:val="00917FE3"/>
    <w:rsid w:val="0092057E"/>
    <w:rsid w:val="00921125"/>
    <w:rsid w:val="00925FEF"/>
    <w:rsid w:val="00926671"/>
    <w:rsid w:val="00926DF8"/>
    <w:rsid w:val="0092713D"/>
    <w:rsid w:val="009318C7"/>
    <w:rsid w:val="00931C09"/>
    <w:rsid w:val="00933974"/>
    <w:rsid w:val="009348C2"/>
    <w:rsid w:val="00941A07"/>
    <w:rsid w:val="00942AF0"/>
    <w:rsid w:val="009440D0"/>
    <w:rsid w:val="00951471"/>
    <w:rsid w:val="009523A3"/>
    <w:rsid w:val="00952FF5"/>
    <w:rsid w:val="009572A0"/>
    <w:rsid w:val="00960958"/>
    <w:rsid w:val="00963A46"/>
    <w:rsid w:val="00966A3E"/>
    <w:rsid w:val="009704DC"/>
    <w:rsid w:val="00971493"/>
    <w:rsid w:val="00971AD9"/>
    <w:rsid w:val="009725A0"/>
    <w:rsid w:val="00973069"/>
    <w:rsid w:val="00973523"/>
    <w:rsid w:val="00973AC0"/>
    <w:rsid w:val="0097483B"/>
    <w:rsid w:val="00980766"/>
    <w:rsid w:val="00980D57"/>
    <w:rsid w:val="009835D4"/>
    <w:rsid w:val="009865D4"/>
    <w:rsid w:val="0098711F"/>
    <w:rsid w:val="0099169E"/>
    <w:rsid w:val="009933B2"/>
    <w:rsid w:val="00997152"/>
    <w:rsid w:val="009972CD"/>
    <w:rsid w:val="00997836"/>
    <w:rsid w:val="009A0E9C"/>
    <w:rsid w:val="009A3991"/>
    <w:rsid w:val="009A45DA"/>
    <w:rsid w:val="009A6D6A"/>
    <w:rsid w:val="009B06D2"/>
    <w:rsid w:val="009B0CAB"/>
    <w:rsid w:val="009B34EC"/>
    <w:rsid w:val="009B5D67"/>
    <w:rsid w:val="009B6176"/>
    <w:rsid w:val="009B70A4"/>
    <w:rsid w:val="009C0D22"/>
    <w:rsid w:val="009C2DD9"/>
    <w:rsid w:val="009C3E09"/>
    <w:rsid w:val="009C5630"/>
    <w:rsid w:val="009D0492"/>
    <w:rsid w:val="009D0E5D"/>
    <w:rsid w:val="009D0F63"/>
    <w:rsid w:val="009D1F12"/>
    <w:rsid w:val="009D7934"/>
    <w:rsid w:val="009D7CCF"/>
    <w:rsid w:val="009E3840"/>
    <w:rsid w:val="009E5961"/>
    <w:rsid w:val="009F0481"/>
    <w:rsid w:val="009F297A"/>
    <w:rsid w:val="009F4FAC"/>
    <w:rsid w:val="009F534D"/>
    <w:rsid w:val="00A017C0"/>
    <w:rsid w:val="00A02B92"/>
    <w:rsid w:val="00A04866"/>
    <w:rsid w:val="00A0766F"/>
    <w:rsid w:val="00A11228"/>
    <w:rsid w:val="00A161F6"/>
    <w:rsid w:val="00A222C2"/>
    <w:rsid w:val="00A26E80"/>
    <w:rsid w:val="00A27FB4"/>
    <w:rsid w:val="00A305D6"/>
    <w:rsid w:val="00A342C4"/>
    <w:rsid w:val="00A35919"/>
    <w:rsid w:val="00A369DE"/>
    <w:rsid w:val="00A40B7C"/>
    <w:rsid w:val="00A50F6B"/>
    <w:rsid w:val="00A52237"/>
    <w:rsid w:val="00A551D6"/>
    <w:rsid w:val="00A55266"/>
    <w:rsid w:val="00A57AC0"/>
    <w:rsid w:val="00A6251B"/>
    <w:rsid w:val="00A65134"/>
    <w:rsid w:val="00A6754E"/>
    <w:rsid w:val="00A70F58"/>
    <w:rsid w:val="00A712D3"/>
    <w:rsid w:val="00A72870"/>
    <w:rsid w:val="00A72987"/>
    <w:rsid w:val="00A7346B"/>
    <w:rsid w:val="00A73FC6"/>
    <w:rsid w:val="00A74BA8"/>
    <w:rsid w:val="00A84BA3"/>
    <w:rsid w:val="00A84C4F"/>
    <w:rsid w:val="00A87F93"/>
    <w:rsid w:val="00A90E82"/>
    <w:rsid w:val="00A9128F"/>
    <w:rsid w:val="00A932A1"/>
    <w:rsid w:val="00A96E06"/>
    <w:rsid w:val="00AA4569"/>
    <w:rsid w:val="00AA6197"/>
    <w:rsid w:val="00AA6C70"/>
    <w:rsid w:val="00AB16FD"/>
    <w:rsid w:val="00AB17FB"/>
    <w:rsid w:val="00AB4813"/>
    <w:rsid w:val="00AC378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472"/>
    <w:rsid w:val="00AE5AB0"/>
    <w:rsid w:val="00AE70D1"/>
    <w:rsid w:val="00AF180D"/>
    <w:rsid w:val="00AF1A8C"/>
    <w:rsid w:val="00AF4377"/>
    <w:rsid w:val="00B0116D"/>
    <w:rsid w:val="00B01173"/>
    <w:rsid w:val="00B029A2"/>
    <w:rsid w:val="00B02F35"/>
    <w:rsid w:val="00B05A3C"/>
    <w:rsid w:val="00B07100"/>
    <w:rsid w:val="00B1138C"/>
    <w:rsid w:val="00B15D55"/>
    <w:rsid w:val="00B1709B"/>
    <w:rsid w:val="00B20A85"/>
    <w:rsid w:val="00B2574A"/>
    <w:rsid w:val="00B25984"/>
    <w:rsid w:val="00B277D6"/>
    <w:rsid w:val="00B32E04"/>
    <w:rsid w:val="00B33D49"/>
    <w:rsid w:val="00B35D8A"/>
    <w:rsid w:val="00B41949"/>
    <w:rsid w:val="00B45B34"/>
    <w:rsid w:val="00B4628A"/>
    <w:rsid w:val="00B47996"/>
    <w:rsid w:val="00B526B9"/>
    <w:rsid w:val="00B54E1E"/>
    <w:rsid w:val="00B57047"/>
    <w:rsid w:val="00B61D86"/>
    <w:rsid w:val="00B61E3F"/>
    <w:rsid w:val="00B62F46"/>
    <w:rsid w:val="00B6342D"/>
    <w:rsid w:val="00B640EA"/>
    <w:rsid w:val="00B70708"/>
    <w:rsid w:val="00B71632"/>
    <w:rsid w:val="00B720DD"/>
    <w:rsid w:val="00B726BD"/>
    <w:rsid w:val="00B732BC"/>
    <w:rsid w:val="00B75B62"/>
    <w:rsid w:val="00B76806"/>
    <w:rsid w:val="00B842E4"/>
    <w:rsid w:val="00B865BA"/>
    <w:rsid w:val="00B865C0"/>
    <w:rsid w:val="00B90E33"/>
    <w:rsid w:val="00B94383"/>
    <w:rsid w:val="00B9653A"/>
    <w:rsid w:val="00B9676B"/>
    <w:rsid w:val="00BA2EA5"/>
    <w:rsid w:val="00BA364B"/>
    <w:rsid w:val="00BA4A4F"/>
    <w:rsid w:val="00BA7B9E"/>
    <w:rsid w:val="00BB1190"/>
    <w:rsid w:val="00BB31D0"/>
    <w:rsid w:val="00BB3A11"/>
    <w:rsid w:val="00BB4461"/>
    <w:rsid w:val="00BB4DDB"/>
    <w:rsid w:val="00BB5D79"/>
    <w:rsid w:val="00BB5F02"/>
    <w:rsid w:val="00BC61C8"/>
    <w:rsid w:val="00BC7892"/>
    <w:rsid w:val="00BE02AF"/>
    <w:rsid w:val="00BE24D6"/>
    <w:rsid w:val="00BE7EFA"/>
    <w:rsid w:val="00BF06AD"/>
    <w:rsid w:val="00BF2C67"/>
    <w:rsid w:val="00BF54DB"/>
    <w:rsid w:val="00C00F3D"/>
    <w:rsid w:val="00C026F8"/>
    <w:rsid w:val="00C04F4D"/>
    <w:rsid w:val="00C12E48"/>
    <w:rsid w:val="00C13D14"/>
    <w:rsid w:val="00C15F53"/>
    <w:rsid w:val="00C16134"/>
    <w:rsid w:val="00C2344B"/>
    <w:rsid w:val="00C23514"/>
    <w:rsid w:val="00C23F09"/>
    <w:rsid w:val="00C24871"/>
    <w:rsid w:val="00C25356"/>
    <w:rsid w:val="00C328D0"/>
    <w:rsid w:val="00C374E3"/>
    <w:rsid w:val="00C40D76"/>
    <w:rsid w:val="00C41F02"/>
    <w:rsid w:val="00C44CD0"/>
    <w:rsid w:val="00C46BC1"/>
    <w:rsid w:val="00C5235F"/>
    <w:rsid w:val="00C52CDC"/>
    <w:rsid w:val="00C54CE2"/>
    <w:rsid w:val="00C61A6D"/>
    <w:rsid w:val="00C66BF3"/>
    <w:rsid w:val="00C6791A"/>
    <w:rsid w:val="00C70140"/>
    <w:rsid w:val="00C71831"/>
    <w:rsid w:val="00C73CA7"/>
    <w:rsid w:val="00C73CFD"/>
    <w:rsid w:val="00C76400"/>
    <w:rsid w:val="00C76480"/>
    <w:rsid w:val="00C76534"/>
    <w:rsid w:val="00C822F6"/>
    <w:rsid w:val="00C82AC2"/>
    <w:rsid w:val="00C8456C"/>
    <w:rsid w:val="00C91E19"/>
    <w:rsid w:val="00C92402"/>
    <w:rsid w:val="00C9283C"/>
    <w:rsid w:val="00C92867"/>
    <w:rsid w:val="00C92D73"/>
    <w:rsid w:val="00C93B93"/>
    <w:rsid w:val="00C95399"/>
    <w:rsid w:val="00C95468"/>
    <w:rsid w:val="00CA037D"/>
    <w:rsid w:val="00CA0837"/>
    <w:rsid w:val="00CA2442"/>
    <w:rsid w:val="00CA2E77"/>
    <w:rsid w:val="00CA4725"/>
    <w:rsid w:val="00CA57A2"/>
    <w:rsid w:val="00CB294F"/>
    <w:rsid w:val="00CB6246"/>
    <w:rsid w:val="00CC0A17"/>
    <w:rsid w:val="00CC2F58"/>
    <w:rsid w:val="00CD0F93"/>
    <w:rsid w:val="00CD1BD1"/>
    <w:rsid w:val="00CD3CE3"/>
    <w:rsid w:val="00CD528D"/>
    <w:rsid w:val="00CD68A2"/>
    <w:rsid w:val="00CD7D30"/>
    <w:rsid w:val="00CE0753"/>
    <w:rsid w:val="00CE48A4"/>
    <w:rsid w:val="00CE4F2B"/>
    <w:rsid w:val="00CE78BF"/>
    <w:rsid w:val="00CF1F7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606"/>
    <w:rsid w:val="00D268AC"/>
    <w:rsid w:val="00D26E40"/>
    <w:rsid w:val="00D27CFD"/>
    <w:rsid w:val="00D27FF3"/>
    <w:rsid w:val="00D343D0"/>
    <w:rsid w:val="00D34F18"/>
    <w:rsid w:val="00D3664D"/>
    <w:rsid w:val="00D37909"/>
    <w:rsid w:val="00D405CE"/>
    <w:rsid w:val="00D500E9"/>
    <w:rsid w:val="00D507BC"/>
    <w:rsid w:val="00D53D2C"/>
    <w:rsid w:val="00D6090A"/>
    <w:rsid w:val="00D62FA3"/>
    <w:rsid w:val="00D63B6F"/>
    <w:rsid w:val="00D64030"/>
    <w:rsid w:val="00D64A90"/>
    <w:rsid w:val="00D64D72"/>
    <w:rsid w:val="00D67BAB"/>
    <w:rsid w:val="00D741F7"/>
    <w:rsid w:val="00D82CCC"/>
    <w:rsid w:val="00D9410B"/>
    <w:rsid w:val="00D9695B"/>
    <w:rsid w:val="00DA1619"/>
    <w:rsid w:val="00DA192B"/>
    <w:rsid w:val="00DA1992"/>
    <w:rsid w:val="00DA2417"/>
    <w:rsid w:val="00DA5585"/>
    <w:rsid w:val="00DB02AC"/>
    <w:rsid w:val="00DB15AD"/>
    <w:rsid w:val="00DB1CEE"/>
    <w:rsid w:val="00DB641E"/>
    <w:rsid w:val="00DB6AA2"/>
    <w:rsid w:val="00DC28E0"/>
    <w:rsid w:val="00DC2B61"/>
    <w:rsid w:val="00DC6681"/>
    <w:rsid w:val="00DC6CAD"/>
    <w:rsid w:val="00DC7BE7"/>
    <w:rsid w:val="00DE10D1"/>
    <w:rsid w:val="00DE2514"/>
    <w:rsid w:val="00DE6851"/>
    <w:rsid w:val="00DF0028"/>
    <w:rsid w:val="00DF03EE"/>
    <w:rsid w:val="00DF2A19"/>
    <w:rsid w:val="00DF7D31"/>
    <w:rsid w:val="00E018A9"/>
    <w:rsid w:val="00E01B71"/>
    <w:rsid w:val="00E03A40"/>
    <w:rsid w:val="00E05CC9"/>
    <w:rsid w:val="00E119FD"/>
    <w:rsid w:val="00E13071"/>
    <w:rsid w:val="00E15573"/>
    <w:rsid w:val="00E179B7"/>
    <w:rsid w:val="00E203FB"/>
    <w:rsid w:val="00E25A5B"/>
    <w:rsid w:val="00E26928"/>
    <w:rsid w:val="00E30ADF"/>
    <w:rsid w:val="00E31448"/>
    <w:rsid w:val="00E3542F"/>
    <w:rsid w:val="00E36808"/>
    <w:rsid w:val="00E373C7"/>
    <w:rsid w:val="00E4133E"/>
    <w:rsid w:val="00E42039"/>
    <w:rsid w:val="00E4267B"/>
    <w:rsid w:val="00E42F13"/>
    <w:rsid w:val="00E43A6C"/>
    <w:rsid w:val="00E452DF"/>
    <w:rsid w:val="00E4748D"/>
    <w:rsid w:val="00E52F05"/>
    <w:rsid w:val="00E543CF"/>
    <w:rsid w:val="00E546FD"/>
    <w:rsid w:val="00E57FD9"/>
    <w:rsid w:val="00E608F1"/>
    <w:rsid w:val="00E611B9"/>
    <w:rsid w:val="00E63D74"/>
    <w:rsid w:val="00E70585"/>
    <w:rsid w:val="00E7144F"/>
    <w:rsid w:val="00E73D74"/>
    <w:rsid w:val="00E76A79"/>
    <w:rsid w:val="00E80692"/>
    <w:rsid w:val="00E80C24"/>
    <w:rsid w:val="00E851AE"/>
    <w:rsid w:val="00E87957"/>
    <w:rsid w:val="00E90D96"/>
    <w:rsid w:val="00E93836"/>
    <w:rsid w:val="00E9626F"/>
    <w:rsid w:val="00EA1119"/>
    <w:rsid w:val="00EA38CD"/>
    <w:rsid w:val="00EA652C"/>
    <w:rsid w:val="00EA77E1"/>
    <w:rsid w:val="00EA7C16"/>
    <w:rsid w:val="00EB74A3"/>
    <w:rsid w:val="00EC267A"/>
    <w:rsid w:val="00EC5281"/>
    <w:rsid w:val="00EC791D"/>
    <w:rsid w:val="00EC7CA6"/>
    <w:rsid w:val="00EC7E41"/>
    <w:rsid w:val="00ED3C5D"/>
    <w:rsid w:val="00ED4553"/>
    <w:rsid w:val="00EE02F3"/>
    <w:rsid w:val="00EE0B1C"/>
    <w:rsid w:val="00EF2406"/>
    <w:rsid w:val="00EF74FD"/>
    <w:rsid w:val="00F00D08"/>
    <w:rsid w:val="00F036F2"/>
    <w:rsid w:val="00F060FE"/>
    <w:rsid w:val="00F10DE9"/>
    <w:rsid w:val="00F12BBC"/>
    <w:rsid w:val="00F14F99"/>
    <w:rsid w:val="00F15583"/>
    <w:rsid w:val="00F200EE"/>
    <w:rsid w:val="00F209C4"/>
    <w:rsid w:val="00F20D8D"/>
    <w:rsid w:val="00F22481"/>
    <w:rsid w:val="00F2542E"/>
    <w:rsid w:val="00F27278"/>
    <w:rsid w:val="00F3129D"/>
    <w:rsid w:val="00F344E3"/>
    <w:rsid w:val="00F34D58"/>
    <w:rsid w:val="00F41A9D"/>
    <w:rsid w:val="00F424A9"/>
    <w:rsid w:val="00F43650"/>
    <w:rsid w:val="00F4381B"/>
    <w:rsid w:val="00F44314"/>
    <w:rsid w:val="00F51FCE"/>
    <w:rsid w:val="00F525C4"/>
    <w:rsid w:val="00F54B9C"/>
    <w:rsid w:val="00F55127"/>
    <w:rsid w:val="00F56E96"/>
    <w:rsid w:val="00F570CE"/>
    <w:rsid w:val="00F573DD"/>
    <w:rsid w:val="00F61AFA"/>
    <w:rsid w:val="00F61E59"/>
    <w:rsid w:val="00F637F6"/>
    <w:rsid w:val="00F63D99"/>
    <w:rsid w:val="00F6426B"/>
    <w:rsid w:val="00F709B3"/>
    <w:rsid w:val="00F71A5E"/>
    <w:rsid w:val="00F75CE6"/>
    <w:rsid w:val="00F80EB5"/>
    <w:rsid w:val="00F84AFB"/>
    <w:rsid w:val="00F919CE"/>
    <w:rsid w:val="00FA0AFC"/>
    <w:rsid w:val="00FA1C82"/>
    <w:rsid w:val="00FA2ED1"/>
    <w:rsid w:val="00FA4A52"/>
    <w:rsid w:val="00FA7584"/>
    <w:rsid w:val="00FB17F7"/>
    <w:rsid w:val="00FB4045"/>
    <w:rsid w:val="00FB4D8E"/>
    <w:rsid w:val="00FC0769"/>
    <w:rsid w:val="00FC0D0A"/>
    <w:rsid w:val="00FC0D76"/>
    <w:rsid w:val="00FC1B0B"/>
    <w:rsid w:val="00FD0188"/>
    <w:rsid w:val="00FD26CA"/>
    <w:rsid w:val="00FD29B2"/>
    <w:rsid w:val="00FD2F97"/>
    <w:rsid w:val="00FD4EE8"/>
    <w:rsid w:val="00FF26F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738B83E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603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03D1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92BD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92B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92BD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2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2BD5"/>
    <w:rPr>
      <w:b/>
      <w:bCs/>
      <w:spacing w:val="4"/>
    </w:rPr>
  </w:style>
  <w:style w:type="character" w:styleId="Hyperlink">
    <w:name w:val="Hyperlink"/>
    <w:basedOn w:val="DefaultParagraphFont"/>
    <w:uiPriority w:val="99"/>
    <w:semiHidden/>
    <w:unhideWhenUsed/>
    <w:rsid w:val="00092BD5"/>
    <w:rPr>
      <w:color w:val="0000FF"/>
      <w:u w:val="single"/>
    </w:rPr>
  </w:style>
  <w:style w:type="paragraph" w:customStyle="1" w:styleId="IndentHang">
    <w:name w:val="IndentHang"/>
    <w:basedOn w:val="Normal"/>
    <w:next w:val="Normal"/>
    <w:rsid w:val="006E297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9A6D6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BA4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282</Words>
  <Characters>1507</Characters>
  <Application>Microsoft Office Word</Application>
  <DocSecurity>0</DocSecurity>
  <Lines>59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S3724</vt:lpstr>
    </vt:vector>
  </TitlesOfParts>
  <Manager>R225</Manager>
  <Company>NJ Office of Legislative Services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S3724 1R</dc:title>
  <dc:subject>21-1909</dc:subject>
  <dc:creator>Senator  BUCCO, Senator  SWEENEY</dc:creator>
  <cp:keywords>S3724|2|HS |321|219|259|!|0|</cp:keywords>
  <dc:description>INTRODUCED MAY 6, 2021_x000d_
Amended 5/6/21</dc:description>
  <cp:lastModifiedBy>Todaro, Vivian</cp:lastModifiedBy>
  <cp:revision>2</cp:revision>
  <cp:lastPrinted>2021-06-25T20:17:00Z</cp:lastPrinted>
  <dcterms:created xsi:type="dcterms:W3CDTF">2021-06-25T20:17:00Z</dcterms:created>
  <dcterms:modified xsi:type="dcterms:W3CDTF">2021-06-25T20:17:00Z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