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04229D" w14:textId="20FA70A5" w:rsidR="0089394C" w:rsidRDefault="0089394C" w:rsidP="0089394C">
      <w:pPr>
        <w:pStyle w:val="bpuBill"/>
      </w:pPr>
      <w:bookmarkStart w:id="0" w:name="bpuFrontPg"/>
      <w:bookmarkStart w:id="1" w:name="_GoBack"/>
      <w:bookmarkEnd w:id="0"/>
      <w:bookmarkEnd w:id="1"/>
      <w:r>
        <w:t xml:space="preserve">SENATE, No. 3733 </w:t>
      </w:r>
    </w:p>
    <w:p w14:paraId="42C02163" w14:textId="72CC9117" w:rsidR="0089394C" w:rsidRPr="009D38FF" w:rsidRDefault="0089394C" w:rsidP="0089394C">
      <w:pPr>
        <w:pStyle w:val="bpuWpGraphic"/>
      </w:pPr>
      <w:r>
        <w:object w:dxaOrig="8985" w:dyaOrig="255" w14:anchorId="5FCDBC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2402115" r:id="rId7"/>
        </w:object>
      </w:r>
    </w:p>
    <w:p w14:paraId="02D1B951" w14:textId="77777777" w:rsidR="0089394C" w:rsidRDefault="0089394C" w:rsidP="0089394C">
      <w:pPr>
        <w:pStyle w:val="bpuState"/>
      </w:pPr>
      <w:r>
        <w:t>STATE OF NEW JERSEY</w:t>
      </w:r>
    </w:p>
    <w:p w14:paraId="269A3135" w14:textId="77777777" w:rsidR="0089394C" w:rsidRDefault="0089394C" w:rsidP="0089394C">
      <w:pPr>
        <w:pStyle w:val="bpuLegislature"/>
      </w:pPr>
      <w:r>
        <w:t>219th LEGISLATURE</w:t>
      </w:r>
    </w:p>
    <w:p w14:paraId="2F6E6706" w14:textId="3AC1709E" w:rsidR="0089394C" w:rsidRDefault="0089394C" w:rsidP="0089394C">
      <w:pPr>
        <w:pStyle w:val="bpuWpGraphic"/>
      </w:pPr>
      <w:r>
        <w:object w:dxaOrig="8985" w:dyaOrig="255" w14:anchorId="045E8FDB">
          <v:shape id="_x0000_i1026" type="#_x0000_t75" style="width:6in;height:12.1pt" o:ole="">
            <v:imagedata r:id="rId6" o:title=""/>
          </v:shape>
          <o:OLEObject Type="Embed" ProgID="WPWin6.1" ShapeID="_x0000_i1026" DrawAspect="Content" ObjectID="_1682402116" r:id="rId8"/>
        </w:object>
      </w:r>
      <w:r>
        <w:t xml:space="preserve">  </w:t>
      </w:r>
    </w:p>
    <w:p w14:paraId="3630D19A" w14:textId="77777777" w:rsidR="0089394C" w:rsidRDefault="0089394C" w:rsidP="0089394C">
      <w:pPr>
        <w:pStyle w:val="bpuIntro"/>
      </w:pPr>
      <w:r>
        <w:t>INTRODUCED MAY 11, 2021</w:t>
      </w:r>
    </w:p>
    <w:p w14:paraId="4E49EDC2" w14:textId="77777777" w:rsidR="0089394C" w:rsidRDefault="0089394C" w:rsidP="0089394C">
      <w:pPr>
        <w:pStyle w:val="bpuIntro"/>
      </w:pPr>
    </w:p>
    <w:p w14:paraId="0FFE3602" w14:textId="77777777" w:rsidR="0089394C" w:rsidRDefault="0089394C" w:rsidP="0089394C">
      <w:pPr>
        <w:pStyle w:val="bpuIntro"/>
        <w:sectPr w:rsidR="0089394C" w:rsidSect="0089394C">
          <w:headerReference w:type="even" r:id="rId9"/>
          <w:headerReference w:type="default" r:id="rId10"/>
          <w:pgSz w:w="12240" w:h="20160" w:code="5"/>
          <w:pgMar w:top="2160" w:right="1440" w:bottom="1440" w:left="1440" w:header="72" w:footer="720" w:gutter="0"/>
          <w:pgNumType w:start="1"/>
          <w:cols w:space="720"/>
          <w:docGrid w:linePitch="360"/>
        </w:sectPr>
      </w:pPr>
    </w:p>
    <w:p w14:paraId="646C153D" w14:textId="77777777" w:rsidR="0089394C" w:rsidRDefault="0089394C" w:rsidP="0089394C">
      <w:pPr>
        <w:pStyle w:val="bpuIntro"/>
      </w:pPr>
    </w:p>
    <w:p w14:paraId="4E3D0A28" w14:textId="77777777" w:rsidR="0089394C" w:rsidRDefault="0089394C" w:rsidP="0089394C">
      <w:pPr>
        <w:pStyle w:val="bpuSponsor"/>
      </w:pPr>
      <w:r>
        <w:t>Sponsored by:</w:t>
      </w:r>
    </w:p>
    <w:p w14:paraId="08CFC6C1" w14:textId="77777777" w:rsidR="0089394C" w:rsidRDefault="0089394C" w:rsidP="0089394C">
      <w:pPr>
        <w:pStyle w:val="bpuSponsor"/>
      </w:pPr>
      <w:proofErr w:type="gramStart"/>
      <w:r>
        <w:t>Senator  NELLIE</w:t>
      </w:r>
      <w:proofErr w:type="gramEnd"/>
      <w:r>
        <w:t xml:space="preserve"> POU</w:t>
      </w:r>
    </w:p>
    <w:p w14:paraId="331259CC" w14:textId="77777777" w:rsidR="0089394C" w:rsidRDefault="0089394C" w:rsidP="0089394C">
      <w:pPr>
        <w:pStyle w:val="bpuSponsor"/>
      </w:pPr>
      <w:r>
        <w:t>District 35 (Bergen and Passaic)</w:t>
      </w:r>
    </w:p>
    <w:p w14:paraId="787FF5BD" w14:textId="77777777" w:rsidR="0089394C" w:rsidRDefault="0089394C" w:rsidP="0089394C">
      <w:pPr>
        <w:pStyle w:val="bpuSponsor"/>
      </w:pPr>
    </w:p>
    <w:p w14:paraId="79BDE227" w14:textId="77777777" w:rsidR="0089394C" w:rsidRDefault="0089394C" w:rsidP="0089394C">
      <w:pPr>
        <w:pStyle w:val="bpuSponsor"/>
      </w:pPr>
    </w:p>
    <w:p w14:paraId="1D8CFF5F" w14:textId="77777777" w:rsidR="0089394C" w:rsidRDefault="0089394C" w:rsidP="0089394C">
      <w:pPr>
        <w:pStyle w:val="bpuSponsor"/>
      </w:pPr>
    </w:p>
    <w:p w14:paraId="03834205" w14:textId="77777777" w:rsidR="0089394C" w:rsidRDefault="0089394C" w:rsidP="0089394C">
      <w:pPr>
        <w:pStyle w:val="bpuSponsor"/>
      </w:pPr>
    </w:p>
    <w:p w14:paraId="259474B9" w14:textId="77777777" w:rsidR="0089394C" w:rsidRDefault="0089394C" w:rsidP="0089394C">
      <w:pPr>
        <w:pStyle w:val="bpuSponsor"/>
      </w:pPr>
      <w:r>
        <w:t>SYNOPSIS</w:t>
      </w:r>
    </w:p>
    <w:p w14:paraId="3C601104" w14:textId="77777777" w:rsidR="0089394C" w:rsidRDefault="0089394C" w:rsidP="0089394C">
      <w:pPr>
        <w:pStyle w:val="bpuNormText"/>
      </w:pPr>
      <w:r>
        <w:tab/>
        <w:t xml:space="preserve">Requires health insurance carriers to offer clear cost share plans for </w:t>
      </w:r>
      <w:proofErr w:type="gramStart"/>
      <w:r>
        <w:t>individual</w:t>
      </w:r>
      <w:proofErr w:type="gramEnd"/>
      <w:r>
        <w:t xml:space="preserve"> health benefits plans. </w:t>
      </w:r>
    </w:p>
    <w:p w14:paraId="6D60F8F2" w14:textId="77777777" w:rsidR="0089394C" w:rsidRDefault="0089394C" w:rsidP="0089394C">
      <w:pPr>
        <w:pStyle w:val="bpuNormText"/>
      </w:pPr>
    </w:p>
    <w:p w14:paraId="4BCCEE01" w14:textId="77777777" w:rsidR="0089394C" w:rsidRDefault="0089394C" w:rsidP="0089394C">
      <w:pPr>
        <w:pStyle w:val="bpuSponsor"/>
      </w:pPr>
      <w:r>
        <w:t xml:space="preserve">CURRENT VERSION OF TEXT </w:t>
      </w:r>
    </w:p>
    <w:p w14:paraId="05FAF08E" w14:textId="77777777" w:rsidR="0089394C" w:rsidRDefault="0089394C" w:rsidP="0089394C">
      <w:pPr>
        <w:pStyle w:val="bpuNormText"/>
      </w:pPr>
      <w:r>
        <w:tab/>
        <w:t>As introduced.</w:t>
      </w:r>
    </w:p>
    <w:p w14:paraId="352EF6B0" w14:textId="06EB1F4D" w:rsidR="0089394C" w:rsidRDefault="0089394C" w:rsidP="0089394C">
      <w:pPr>
        <w:pStyle w:val="bpuNormText"/>
      </w:pPr>
      <w:r>
        <w:rPr>
          <w:noProof/>
        </w:rPr>
        <w:drawing>
          <wp:anchor distT="0" distB="0" distL="114300" distR="114300" simplePos="0" relativeHeight="251659264" behindDoc="1" locked="0" layoutInCell="1" allowOverlap="1" wp14:anchorId="051C8ACB" wp14:editId="6ACC631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3D67DC3" w14:textId="77777777" w:rsidR="0089394C" w:rsidRDefault="0089394C" w:rsidP="008916EC">
      <w:pPr>
        <w:pStyle w:val="FronterPage"/>
        <w:tabs>
          <w:tab w:val="clear" w:pos="720"/>
          <w:tab w:val="clear" w:pos="1440"/>
          <w:tab w:val="clear" w:pos="2160"/>
          <w:tab w:val="clear" w:pos="2880"/>
          <w:tab w:val="clear" w:pos="3600"/>
          <w:tab w:val="clear" w:pos="4320"/>
          <w:tab w:val="clear" w:pos="5040"/>
        </w:tabs>
        <w:sectPr w:rsidR="0089394C" w:rsidSect="0089394C">
          <w:type w:val="continuous"/>
          <w:pgSz w:w="12240" w:h="20160" w:code="5"/>
          <w:pgMar w:top="1440" w:right="2275" w:bottom="1440" w:left="2275" w:header="72" w:footer="720" w:gutter="0"/>
          <w:pgNumType w:start="1"/>
          <w:cols w:space="720"/>
          <w:docGrid w:linePitch="360"/>
        </w:sectPr>
      </w:pPr>
    </w:p>
    <w:p w14:paraId="1260B9C1" w14:textId="51B9A290" w:rsidR="00686AEB" w:rsidRPr="00677316" w:rsidRDefault="00ED0BCD" w:rsidP="003E47BA">
      <w:pPr>
        <w:pStyle w:val="HangingAnAct"/>
        <w:rPr>
          <w:rStyle w:val="HangingAnActChar"/>
        </w:rPr>
      </w:pPr>
      <w:r>
        <w:rPr>
          <w:rStyle w:val="BillHead"/>
        </w:rPr>
        <w:lastRenderedPageBreak/>
        <w:t>An Act</w:t>
      </w:r>
      <w:r w:rsidR="00686AEB" w:rsidRPr="006B7FA7">
        <w:rPr>
          <w:rStyle w:val="HangingAnActChar"/>
        </w:rPr>
        <w:t xml:space="preserve"> </w:t>
      </w:r>
      <w:r w:rsidR="00F63C35">
        <w:rPr>
          <w:rStyle w:val="HangingAnActChar"/>
        </w:rPr>
        <w:t xml:space="preserve">concerning </w:t>
      </w:r>
      <w:r w:rsidR="00BC4A00">
        <w:rPr>
          <w:rStyle w:val="HangingAnActChar"/>
        </w:rPr>
        <w:t>healthcare costs</w:t>
      </w:r>
      <w:r w:rsidR="00F63C35">
        <w:rPr>
          <w:rStyle w:val="HangingAnActChar"/>
        </w:rPr>
        <w:t xml:space="preserve"> </w:t>
      </w:r>
      <w:r w:rsidR="00183436" w:rsidRPr="00183436">
        <w:t>and individual health benefits plans</w:t>
      </w:r>
      <w:r w:rsidR="00EC5B4D">
        <w:t>,</w:t>
      </w:r>
      <w:r w:rsidR="00183436" w:rsidRPr="00183436">
        <w:t xml:space="preserve"> </w:t>
      </w:r>
      <w:r w:rsidR="00F63C35">
        <w:rPr>
          <w:rStyle w:val="HangingAnActChar"/>
        </w:rPr>
        <w:t>supplementing P.L.1992, c.161</w:t>
      </w:r>
      <w:r w:rsidR="00EC5B4D">
        <w:rPr>
          <w:rStyle w:val="HangingAnActChar"/>
        </w:rPr>
        <w:t xml:space="preserve"> and amending </w:t>
      </w:r>
      <w:r w:rsidR="00EC5B4D">
        <w:t>P.L.2019, c.141</w:t>
      </w:r>
      <w:r w:rsidR="00F63C35">
        <w:rPr>
          <w:rStyle w:val="HangingAnActChar"/>
        </w:rPr>
        <w:t>.</w:t>
      </w:r>
    </w:p>
    <w:p w14:paraId="23C2DA96" w14:textId="77777777" w:rsidR="000B1054" w:rsidRPr="00D71D68" w:rsidRDefault="000B1054" w:rsidP="000B1054"/>
    <w:p w14:paraId="05486C2F" w14:textId="77777777" w:rsidR="00686AEB" w:rsidRPr="00AA7880" w:rsidRDefault="00686AEB" w:rsidP="00686AEB">
      <w:r>
        <w:tab/>
      </w:r>
      <w:r w:rsidR="00ED0BCD">
        <w:rPr>
          <w:rStyle w:val="BillHeading2"/>
        </w:rPr>
        <w:t>Be It Enacted</w:t>
      </w:r>
      <w:r>
        <w:rPr>
          <w:rStyle w:val="BillHeading2"/>
        </w:rPr>
        <w:t xml:space="preserve"> </w:t>
      </w:r>
      <w:r w:rsidR="00ED0BCD">
        <w:rPr>
          <w:rStyle w:val="BillLanguage"/>
        </w:rPr>
        <w:t>by the Senate and General Assembly of the State of New Jersey:</w:t>
      </w:r>
    </w:p>
    <w:p w14:paraId="466B09AF" w14:textId="77777777" w:rsidR="00686AEB" w:rsidRDefault="00686AEB" w:rsidP="00686AEB"/>
    <w:p w14:paraId="135F6AC6" w14:textId="70F4B84F" w:rsidR="000A0D48" w:rsidRDefault="002757A0" w:rsidP="00C82709">
      <w:r>
        <w:tab/>
      </w:r>
      <w:r w:rsidR="00F63C35">
        <w:t>1.</w:t>
      </w:r>
      <w:r w:rsidR="00F63C35">
        <w:tab/>
      </w:r>
      <w:proofErr w:type="gramStart"/>
      <w:r w:rsidR="00BC4A00">
        <w:t>a</w:t>
      </w:r>
      <w:proofErr w:type="gramEnd"/>
      <w:r w:rsidR="00BC4A00">
        <w:t xml:space="preserve">.  </w:t>
      </w:r>
      <w:bookmarkStart w:id="2" w:name="_Hlk64885632"/>
      <w:r w:rsidR="00DB1E40">
        <w:t xml:space="preserve">(New Section) </w:t>
      </w:r>
      <w:r w:rsidR="000A0D48">
        <w:t>In consultation with the board</w:t>
      </w:r>
      <w:r w:rsidR="00471493">
        <w:t xml:space="preserve"> </w:t>
      </w:r>
      <w:r w:rsidR="00471493" w:rsidRPr="000E23EC">
        <w:rPr>
          <w:color w:val="000000" w:themeColor="text1"/>
        </w:rPr>
        <w:t xml:space="preserve">and </w:t>
      </w:r>
      <w:r w:rsidR="00CA3EA9" w:rsidRPr="000E23EC">
        <w:rPr>
          <w:color w:val="000000" w:themeColor="text1"/>
        </w:rPr>
        <w:t xml:space="preserve">the </w:t>
      </w:r>
      <w:r w:rsidR="00471493" w:rsidRPr="000E23EC">
        <w:rPr>
          <w:color w:val="000000" w:themeColor="text1"/>
        </w:rPr>
        <w:t>advisory committee</w:t>
      </w:r>
      <w:r w:rsidR="00CA3EA9" w:rsidRPr="000E23EC">
        <w:rPr>
          <w:color w:val="000000" w:themeColor="text1"/>
        </w:rPr>
        <w:t xml:space="preserve"> established pursuant to P.L.2019, c.141 (C.17B:27A-58)</w:t>
      </w:r>
      <w:r w:rsidR="000A0D48" w:rsidRPr="000E23EC">
        <w:rPr>
          <w:color w:val="000000" w:themeColor="text1"/>
        </w:rPr>
        <w:t>,</w:t>
      </w:r>
      <w:bookmarkEnd w:id="2"/>
      <w:r w:rsidR="00BC4A00" w:rsidRPr="000E23EC">
        <w:rPr>
          <w:color w:val="000000" w:themeColor="text1"/>
        </w:rPr>
        <w:t xml:space="preserve"> </w:t>
      </w:r>
      <w:r w:rsidR="000A0D48">
        <w:t xml:space="preserve">the commissioner shall </w:t>
      </w:r>
      <w:r w:rsidR="00BC4A00">
        <w:t xml:space="preserve">develop </w:t>
      </w:r>
      <w:r w:rsidR="000E5855">
        <w:t xml:space="preserve">a </w:t>
      </w:r>
      <w:r w:rsidR="00BC4A00">
        <w:t xml:space="preserve">clear </w:t>
      </w:r>
      <w:r w:rsidR="000E5855">
        <w:t>cost share plan</w:t>
      </w:r>
      <w:r w:rsidR="00BC4A00">
        <w:t xml:space="preserve"> </w:t>
      </w:r>
      <w:r w:rsidR="000A0D48">
        <w:t>for individual health benefit</w:t>
      </w:r>
      <w:r w:rsidR="00F33367">
        <w:t>s</w:t>
      </w:r>
      <w:r w:rsidR="000A0D48">
        <w:t xml:space="preserve"> plans</w:t>
      </w:r>
      <w:r w:rsidR="006D3957" w:rsidRPr="006D3957">
        <w:rPr>
          <w:color w:val="000000"/>
        </w:rPr>
        <w:t xml:space="preserve"> </w:t>
      </w:r>
      <w:r w:rsidR="006D3957" w:rsidRPr="006D3957">
        <w:t>that provide for standardized cost-sharing for covered health services</w:t>
      </w:r>
      <w:r w:rsidR="000D6DA9">
        <w:t xml:space="preserve">.  </w:t>
      </w:r>
      <w:r w:rsidR="000A0D48">
        <w:t>The design</w:t>
      </w:r>
      <w:r w:rsidR="009D10CD">
        <w:t xml:space="preserve"> of the </w:t>
      </w:r>
      <w:r w:rsidR="006D2288">
        <w:t xml:space="preserve">clear cost </w:t>
      </w:r>
      <w:r w:rsidR="009D10CD">
        <w:t>share plan</w:t>
      </w:r>
      <w:r w:rsidR="00B60E27">
        <w:t xml:space="preserve"> shall take into consideration </w:t>
      </w:r>
      <w:r w:rsidR="000A0D48">
        <w:t>the following:</w:t>
      </w:r>
    </w:p>
    <w:p w14:paraId="4E8FEC7F" w14:textId="65BC6A93" w:rsidR="000A0D48" w:rsidRDefault="000A0D48" w:rsidP="00C82709">
      <w:r>
        <w:tab/>
        <w:t>(1)</w:t>
      </w:r>
      <w:r>
        <w:tab/>
      </w:r>
      <w:proofErr w:type="gramStart"/>
      <w:r w:rsidR="00B60E27">
        <w:t>the</w:t>
      </w:r>
      <w:proofErr w:type="gramEnd"/>
      <w:r w:rsidR="00B60E27">
        <w:t xml:space="preserve"> abilit</w:t>
      </w:r>
      <w:r w:rsidR="007E17C0">
        <w:t>y of a</w:t>
      </w:r>
      <w:r w:rsidR="002C7CBE">
        <w:t xml:space="preserve"> </w:t>
      </w:r>
      <w:r w:rsidR="009D10CD">
        <w:t xml:space="preserve">health </w:t>
      </w:r>
      <w:r w:rsidR="002C7CBE">
        <w:t>plan</w:t>
      </w:r>
      <w:r w:rsidR="00B60E27">
        <w:t xml:space="preserve"> to co</w:t>
      </w:r>
      <w:r>
        <w:t>nform to actuarial value ranges;</w:t>
      </w:r>
      <w:r w:rsidR="00B60E27">
        <w:t xml:space="preserve"> </w:t>
      </w:r>
    </w:p>
    <w:p w14:paraId="1AD198D5" w14:textId="6096871A" w:rsidR="006D3957" w:rsidRDefault="000A0D48" w:rsidP="00C82709">
      <w:r>
        <w:tab/>
        <w:t>(2)</w:t>
      </w:r>
      <w:r>
        <w:tab/>
      </w:r>
      <w:proofErr w:type="gramStart"/>
      <w:r w:rsidR="00CA3EA9">
        <w:t>focusing</w:t>
      </w:r>
      <w:proofErr w:type="gramEnd"/>
      <w:r w:rsidR="006D3957" w:rsidRPr="006D3957">
        <w:t xml:space="preserve"> consumer choice to</w:t>
      </w:r>
      <w:r w:rsidR="006D3957">
        <w:t xml:space="preserve"> make the process of selecting a health plan more transparent and quality-based;</w:t>
      </w:r>
      <w:r w:rsidR="006D3957" w:rsidRPr="006D3957">
        <w:t xml:space="preserve"> </w:t>
      </w:r>
    </w:p>
    <w:p w14:paraId="02709151" w14:textId="22C28391" w:rsidR="007E17C0" w:rsidRDefault="006D3957" w:rsidP="00C82709">
      <w:r>
        <w:tab/>
        <w:t>(3)</w:t>
      </w:r>
      <w:r w:rsidR="00CC41A9">
        <w:tab/>
      </w:r>
      <w:proofErr w:type="gramStart"/>
      <w:r w:rsidRPr="006D3957">
        <w:t>limit</w:t>
      </w:r>
      <w:r>
        <w:t>ing</w:t>
      </w:r>
      <w:proofErr w:type="gramEnd"/>
      <w:r w:rsidRPr="006D3957">
        <w:t xml:space="preserve"> out-of-pocket costs</w:t>
      </w:r>
      <w:r>
        <w:t xml:space="preserve"> </w:t>
      </w:r>
      <w:r w:rsidR="00666ABD">
        <w:t xml:space="preserve">that serve as </w:t>
      </w:r>
      <w:r w:rsidR="00066B8A">
        <w:t xml:space="preserve">a </w:t>
      </w:r>
      <w:r w:rsidR="00666ABD">
        <w:t xml:space="preserve">financial barrier </w:t>
      </w:r>
      <w:r>
        <w:t>to</w:t>
      </w:r>
      <w:r w:rsidRPr="006D3957">
        <w:t xml:space="preserve"> </w:t>
      </w:r>
      <w:r w:rsidR="00666ABD" w:rsidRPr="006D3957">
        <w:t>access</w:t>
      </w:r>
      <w:r w:rsidR="00666ABD">
        <w:t>ing</w:t>
      </w:r>
      <w:r w:rsidRPr="006D3957">
        <w:t xml:space="preserve"> high-value care</w:t>
      </w:r>
      <w:r w:rsidR="007E17C0">
        <w:t>;</w:t>
      </w:r>
      <w:r w:rsidR="00B60E27">
        <w:t xml:space="preserve"> and </w:t>
      </w:r>
    </w:p>
    <w:p w14:paraId="33838759" w14:textId="65385C09" w:rsidR="00C82709" w:rsidRDefault="007E17C0" w:rsidP="00C82709">
      <w:r>
        <w:tab/>
        <w:t>(</w:t>
      </w:r>
      <w:r w:rsidR="00666ABD">
        <w:t>4</w:t>
      </w:r>
      <w:r>
        <w:t>)</w:t>
      </w:r>
      <w:r w:rsidR="00CC41A9">
        <w:tab/>
      </w:r>
      <w:proofErr w:type="gramStart"/>
      <w:r w:rsidR="00666ABD" w:rsidRPr="00666ABD">
        <w:t>fostering</w:t>
      </w:r>
      <w:proofErr w:type="gramEnd"/>
      <w:r w:rsidR="00666ABD" w:rsidRPr="00666ABD">
        <w:t xml:space="preserve"> quality improvement through</w:t>
      </w:r>
      <w:r w:rsidR="00666ABD">
        <w:t xml:space="preserve"> </w:t>
      </w:r>
      <w:r w:rsidR="00B60E27">
        <w:t>the promotion of benefits with</w:t>
      </w:r>
      <w:r>
        <w:t xml:space="preserve"> a</w:t>
      </w:r>
      <w:r w:rsidR="00B60E27">
        <w:t xml:space="preserve"> high value</w:t>
      </w:r>
      <w:r w:rsidR="00666ABD">
        <w:t xml:space="preserve"> and a focus on the consumer</w:t>
      </w:r>
      <w:r w:rsidR="00B60E27">
        <w:t>.</w:t>
      </w:r>
    </w:p>
    <w:p w14:paraId="0D4F1383" w14:textId="1847EB1B" w:rsidR="00AD17F1" w:rsidRDefault="0008493D" w:rsidP="00C82709">
      <w:r>
        <w:tab/>
      </w:r>
      <w:r w:rsidR="00AD17F1">
        <w:t>The commissioner shall develop at least on</w:t>
      </w:r>
      <w:r w:rsidR="00E105A7">
        <w:t>e</w:t>
      </w:r>
      <w:r w:rsidR="00AD17F1">
        <w:t xml:space="preserve"> clear </w:t>
      </w:r>
      <w:r w:rsidR="00033BE5">
        <w:t>cost share plan</w:t>
      </w:r>
      <w:r w:rsidR="00AD17F1">
        <w:t xml:space="preserve"> for each tier of health insurance plan designated as bronze, silver, </w:t>
      </w:r>
      <w:r w:rsidR="00AF00A7">
        <w:t xml:space="preserve">and </w:t>
      </w:r>
      <w:r w:rsidR="00AD17F1">
        <w:t xml:space="preserve">gold, in accordance with the federal Patient Protection and Affordable Care Act, </w:t>
      </w:r>
      <w:r w:rsidR="00AD17F1" w:rsidRPr="00AD17F1">
        <w:t>42 U.S.C. s.18001 et. seq</w:t>
      </w:r>
      <w:r w:rsidR="00AD17F1">
        <w:t xml:space="preserve">.  </w:t>
      </w:r>
      <w:r w:rsidR="00D107EE">
        <w:t xml:space="preserve">A carrier shall offer at least one </w:t>
      </w:r>
      <w:r w:rsidR="00515413">
        <w:t xml:space="preserve">clear </w:t>
      </w:r>
      <w:r w:rsidR="00033BE5">
        <w:t>cost share plan</w:t>
      </w:r>
      <w:r w:rsidR="00D107EE">
        <w:t xml:space="preserve"> from each metal tier </w:t>
      </w:r>
      <w:r w:rsidR="002C41A1">
        <w:t xml:space="preserve">in order to participate in the </w:t>
      </w:r>
      <w:r w:rsidR="00127B1B">
        <w:t>exchange</w:t>
      </w:r>
      <w:r w:rsidR="006014EE">
        <w:t xml:space="preserve"> pursuant to P.L.</w:t>
      </w:r>
      <w:r w:rsidR="00BE4076">
        <w:t>2019</w:t>
      </w:r>
      <w:r w:rsidR="006014EE">
        <w:t>, c.1</w:t>
      </w:r>
      <w:r w:rsidR="00BE4076">
        <w:t>4</w:t>
      </w:r>
      <w:r w:rsidR="006014EE">
        <w:t>1 (C.</w:t>
      </w:r>
      <w:r w:rsidR="00944236">
        <w:t>17B:27A-</w:t>
      </w:r>
      <w:r w:rsidR="00BE4076">
        <w:t>58</w:t>
      </w:r>
      <w:r w:rsidR="00944236">
        <w:t>).</w:t>
      </w:r>
      <w:r w:rsidR="00944236" w:rsidDel="00944236">
        <w:t xml:space="preserve"> </w:t>
      </w:r>
    </w:p>
    <w:p w14:paraId="57EC40A4" w14:textId="1A133571" w:rsidR="00B60E27" w:rsidRDefault="00B60E27" w:rsidP="00C82709">
      <w:r>
        <w:tab/>
        <w:t>b.</w:t>
      </w:r>
      <w:r>
        <w:tab/>
        <w:t>The comm</w:t>
      </w:r>
      <w:r w:rsidR="00BA7DCE">
        <w:t>issioner</w:t>
      </w:r>
      <w:r w:rsidR="006A4C01">
        <w:t>,</w:t>
      </w:r>
      <w:r w:rsidR="006A4C01" w:rsidRPr="006A4C01">
        <w:t xml:space="preserve"> </w:t>
      </w:r>
      <w:r w:rsidR="006A4C01">
        <w:t>i</w:t>
      </w:r>
      <w:r w:rsidR="006A4C01" w:rsidRPr="006A4C01">
        <w:t>n consultation with the board and the advisory committee established pursuant to P.L.2019, c.141 (C.17B:27A-58),</w:t>
      </w:r>
      <w:r w:rsidR="006A4C01">
        <w:t xml:space="preserve"> </w:t>
      </w:r>
      <w:r w:rsidR="00BA7DCE">
        <w:t>shall</w:t>
      </w:r>
      <w:r>
        <w:t xml:space="preserve"> evaluate </w:t>
      </w:r>
      <w:r w:rsidR="00BA7DCE">
        <w:t xml:space="preserve">annually </w:t>
      </w:r>
      <w:r>
        <w:t>whethe</w:t>
      </w:r>
      <w:r w:rsidR="00BA7DCE">
        <w:t>r to revise, discontinue, or add</w:t>
      </w:r>
      <w:r>
        <w:t xml:space="preserve"> any </w:t>
      </w:r>
      <w:r w:rsidR="007E17C0">
        <w:t xml:space="preserve">clear </w:t>
      </w:r>
      <w:r w:rsidR="00033BE5">
        <w:t>cost share plan</w:t>
      </w:r>
      <w:r w:rsidR="007E17C0">
        <w:t xml:space="preserve"> for u</w:t>
      </w:r>
      <w:r w:rsidR="00BA7DCE">
        <w:t xml:space="preserve">se by a carrier, which includes, but is not limited to, considering whether a deductible or copayment level should be changed to reflect medical inflation and actuarial values. </w:t>
      </w:r>
      <w:r w:rsidR="00790349">
        <w:t xml:space="preserve"> </w:t>
      </w:r>
    </w:p>
    <w:p w14:paraId="31E8E462" w14:textId="47C9BC91" w:rsidR="00C85A01" w:rsidRDefault="000F5EF8" w:rsidP="00C85A01">
      <w:r>
        <w:tab/>
        <w:t>c.</w:t>
      </w:r>
      <w:r>
        <w:tab/>
        <w:t>The commissioner</w:t>
      </w:r>
      <w:r w:rsidR="00D5521C">
        <w:t>, in consultation with the board and advisory committee,</w:t>
      </w:r>
      <w:r>
        <w:t xml:space="preserve"> shall </w:t>
      </w:r>
      <w:r w:rsidR="005F21AE">
        <w:t>also submit a</w:t>
      </w:r>
      <w:r>
        <w:t xml:space="preserve"> </w:t>
      </w:r>
      <w:r w:rsidR="005F21AE">
        <w:t>report annually to the Governor</w:t>
      </w:r>
      <w:r w:rsidR="00086523">
        <w:t>,</w:t>
      </w:r>
      <w:r w:rsidR="005F21AE">
        <w:t xml:space="preserve"> and the Legislature</w:t>
      </w:r>
      <w:r w:rsidR="00086523">
        <w:t xml:space="preserve"> pursuant to section 2 of P.L.1991, c.164 (C.52:14-19.1),</w:t>
      </w:r>
      <w:r w:rsidR="005F21AE">
        <w:t xml:space="preserve"> concerning </w:t>
      </w:r>
      <w:r w:rsidR="00537A5F">
        <w:t>the number of consumers enrolling in a clear cost share plan compared to other health plans</w:t>
      </w:r>
      <w:r w:rsidR="00850FA2">
        <w:t>.  The report shall additionally include an assessment of the clear cost share plan’s ability to improve access to high-value health care services, which include, but are not limited to, primary care and chronic disease management</w:t>
      </w:r>
      <w:r w:rsidR="005A503F">
        <w:t>.</w:t>
      </w:r>
      <w:r w:rsidR="0083384C">
        <w:t xml:space="preserve">  </w:t>
      </w:r>
      <w:r w:rsidR="00510A9E">
        <w:t xml:space="preserve">Further, the report shall compare </w:t>
      </w:r>
      <w:r w:rsidR="005140EF">
        <w:t>out</w:t>
      </w:r>
      <w:r w:rsidR="00523C46">
        <w:t>-</w:t>
      </w:r>
      <w:r w:rsidR="00C85A01">
        <w:br w:type="page"/>
      </w:r>
    </w:p>
    <w:p w14:paraId="06B89A66" w14:textId="6030242E" w:rsidR="00510A9E" w:rsidRDefault="005140EF" w:rsidP="00510A9E">
      <w:proofErr w:type="gramStart"/>
      <w:r>
        <w:t>of</w:t>
      </w:r>
      <w:r w:rsidR="00523C46">
        <w:t>-</w:t>
      </w:r>
      <w:r>
        <w:t>p</w:t>
      </w:r>
      <w:r w:rsidR="00523C46">
        <w:t>o</w:t>
      </w:r>
      <w:r>
        <w:t>cket</w:t>
      </w:r>
      <w:proofErr w:type="gramEnd"/>
      <w:r>
        <w:t xml:space="preserve"> expenses, network adequacy, and quality of services in the</w:t>
      </w:r>
      <w:r w:rsidR="00510A9E">
        <w:t xml:space="preserve"> cost shar</w:t>
      </w:r>
      <w:r>
        <w:t>e</w:t>
      </w:r>
      <w:r w:rsidR="00510A9E">
        <w:t xml:space="preserve"> plans developed by the commissioner with other health plans available within </w:t>
      </w:r>
      <w:r w:rsidR="00AF646F">
        <w:t>the same</w:t>
      </w:r>
      <w:r w:rsidR="00510A9E">
        <w:t xml:space="preserve"> metal tier. </w:t>
      </w:r>
    </w:p>
    <w:p w14:paraId="7CBA1072" w14:textId="6A4B64CB" w:rsidR="00593C4F" w:rsidRDefault="00D5521C" w:rsidP="00593C4F">
      <w:r>
        <w:tab/>
        <w:t>d.</w:t>
      </w:r>
      <w:r>
        <w:tab/>
      </w:r>
      <w:r w:rsidR="00593C4F">
        <w:t xml:space="preserve">A 60-day public comment period shall be </w:t>
      </w:r>
      <w:r>
        <w:t>provided</w:t>
      </w:r>
      <w:r w:rsidR="00593C4F">
        <w:t xml:space="preserve"> as part of the evaluation process in subsections b. and c. of this act, and sufficient public notice</w:t>
      </w:r>
      <w:r w:rsidR="00042228">
        <w:t xml:space="preserve"> shall be provided</w:t>
      </w:r>
      <w:r w:rsidR="00593C4F">
        <w:t xml:space="preserve"> as to the commencement of the comment period.</w:t>
      </w:r>
    </w:p>
    <w:p w14:paraId="1D78C639" w14:textId="257DA9D5" w:rsidR="00F33367" w:rsidRDefault="00F33367" w:rsidP="00C82709">
      <w:r>
        <w:tab/>
      </w:r>
      <w:r w:rsidR="00A80EE6">
        <w:t>e</w:t>
      </w:r>
      <w:r>
        <w:t>.</w:t>
      </w:r>
      <w:r>
        <w:tab/>
        <w:t xml:space="preserve">In addition </w:t>
      </w:r>
      <w:r w:rsidR="001B74B9">
        <w:t xml:space="preserve">to the clear </w:t>
      </w:r>
      <w:r w:rsidR="00033BE5">
        <w:t>cost share plans</w:t>
      </w:r>
      <w:r w:rsidR="001B74B9">
        <w:t xml:space="preserve"> developed pursuant to this section, </w:t>
      </w:r>
      <w:r w:rsidR="0040035B">
        <w:t xml:space="preserve">a carrier may offer up to </w:t>
      </w:r>
      <w:r w:rsidR="006D0B71">
        <w:t xml:space="preserve">three health benefits plans </w:t>
      </w:r>
      <w:r w:rsidR="006A4C01">
        <w:t xml:space="preserve">at each metal level </w:t>
      </w:r>
      <w:r w:rsidR="006D0B71">
        <w:t xml:space="preserve">that modify one or more parameters in a </w:t>
      </w:r>
      <w:r w:rsidR="006A4C01">
        <w:t xml:space="preserve">clear cost </w:t>
      </w:r>
      <w:r w:rsidR="00033BE5">
        <w:t>share plan</w:t>
      </w:r>
      <w:r w:rsidR="006D0B71">
        <w:t xml:space="preserve"> if the carrier submits</w:t>
      </w:r>
      <w:r w:rsidR="006816AA">
        <w:t>, and the commissioner approves,</w:t>
      </w:r>
      <w:r w:rsidR="006D0B71">
        <w:t xml:space="preserve"> </w:t>
      </w:r>
      <w:r w:rsidR="0076308C">
        <w:t xml:space="preserve">an actuarial certification, that the alternative </w:t>
      </w:r>
      <w:r w:rsidR="00033BE5">
        <w:t>share plan</w:t>
      </w:r>
      <w:r w:rsidR="0076308C">
        <w:t xml:space="preserve"> offers significant consumer benefits and does not result in an adverse selection</w:t>
      </w:r>
      <w:r w:rsidR="00ED6BD5">
        <w:t xml:space="preserve"> </w:t>
      </w:r>
      <w:r w:rsidR="00F8789F">
        <w:t xml:space="preserve">by </w:t>
      </w:r>
      <w:r w:rsidR="00ED6BD5">
        <w:t>the consumer.</w:t>
      </w:r>
      <w:r w:rsidR="002A6C00">
        <w:t xml:space="preserve">  </w:t>
      </w:r>
      <w:r w:rsidR="000B0C81">
        <w:t xml:space="preserve">The commissioner shall ensure that </w:t>
      </w:r>
      <w:r w:rsidR="0040114B">
        <w:t>the exchange’s website</w:t>
      </w:r>
      <w:r w:rsidR="00B7008E">
        <w:t xml:space="preserve"> prioritizes</w:t>
      </w:r>
      <w:r w:rsidR="0040114B">
        <w:t xml:space="preserve"> </w:t>
      </w:r>
      <w:r w:rsidR="00B2769D">
        <w:t>unmodified clear cost share plans</w:t>
      </w:r>
      <w:r w:rsidR="0040114B">
        <w:t xml:space="preserve"> and that </w:t>
      </w:r>
      <w:r w:rsidR="00D92A44">
        <w:t xml:space="preserve">a </w:t>
      </w:r>
      <w:r w:rsidR="0040114B">
        <w:t>comparison be available to display the similarities and differences in coverage between modified and unmodified clear cost share plan</w:t>
      </w:r>
      <w:r w:rsidR="00D92A44">
        <w:t>s</w:t>
      </w:r>
      <w:r w:rsidR="0040114B">
        <w:t>.</w:t>
      </w:r>
    </w:p>
    <w:p w14:paraId="3D5928BD" w14:textId="60E91C0E" w:rsidR="00F17545" w:rsidRPr="00F17545" w:rsidRDefault="00F17545" w:rsidP="00F17545">
      <w:r w:rsidRPr="00F17545">
        <w:tab/>
      </w:r>
      <w:r w:rsidR="00A80EE6">
        <w:t>f</w:t>
      </w:r>
      <w:r w:rsidRPr="00F17545">
        <w:t>.</w:t>
      </w:r>
      <w:r w:rsidRPr="00F17545">
        <w:tab/>
        <w:t>The commissioner shall adopt rules and regulations pursuant to the “Administrative Procedure Act,” P.L.1968, c.410 (C.52:14B-1 et seq.), to effectuate the purposes of P.L.</w:t>
      </w:r>
      <w:r w:rsidRPr="00F17545">
        <w:tab/>
        <w:t>, c.</w:t>
      </w:r>
      <w:r w:rsidRPr="00F17545">
        <w:tab/>
        <w:t xml:space="preserve"> (C.</w:t>
      </w:r>
      <w:r w:rsidRPr="00F17545">
        <w:tab/>
      </w:r>
      <w:r w:rsidR="00FB728D" w:rsidRPr="00F17545">
        <w:t>) (</w:t>
      </w:r>
      <w:r w:rsidRPr="00F17545">
        <w:t>pending before the legislature as this bill).</w:t>
      </w:r>
    </w:p>
    <w:p w14:paraId="207C9EB3" w14:textId="60F33709" w:rsidR="00ED6BD5" w:rsidRDefault="00F17545" w:rsidP="00C82709">
      <w:r>
        <w:tab/>
      </w:r>
      <w:r w:rsidR="00A80EE6">
        <w:t>g</w:t>
      </w:r>
      <w:r w:rsidR="00ED6BD5">
        <w:t>.</w:t>
      </w:r>
      <w:r w:rsidR="00ED6BD5">
        <w:tab/>
        <w:t xml:space="preserve">As used in this section, “clear </w:t>
      </w:r>
      <w:r w:rsidR="00A80783">
        <w:t>cost share plan</w:t>
      </w:r>
      <w:r w:rsidR="00ED6BD5">
        <w:t>” means a set of annual copayments</w:t>
      </w:r>
      <w:r w:rsidR="00706327">
        <w:t>, coinsurance,</w:t>
      </w:r>
      <w:r w:rsidR="00ED6BD5">
        <w:t xml:space="preserve"> and deductibles for all or a designated subset of </w:t>
      </w:r>
      <w:r w:rsidR="00381ABA">
        <w:t xml:space="preserve">health </w:t>
      </w:r>
      <w:r w:rsidR="00ED6BD5">
        <w:t>benefits.</w:t>
      </w:r>
      <w:r w:rsidR="0036308D">
        <w:t xml:space="preserve">  </w:t>
      </w:r>
    </w:p>
    <w:p w14:paraId="2BC0A68D" w14:textId="451469E0" w:rsidR="00F17545" w:rsidRDefault="00F17545" w:rsidP="00686AEB"/>
    <w:p w14:paraId="3B2E83DA" w14:textId="6A260608" w:rsidR="00510A9E" w:rsidRDefault="00510A9E" w:rsidP="00686AEB">
      <w:r>
        <w:tab/>
        <w:t>2.</w:t>
      </w:r>
      <w:r>
        <w:tab/>
        <w:t>Section 2 of P.L.2019, c.141 (C.17B:27A-58) is amended to read as follows:</w:t>
      </w:r>
    </w:p>
    <w:p w14:paraId="1B61E657" w14:textId="4EAA05E6" w:rsidR="00510A9E" w:rsidRDefault="00510A9E" w:rsidP="00686AEB">
      <w:r>
        <w:tab/>
        <w:t>2.</w:t>
      </w:r>
      <w:r>
        <w:tab/>
      </w:r>
      <w:proofErr w:type="gramStart"/>
      <w:r>
        <w:t>a</w:t>
      </w:r>
      <w:proofErr w:type="gramEnd"/>
      <w:r>
        <w:t>.  Notwithstanding any other law to the contrary, the Department of Banking and Insurance shall have the authority to operate a State-based exchange and coordinate the operations of the ex</w:t>
      </w:r>
      <w:r w:rsidR="0090496C">
        <w:t xml:space="preserve">change with the operations of the New Jersey Individual Health Coverage Program and the New Jersey Small Employer Health Benefits Program, including reorganization of the boards, as the commissioner deems appropriate.  The department’s authority to regulate the insurance market shall be separate and distinct from the department’s duty to oversee exchange operations, to ensure the best interests of and protection for consumers of the State.  The commissioner may require that all plans in the individual and small employer markets be made available for comparison on the State-based exchange, but nothing in this section shall allow the commissioner to require all plans in the individual and small employer markets to be purchased exclusively on the State-based exchange.  The department shall coordinate the operations of the exchange with the operations of the State Medicaid program established </w:t>
      </w:r>
      <w:r w:rsidR="00AF646F">
        <w:t xml:space="preserve">P.L.1968, c.413 (C.30:4D-1 et seq.) and the NJ </w:t>
      </w:r>
      <w:proofErr w:type="spellStart"/>
      <w:r w:rsidR="00AF646F">
        <w:t>FamilyCare</w:t>
      </w:r>
      <w:proofErr w:type="spellEnd"/>
      <w:r w:rsidR="00AF646F">
        <w:t xml:space="preserve"> Program established pursuant to P.L.2005, c.156 (C.30:4J-8 et al.) to determine eligibility for those programs as soon as practicable.</w:t>
      </w:r>
    </w:p>
    <w:p w14:paraId="6BB12517" w14:textId="3F422E7E" w:rsidR="00AF646F" w:rsidRDefault="00AF646F" w:rsidP="00686AEB">
      <w:r>
        <w:tab/>
        <w:t>b.</w:t>
      </w:r>
      <w:r>
        <w:tab/>
        <w:t>The Commissioner of Human Services, in consultation with the Commissioner of Banking and Insurance, shall submit a proposal for available federal financial participation funds to the Centers for Medicare &amp; Medicaid Services of the U.S. Department of Health and Human Services pursuant to 42 C.F.R. 433.112 for the Medicaid eligibility platform and the exchange to be integrated.  Notwithstanding the foregoing, the Department of Banking and Insurance may proceed to implement the provisions of this act, including the operation of the State-based exchange.</w:t>
      </w:r>
    </w:p>
    <w:p w14:paraId="68FE63AC" w14:textId="0A602A79" w:rsidR="00AF646F" w:rsidRPr="00C85A01" w:rsidRDefault="00AF646F" w:rsidP="00686AEB">
      <w:pPr>
        <w:rPr>
          <w:u w:val="single"/>
        </w:rPr>
      </w:pPr>
      <w:r>
        <w:tab/>
        <w:t>c.</w:t>
      </w:r>
      <w:r>
        <w:tab/>
        <w:t>The Commissioner of Banking and Insurance shall</w:t>
      </w:r>
      <w:r w:rsidR="00DB1E40">
        <w:t xml:space="preserve"> </w:t>
      </w:r>
      <w:r w:rsidR="00DB1E40" w:rsidRPr="00721A7F">
        <w:rPr>
          <w:b/>
          <w:bCs/>
        </w:rPr>
        <w:t>[</w:t>
      </w:r>
      <w:r w:rsidR="00DB1E40">
        <w:t>have the authority to</w:t>
      </w:r>
      <w:r w:rsidR="00DB1E40">
        <w:rPr>
          <w:b/>
          <w:bCs/>
        </w:rPr>
        <w:t>]</w:t>
      </w:r>
      <w:r w:rsidRPr="00721A7F">
        <w:rPr>
          <w:u w:val="single"/>
        </w:rPr>
        <w:t xml:space="preserve">, </w:t>
      </w:r>
      <w:r w:rsidRPr="00D332B3">
        <w:rPr>
          <w:u w:val="single"/>
        </w:rPr>
        <w:t>in compliance with the requirements of P.L.</w:t>
      </w:r>
      <w:r w:rsidR="00C85A01">
        <w:rPr>
          <w:u w:val="single"/>
        </w:rPr>
        <w:t>, c.   (C.     </w:t>
      </w:r>
      <w:r w:rsidRPr="00D332B3">
        <w:rPr>
          <w:u w:val="single"/>
        </w:rPr>
        <w:t xml:space="preserve">) (pending before the </w:t>
      </w:r>
      <w:r w:rsidR="00304661">
        <w:rPr>
          <w:u w:val="single"/>
        </w:rPr>
        <w:t>L</w:t>
      </w:r>
      <w:r w:rsidRPr="00D332B3">
        <w:rPr>
          <w:u w:val="single"/>
        </w:rPr>
        <w:t xml:space="preserve">egislature </w:t>
      </w:r>
      <w:r w:rsidR="00304661">
        <w:rPr>
          <w:u w:val="single"/>
        </w:rPr>
        <w:t>as</w:t>
      </w:r>
      <w:r w:rsidRPr="00D332B3">
        <w:rPr>
          <w:u w:val="single"/>
        </w:rPr>
        <w:t xml:space="preserve"> this bill),</w:t>
      </w:r>
      <w:r>
        <w:t xml:space="preserve"> require that plans offered on the exchange conform </w:t>
      </w:r>
      <w:proofErr w:type="gramStart"/>
      <w:r>
        <w:t>with</w:t>
      </w:r>
      <w:proofErr w:type="gramEnd"/>
      <w:r>
        <w:t xml:space="preserve"> standardized plan designs that provide for standardized cost-sharing for covered health services.</w:t>
      </w:r>
    </w:p>
    <w:p w14:paraId="46832319" w14:textId="6D34136B" w:rsidR="00510A9E" w:rsidRDefault="00AF646F" w:rsidP="00686AEB">
      <w:r>
        <w:tab/>
      </w:r>
      <w:proofErr w:type="gramStart"/>
      <w:r>
        <w:t>d</w:t>
      </w:r>
      <w:proofErr w:type="gramEnd"/>
      <w:r>
        <w:t>.</w:t>
      </w:r>
      <w:r>
        <w:tab/>
        <w:t>the Commissioner of Banking and Insurance shall establish an advisory committee to provide advice to the commissioner concerning the operation of the exchange.  The advisory committee shall include at least nine members, as follows:</w:t>
      </w:r>
    </w:p>
    <w:p w14:paraId="01D9D2DB" w14:textId="4777E2A7" w:rsidR="00AF646F" w:rsidRDefault="00AF646F" w:rsidP="00686AEB">
      <w:r>
        <w:tab/>
        <w:t>(1)</w:t>
      </w:r>
      <w:r>
        <w:tab/>
        <w:t>The Commissioner of Banking and Insurance, or a designee, who shall serve ex-officio;</w:t>
      </w:r>
    </w:p>
    <w:p w14:paraId="5D3F0692" w14:textId="29D4C233" w:rsidR="00AF646F" w:rsidRDefault="00AF646F" w:rsidP="00686AEB">
      <w:r>
        <w:tab/>
        <w:t>(2)</w:t>
      </w:r>
      <w:r>
        <w:tab/>
        <w:t>The Commissioner of Human Services, or a designee, who shall serve ex-officio;</w:t>
      </w:r>
    </w:p>
    <w:p w14:paraId="622AE748" w14:textId="69D38E74" w:rsidR="00AF646F" w:rsidRDefault="00AF646F" w:rsidP="00686AEB">
      <w:r>
        <w:tab/>
        <w:t>(3)</w:t>
      </w:r>
      <w:r>
        <w:tab/>
        <w:t xml:space="preserve">The Commissioner of Health, or a designee, who shall serve ex-officio; and </w:t>
      </w:r>
    </w:p>
    <w:p w14:paraId="740CF950" w14:textId="4F27296B" w:rsidR="00AF646F" w:rsidRDefault="00AF646F" w:rsidP="00686AEB">
      <w:r>
        <w:tab/>
        <w:t>(4)</w:t>
      </w:r>
      <w:r>
        <w:tab/>
      </w:r>
      <w:proofErr w:type="gramStart"/>
      <w:r>
        <w:t>six</w:t>
      </w:r>
      <w:proofErr w:type="gramEnd"/>
      <w:r w:rsidR="001153C0">
        <w:t xml:space="preserve"> public members, who shall be residents of the State, appointed by the Commissioner of Banking and Insurance. Each public member shall have demonstrated experience in one or more of the following areas: health insurance consumer advocacy; individual health insurance coverage; small employer health insurance coverage; health benefits plan marketing; the provision of health care services; or academic or professional research relating to health insurance.</w:t>
      </w:r>
    </w:p>
    <w:p w14:paraId="2C6CBE0C" w14:textId="2E7E5497" w:rsidR="001153C0" w:rsidRDefault="00C006A7" w:rsidP="00686AEB">
      <w:r>
        <w:t>(</w:t>
      </w:r>
      <w:proofErr w:type="spellStart"/>
      <w:r>
        <w:t>cf</w:t>
      </w:r>
      <w:proofErr w:type="spellEnd"/>
      <w:r>
        <w:t>: P.L.2019, c.141, s.2)</w:t>
      </w:r>
    </w:p>
    <w:p w14:paraId="07BC1A9C" w14:textId="77777777" w:rsidR="00C006A7" w:rsidRDefault="00C006A7" w:rsidP="00686AEB"/>
    <w:p w14:paraId="18C23AAE" w14:textId="3C0686EE" w:rsidR="00686AEB" w:rsidRPr="00AA7880" w:rsidRDefault="00686AEB" w:rsidP="00686AEB">
      <w:r>
        <w:tab/>
      </w:r>
      <w:r w:rsidR="00510A9E">
        <w:t>3</w:t>
      </w:r>
      <w:r w:rsidR="00ED0BCD">
        <w:t>.</w:t>
      </w:r>
      <w:r w:rsidR="00387F04">
        <w:tab/>
      </w:r>
      <w:r w:rsidR="00ED0BCD">
        <w:t>This act shall take effect</w:t>
      </w:r>
      <w:r w:rsidR="00A2577F">
        <w:t xml:space="preserve"> immediately</w:t>
      </w:r>
      <w:r w:rsidR="00980D7D">
        <w:t xml:space="preserve"> and shall be applicable to individual health benefits plans issued on or after January 1, 2023</w:t>
      </w:r>
      <w:r w:rsidR="00A2577F">
        <w:t>.</w:t>
      </w:r>
    </w:p>
    <w:p w14:paraId="6E51D550" w14:textId="77777777" w:rsidR="00686AEB" w:rsidRDefault="00686AEB" w:rsidP="00686AEB"/>
    <w:p w14:paraId="0E5BC0F8" w14:textId="77777777" w:rsidR="006D6DB8" w:rsidRPr="00CE7BD8" w:rsidRDefault="006D6DB8" w:rsidP="00686AEB"/>
    <w:p w14:paraId="1A01020F" w14:textId="77777777" w:rsidR="00686AEB" w:rsidRPr="00AA7880" w:rsidRDefault="00686AEB" w:rsidP="00686AEB">
      <w:pPr>
        <w:jc w:val="center"/>
      </w:pPr>
      <w:r w:rsidRPr="00D71D68">
        <w:t>STATEMENT</w:t>
      </w:r>
    </w:p>
    <w:p w14:paraId="33B8BDC9" w14:textId="77777777" w:rsidR="00686AEB" w:rsidRDefault="00686AEB" w:rsidP="00686AEB"/>
    <w:p w14:paraId="515594AC" w14:textId="0941A0FF" w:rsidR="00387F04" w:rsidRDefault="00387F04" w:rsidP="00686AEB">
      <w:r>
        <w:tab/>
      </w:r>
      <w:r w:rsidR="00FB728D">
        <w:t xml:space="preserve">This bill requires </w:t>
      </w:r>
      <w:r w:rsidR="00852A7B">
        <w:t xml:space="preserve">health insurance </w:t>
      </w:r>
      <w:r w:rsidR="00FB728D">
        <w:t xml:space="preserve">carriers to offer </w:t>
      </w:r>
      <w:r w:rsidR="00A80783">
        <w:t xml:space="preserve">a </w:t>
      </w:r>
      <w:r w:rsidR="00FB728D">
        <w:t xml:space="preserve">clear </w:t>
      </w:r>
      <w:r w:rsidR="00A80783">
        <w:t>cost share plan</w:t>
      </w:r>
      <w:r w:rsidR="00FB728D">
        <w:t xml:space="preserve"> for individual health benefits plans. </w:t>
      </w:r>
    </w:p>
    <w:p w14:paraId="5B355D5B" w14:textId="28384C6F" w:rsidR="00FB728D" w:rsidRDefault="00FB728D" w:rsidP="00686AEB">
      <w:r>
        <w:tab/>
      </w:r>
      <w:r w:rsidR="00447E74">
        <w:t xml:space="preserve">A clear </w:t>
      </w:r>
      <w:r w:rsidR="00A80783">
        <w:t>cost share plan</w:t>
      </w:r>
      <w:r w:rsidR="00447E74">
        <w:t xml:space="preserve"> is a set of annual copayments, coinsurance, and deductibles for all or a designated subset of benefits within a health benefits plan.  Under this</w:t>
      </w:r>
      <w:r>
        <w:t xml:space="preserve"> bill, the commissioner of the Department of Banking and Insurance, in consultation with </w:t>
      </w:r>
      <w:r w:rsidR="004802EB">
        <w:t>the</w:t>
      </w:r>
      <w:r w:rsidR="00484ACE">
        <w:t xml:space="preserve"> board of directors of the </w:t>
      </w:r>
      <w:r w:rsidR="00484ACE" w:rsidRPr="00484ACE">
        <w:t>Individual Health Coverage Program</w:t>
      </w:r>
      <w:r w:rsidR="005D7603">
        <w:t xml:space="preserve"> and </w:t>
      </w:r>
      <w:r w:rsidR="00A022BD">
        <w:t xml:space="preserve">the advisory committee on the operation of the State-based health insurance </w:t>
      </w:r>
      <w:proofErr w:type="spellStart"/>
      <w:r w:rsidR="00A022BD">
        <w:t>exhange</w:t>
      </w:r>
      <w:proofErr w:type="spellEnd"/>
      <w:r w:rsidR="004108AF">
        <w:t xml:space="preserve">, will be required to </w:t>
      </w:r>
      <w:r w:rsidR="009616EB" w:rsidRPr="009616EB">
        <w:t xml:space="preserve">develop a clear </w:t>
      </w:r>
      <w:r w:rsidR="002429C6">
        <w:t>cost share plan</w:t>
      </w:r>
      <w:r w:rsidR="009616EB" w:rsidRPr="009616EB">
        <w:t xml:space="preserve"> for </w:t>
      </w:r>
      <w:r w:rsidR="009616EB">
        <w:t xml:space="preserve">individual </w:t>
      </w:r>
      <w:r w:rsidR="009616EB" w:rsidRPr="009616EB">
        <w:t>health benefits plans</w:t>
      </w:r>
      <w:r w:rsidR="009616EB">
        <w:t xml:space="preserve">.  </w:t>
      </w:r>
      <w:r w:rsidR="00BA3108">
        <w:t>When creating the</w:t>
      </w:r>
      <w:r w:rsidR="00447E74">
        <w:t xml:space="preserve"> </w:t>
      </w:r>
      <w:r w:rsidR="00033BE5">
        <w:t>share plan</w:t>
      </w:r>
      <w:r w:rsidR="00BA3108">
        <w:t>, the commissioner</w:t>
      </w:r>
      <w:r w:rsidR="00447E74">
        <w:t xml:space="preserve"> will take into consideration </w:t>
      </w:r>
      <w:r w:rsidR="00BA3108">
        <w:t>the following:</w:t>
      </w:r>
    </w:p>
    <w:p w14:paraId="73277DA4" w14:textId="6D780FA5" w:rsidR="004637C9" w:rsidRDefault="004637C9" w:rsidP="004637C9">
      <w:r>
        <w:tab/>
        <w:t>(1)</w:t>
      </w:r>
      <w:r>
        <w:tab/>
      </w:r>
      <w:proofErr w:type="gramStart"/>
      <w:r>
        <w:t>the</w:t>
      </w:r>
      <w:proofErr w:type="gramEnd"/>
      <w:r>
        <w:t xml:space="preserve"> ability of a health plan to conform to actuarial value ranges; </w:t>
      </w:r>
    </w:p>
    <w:p w14:paraId="4D0BE301" w14:textId="77777777" w:rsidR="004637C9" w:rsidRDefault="004637C9" w:rsidP="004637C9">
      <w:r>
        <w:tab/>
        <w:t>(2)</w:t>
      </w:r>
      <w:r>
        <w:tab/>
      </w:r>
      <w:proofErr w:type="gramStart"/>
      <w:r>
        <w:t>focusing</w:t>
      </w:r>
      <w:proofErr w:type="gramEnd"/>
      <w:r w:rsidRPr="006D3957">
        <w:t xml:space="preserve"> consumer choice to</w:t>
      </w:r>
      <w:r>
        <w:t xml:space="preserve"> make the process of selecting a health plan more transparent and quality-based;</w:t>
      </w:r>
      <w:r w:rsidRPr="006D3957">
        <w:t xml:space="preserve"> </w:t>
      </w:r>
    </w:p>
    <w:p w14:paraId="5C1082E4" w14:textId="77777777" w:rsidR="004637C9" w:rsidRDefault="004637C9" w:rsidP="004637C9">
      <w:r>
        <w:tab/>
        <w:t>(3)</w:t>
      </w:r>
      <w:r>
        <w:tab/>
      </w:r>
      <w:proofErr w:type="gramStart"/>
      <w:r w:rsidRPr="006D3957">
        <w:t>limit</w:t>
      </w:r>
      <w:r>
        <w:t>ing</w:t>
      </w:r>
      <w:proofErr w:type="gramEnd"/>
      <w:r w:rsidRPr="006D3957">
        <w:t xml:space="preserve"> out-of-pocket costs</w:t>
      </w:r>
      <w:r>
        <w:t xml:space="preserve"> that serve as a financial barrier to</w:t>
      </w:r>
      <w:r w:rsidRPr="006D3957">
        <w:t xml:space="preserve"> access</w:t>
      </w:r>
      <w:r>
        <w:t>ing</w:t>
      </w:r>
      <w:r w:rsidRPr="006D3957">
        <w:t xml:space="preserve"> high-value care</w:t>
      </w:r>
      <w:r>
        <w:t xml:space="preserve">; and </w:t>
      </w:r>
    </w:p>
    <w:p w14:paraId="007A4364" w14:textId="77777777" w:rsidR="004637C9" w:rsidRDefault="004637C9" w:rsidP="004637C9">
      <w:r>
        <w:tab/>
        <w:t>(4)</w:t>
      </w:r>
      <w:r>
        <w:tab/>
      </w:r>
      <w:proofErr w:type="gramStart"/>
      <w:r w:rsidRPr="00666ABD">
        <w:t>fostering</w:t>
      </w:r>
      <w:proofErr w:type="gramEnd"/>
      <w:r w:rsidRPr="00666ABD">
        <w:t xml:space="preserve"> quality improvement through</w:t>
      </w:r>
      <w:r>
        <w:t xml:space="preserve"> the promotion of benefits with a high value and a focus on the consumer.</w:t>
      </w:r>
    </w:p>
    <w:p w14:paraId="0030B0E9" w14:textId="6CB7E616" w:rsidR="00CA7484" w:rsidRDefault="00397B3C" w:rsidP="00686AEB">
      <w:r>
        <w:tab/>
      </w:r>
      <w:r w:rsidRPr="00397B3C">
        <w:t xml:space="preserve">The commissioner </w:t>
      </w:r>
      <w:r>
        <w:t>will also be required to</w:t>
      </w:r>
      <w:r w:rsidRPr="00397B3C">
        <w:t xml:space="preserve"> develop at least one clear </w:t>
      </w:r>
      <w:r w:rsidR="00033BE5">
        <w:t>cost share plan</w:t>
      </w:r>
      <w:r w:rsidRPr="00397B3C">
        <w:t xml:space="preserve"> for each tier of </w:t>
      </w:r>
      <w:r>
        <w:t xml:space="preserve">a </w:t>
      </w:r>
      <w:r w:rsidRPr="00397B3C">
        <w:t xml:space="preserve">health insurance plan designated as bronze, silver, </w:t>
      </w:r>
      <w:r w:rsidR="00471493">
        <w:t xml:space="preserve">and </w:t>
      </w:r>
      <w:r w:rsidRPr="00397B3C">
        <w:t>gold in accordance with the federal Patient Protection and Affordable Care Act.  A</w:t>
      </w:r>
      <w:r>
        <w:t xml:space="preserve"> carrier will be required to</w:t>
      </w:r>
      <w:r w:rsidRPr="00397B3C">
        <w:t xml:space="preserve"> offer at least one </w:t>
      </w:r>
      <w:r w:rsidR="00A14A55">
        <w:t xml:space="preserve">clear </w:t>
      </w:r>
      <w:r w:rsidR="00033BE5">
        <w:t>cost share plan</w:t>
      </w:r>
      <w:r w:rsidRPr="00397B3C">
        <w:t xml:space="preserve"> from each metal tier in order to participate in the Program.</w:t>
      </w:r>
    </w:p>
    <w:p w14:paraId="5370F656" w14:textId="2FB495F5" w:rsidR="00B5415C" w:rsidRDefault="00BA3108" w:rsidP="00B5415C">
      <w:r>
        <w:tab/>
        <w:t xml:space="preserve">Once created, the commissioner will evaluate annually </w:t>
      </w:r>
      <w:r w:rsidRPr="0058448F">
        <w:t xml:space="preserve">whether to revise, discontinue, or add any clear </w:t>
      </w:r>
      <w:r w:rsidR="00033BE5">
        <w:t>cost share plan</w:t>
      </w:r>
      <w:r w:rsidRPr="0058448F">
        <w:t xml:space="preserve"> for use by a carrier, which includes, but is not limited to, considering whether a deductible or copayment level should be changed to reflect medical inflation and actuarial values. </w:t>
      </w:r>
      <w:r>
        <w:t xml:space="preserve"> </w:t>
      </w:r>
      <w:r w:rsidR="006D0500">
        <w:t xml:space="preserve">The commissioner will also </w:t>
      </w:r>
      <w:r w:rsidR="002625F9">
        <w:t>be required to submit an annual report to the Governor and the Legislature concerning</w:t>
      </w:r>
      <w:r w:rsidR="00980897">
        <w:t xml:space="preserve"> the following</w:t>
      </w:r>
      <w:r w:rsidR="00B5415C">
        <w:t>:</w:t>
      </w:r>
      <w:r w:rsidR="006D0500">
        <w:t xml:space="preserve"> the number of consumers enrolling in a clear cost share plan compared to other health plans</w:t>
      </w:r>
      <w:r w:rsidR="00B5415C">
        <w:t>;</w:t>
      </w:r>
      <w:r w:rsidR="006D0500">
        <w:t xml:space="preserve"> whether the clear cost share plans offered improve access to high-value health care services, which include, but are not limited to, primary care and chronic disease management</w:t>
      </w:r>
      <w:r w:rsidR="00B5415C">
        <w:t>; and</w:t>
      </w:r>
      <w:r w:rsidR="006D0500">
        <w:t xml:space="preserve"> </w:t>
      </w:r>
      <w:r w:rsidR="00B5415C">
        <w:t xml:space="preserve">a comparison of out-of-pocket expenses, network adequacy, and quality of services in cost share plans developed by the commissioner with other health plans available within the same metal tier. </w:t>
      </w:r>
    </w:p>
    <w:p w14:paraId="2DD851CE" w14:textId="5BFF916F" w:rsidR="00A638FB" w:rsidRPr="00AF646F" w:rsidRDefault="006D0500" w:rsidP="00A638FB">
      <w:r>
        <w:tab/>
      </w:r>
      <w:r w:rsidR="00BA3108">
        <w:t>A</w:t>
      </w:r>
      <w:r>
        <w:t>dditionally, a</w:t>
      </w:r>
      <w:r w:rsidR="00BA3108">
        <w:t xml:space="preserve"> carrier will be able to</w:t>
      </w:r>
      <w:r w:rsidR="00BA3108" w:rsidRPr="00BA3108">
        <w:t xml:space="preserve"> offer up to three health benefits plans that modify one or more parameters in a clear </w:t>
      </w:r>
      <w:r w:rsidR="00033BE5">
        <w:t>cost share plan</w:t>
      </w:r>
      <w:r w:rsidR="009B40F9">
        <w:t xml:space="preserve"> created by the commissioner</w:t>
      </w:r>
      <w:r w:rsidR="00BA3108" w:rsidRPr="00BA3108">
        <w:t xml:space="preserve"> </w:t>
      </w:r>
      <w:r w:rsidR="00421128" w:rsidRPr="00421128">
        <w:t>if the carrier submits, and the commissioner approves, an actuarial certification</w:t>
      </w:r>
      <w:r w:rsidR="00421128">
        <w:t xml:space="preserve"> stating</w:t>
      </w:r>
      <w:r w:rsidR="00BA3108" w:rsidRPr="00BA3108">
        <w:t xml:space="preserve"> that the alternative </w:t>
      </w:r>
      <w:r w:rsidR="00033BE5">
        <w:t>share plan</w:t>
      </w:r>
      <w:r w:rsidR="00BA3108" w:rsidRPr="00BA3108">
        <w:t xml:space="preserve"> offers significant consumer benefits and </w:t>
      </w:r>
      <w:r w:rsidR="009B40F9">
        <w:t>will</w:t>
      </w:r>
      <w:r w:rsidR="00BA3108" w:rsidRPr="00BA3108">
        <w:t xml:space="preserve"> not result in an adverse selection for the consumer.</w:t>
      </w:r>
      <w:r>
        <w:t xml:space="preserve">  The commissioner will also ensure that the exchange’s website prioritizes unmodified clear cost share plans and that a comparison be available to display the similarities and differences in coverage between modified and unmodified clear cost share plans.</w:t>
      </w:r>
      <w:r w:rsidR="00B5415C">
        <w:t xml:space="preserve">  </w:t>
      </w:r>
      <w:r w:rsidR="00A638FB">
        <w:t xml:space="preserve">Finally, the commissioner will require that plans offered on the exchange conform </w:t>
      </w:r>
      <w:proofErr w:type="gramStart"/>
      <w:r w:rsidR="00A638FB">
        <w:t>with</w:t>
      </w:r>
      <w:proofErr w:type="gramEnd"/>
      <w:r w:rsidR="00A638FB">
        <w:t xml:space="preserve"> standardized plan designs that provide for standardized cost-sharing for covered health services.</w:t>
      </w:r>
    </w:p>
    <w:sectPr w:rsidR="00A638FB" w:rsidRPr="00AF646F" w:rsidSect="00C85A01">
      <w:headerReference w:type="default" r:id="rId12"/>
      <w:footerReference w:type="default" r:id="rId13"/>
      <w:headerReference w:type="first" r:id="rId14"/>
      <w:footerReference w:type="first" r:id="rId15"/>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74FE18" w14:textId="77777777" w:rsidR="00970292" w:rsidRDefault="00970292">
      <w:r>
        <w:separator/>
      </w:r>
    </w:p>
  </w:endnote>
  <w:endnote w:type="continuationSeparator" w:id="0">
    <w:p w14:paraId="1703F99F" w14:textId="77777777" w:rsidR="00970292" w:rsidRDefault="00970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04B01"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C52A3" w14:textId="77777777" w:rsidR="00B24FA4" w:rsidRPr="00921C91" w:rsidRDefault="00B24F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7CB0A28" w14:textId="77777777" w:rsidR="00B24FA4" w:rsidRPr="00921C91" w:rsidRDefault="00B24FA4">
    <w:pPr>
      <w:pStyle w:val="Footer"/>
      <w:rPr>
        <w:szCs w:val="18"/>
      </w:rPr>
    </w:pPr>
  </w:p>
  <w:p w14:paraId="4351A3A8" w14:textId="77777777" w:rsidR="00B24FA4" w:rsidRPr="00921C91" w:rsidRDefault="00B24F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1A3C5A" w14:textId="77777777" w:rsidR="00970292" w:rsidRDefault="00970292">
      <w:r>
        <w:separator/>
      </w:r>
    </w:p>
  </w:footnote>
  <w:footnote w:type="continuationSeparator" w:id="0">
    <w:p w14:paraId="0A63FD36" w14:textId="77777777" w:rsidR="00970292" w:rsidRDefault="00970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4370B" w14:textId="77777777" w:rsidR="00665CBC" w:rsidRDefault="00DD5E9D">
    <w:pPr>
      <w:pStyle w:val="Header"/>
    </w:pPr>
    <w:r>
      <w:rPr>
        <w:noProof/>
      </w:rPr>
      <w:pict w14:anchorId="4CD8F2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16B8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52AFB" w14:textId="5D48C194" w:rsidR="00665CBC" w:rsidRDefault="00665CBC" w:rsidP="00686AEB">
    <w:pPr>
      <w:pStyle w:val="Header"/>
      <w:jc w:val="center"/>
      <w:rPr>
        <w:rStyle w:val="PageNumber"/>
      </w:rPr>
    </w:pPr>
  </w:p>
  <w:p w14:paraId="4B372E32" w14:textId="47316509" w:rsidR="0089394C" w:rsidRDefault="0089394C" w:rsidP="0089394C">
    <w:pPr>
      <w:pStyle w:val="bpuHeadSpon"/>
    </w:pPr>
    <w:r w:rsidRPr="0089394C">
      <w:rPr>
        <w:rStyle w:val="bpuHeadSponChar"/>
      </w:rPr>
      <w:t>S3733</w:t>
    </w:r>
    <w:r>
      <w:t xml:space="preserve"> POU</w:t>
    </w:r>
  </w:p>
  <w:p w14:paraId="4CFDD32D" w14:textId="7B6E771C" w:rsidR="0089394C" w:rsidRDefault="0089394C" w:rsidP="0089394C">
    <w:pPr>
      <w:pStyle w:val="bpuHeadSpon"/>
    </w:pPr>
    <w:r>
      <w:fldChar w:fldCharType="begin"/>
    </w:r>
    <w:r>
      <w:instrText xml:space="preserve"> PAGE  \* MERGEFORMAT </w:instrText>
    </w:r>
    <w:r>
      <w:fldChar w:fldCharType="separate"/>
    </w:r>
    <w:r w:rsidR="00DD5E9D">
      <w:rPr>
        <w:noProof/>
      </w:rPr>
      <w:t>6</w:t>
    </w:r>
    <w:r>
      <w:fldChar w:fldCharType="end"/>
    </w:r>
  </w:p>
  <w:p w14:paraId="47A60302" w14:textId="77777777" w:rsidR="0089394C" w:rsidRDefault="0089394C" w:rsidP="008939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3ED67" w14:textId="538CAE93" w:rsidR="00665CBC" w:rsidRDefault="00665CBC">
    <w:pPr>
      <w:pStyle w:val="Header"/>
    </w:pPr>
  </w:p>
  <w:p w14:paraId="57122EEB" w14:textId="4E929990" w:rsidR="0089394C" w:rsidRDefault="0089394C" w:rsidP="0089394C">
    <w:pPr>
      <w:pStyle w:val="bpuHeadSpon"/>
    </w:pPr>
    <w:r w:rsidRPr="0089394C">
      <w:rPr>
        <w:rStyle w:val="bpuHeadSponChar"/>
      </w:rPr>
      <w:t>S3733</w:t>
    </w:r>
    <w:r>
      <w:t xml:space="preserve"> POU</w:t>
    </w:r>
  </w:p>
  <w:p w14:paraId="691A15BB" w14:textId="026FE9BE" w:rsidR="0089394C" w:rsidRDefault="0089394C" w:rsidP="0089394C">
    <w:pPr>
      <w:pStyle w:val="bpuHeadSpon"/>
    </w:pPr>
    <w:r>
      <w:fldChar w:fldCharType="begin"/>
    </w:r>
    <w:r>
      <w:instrText xml:space="preserve"> PAGE  \* MERGEFORMAT </w:instrText>
    </w:r>
    <w:r>
      <w:fldChar w:fldCharType="separate"/>
    </w:r>
    <w:r w:rsidR="00DD5E9D">
      <w:rPr>
        <w:noProof/>
      </w:rPr>
      <w:t>2</w:t>
    </w:r>
    <w:r>
      <w:fldChar w:fldCharType="end"/>
    </w:r>
  </w:p>
  <w:p w14:paraId="7D3C9AEB" w14:textId="77777777" w:rsidR="0089394C" w:rsidRDefault="0089394C" w:rsidP="008939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CA7"/>
    <w:rsid w:val="000051BD"/>
    <w:rsid w:val="000160A5"/>
    <w:rsid w:val="0002335B"/>
    <w:rsid w:val="00033BE5"/>
    <w:rsid w:val="0003549A"/>
    <w:rsid w:val="000367AE"/>
    <w:rsid w:val="00042228"/>
    <w:rsid w:val="00043B22"/>
    <w:rsid w:val="00054975"/>
    <w:rsid w:val="00057D20"/>
    <w:rsid w:val="0006197C"/>
    <w:rsid w:val="0006281F"/>
    <w:rsid w:val="00066B8A"/>
    <w:rsid w:val="00073D49"/>
    <w:rsid w:val="0008141C"/>
    <w:rsid w:val="0008493D"/>
    <w:rsid w:val="00086523"/>
    <w:rsid w:val="00094A55"/>
    <w:rsid w:val="000A0D48"/>
    <w:rsid w:val="000A44A7"/>
    <w:rsid w:val="000B0C81"/>
    <w:rsid w:val="000B1054"/>
    <w:rsid w:val="000B3411"/>
    <w:rsid w:val="000C054C"/>
    <w:rsid w:val="000C12C2"/>
    <w:rsid w:val="000C5038"/>
    <w:rsid w:val="000D11AF"/>
    <w:rsid w:val="000D6255"/>
    <w:rsid w:val="000D6262"/>
    <w:rsid w:val="000D6DA9"/>
    <w:rsid w:val="000D7B4A"/>
    <w:rsid w:val="000E23EC"/>
    <w:rsid w:val="000E4006"/>
    <w:rsid w:val="000E5855"/>
    <w:rsid w:val="000F3DA2"/>
    <w:rsid w:val="000F5EF8"/>
    <w:rsid w:val="000F5FDE"/>
    <w:rsid w:val="000F7466"/>
    <w:rsid w:val="001103C8"/>
    <w:rsid w:val="001153C0"/>
    <w:rsid w:val="00127B1B"/>
    <w:rsid w:val="0013000E"/>
    <w:rsid w:val="00133F81"/>
    <w:rsid w:val="00135943"/>
    <w:rsid w:val="0014664C"/>
    <w:rsid w:val="0015655C"/>
    <w:rsid w:val="001645FB"/>
    <w:rsid w:val="00173D2B"/>
    <w:rsid w:val="00181676"/>
    <w:rsid w:val="00183436"/>
    <w:rsid w:val="00183603"/>
    <w:rsid w:val="0018410E"/>
    <w:rsid w:val="00186BCF"/>
    <w:rsid w:val="00194E78"/>
    <w:rsid w:val="0019707B"/>
    <w:rsid w:val="00197E8B"/>
    <w:rsid w:val="00197FA4"/>
    <w:rsid w:val="001A161A"/>
    <w:rsid w:val="001A3B79"/>
    <w:rsid w:val="001A66B6"/>
    <w:rsid w:val="001B4716"/>
    <w:rsid w:val="001B4EA4"/>
    <w:rsid w:val="001B74B9"/>
    <w:rsid w:val="001C7C52"/>
    <w:rsid w:val="001D25F3"/>
    <w:rsid w:val="001E15F1"/>
    <w:rsid w:val="001E16FA"/>
    <w:rsid w:val="001E6213"/>
    <w:rsid w:val="001F14C7"/>
    <w:rsid w:val="001F7405"/>
    <w:rsid w:val="00205533"/>
    <w:rsid w:val="00212B8D"/>
    <w:rsid w:val="00222983"/>
    <w:rsid w:val="00227732"/>
    <w:rsid w:val="002370D0"/>
    <w:rsid w:val="002429C6"/>
    <w:rsid w:val="002548D2"/>
    <w:rsid w:val="00255958"/>
    <w:rsid w:val="00257FA2"/>
    <w:rsid w:val="002625F9"/>
    <w:rsid w:val="0026574A"/>
    <w:rsid w:val="002660BB"/>
    <w:rsid w:val="002720E8"/>
    <w:rsid w:val="00275293"/>
    <w:rsid w:val="002757A0"/>
    <w:rsid w:val="002776B0"/>
    <w:rsid w:val="00286C7E"/>
    <w:rsid w:val="002A1029"/>
    <w:rsid w:val="002A3A1A"/>
    <w:rsid w:val="002A3FAE"/>
    <w:rsid w:val="002A4152"/>
    <w:rsid w:val="002A4692"/>
    <w:rsid w:val="002A4DFC"/>
    <w:rsid w:val="002A51BA"/>
    <w:rsid w:val="002A6C00"/>
    <w:rsid w:val="002B2E26"/>
    <w:rsid w:val="002B3FE6"/>
    <w:rsid w:val="002C2D81"/>
    <w:rsid w:val="002C41A1"/>
    <w:rsid w:val="002C461E"/>
    <w:rsid w:val="002C6CEC"/>
    <w:rsid w:val="002C7CBE"/>
    <w:rsid w:val="002E09CE"/>
    <w:rsid w:val="002E69D1"/>
    <w:rsid w:val="002F24AB"/>
    <w:rsid w:val="002F3BA6"/>
    <w:rsid w:val="00304661"/>
    <w:rsid w:val="00315320"/>
    <w:rsid w:val="00320548"/>
    <w:rsid w:val="00322066"/>
    <w:rsid w:val="00325776"/>
    <w:rsid w:val="00325E27"/>
    <w:rsid w:val="00330395"/>
    <w:rsid w:val="003332C1"/>
    <w:rsid w:val="00333704"/>
    <w:rsid w:val="00336624"/>
    <w:rsid w:val="0034025F"/>
    <w:rsid w:val="00340458"/>
    <w:rsid w:val="0034200F"/>
    <w:rsid w:val="003446A0"/>
    <w:rsid w:val="0034481B"/>
    <w:rsid w:val="0034532F"/>
    <w:rsid w:val="00346915"/>
    <w:rsid w:val="00350130"/>
    <w:rsid w:val="00354334"/>
    <w:rsid w:val="0036180C"/>
    <w:rsid w:val="0036308D"/>
    <w:rsid w:val="00363CF5"/>
    <w:rsid w:val="00364344"/>
    <w:rsid w:val="003702CA"/>
    <w:rsid w:val="00370617"/>
    <w:rsid w:val="00375B75"/>
    <w:rsid w:val="00381ABA"/>
    <w:rsid w:val="00382F1F"/>
    <w:rsid w:val="003840E5"/>
    <w:rsid w:val="00387F04"/>
    <w:rsid w:val="00391DA4"/>
    <w:rsid w:val="00397B3C"/>
    <w:rsid w:val="003A3C64"/>
    <w:rsid w:val="003A3F83"/>
    <w:rsid w:val="003C43EF"/>
    <w:rsid w:val="003C5A6B"/>
    <w:rsid w:val="003C7FB2"/>
    <w:rsid w:val="003D24DE"/>
    <w:rsid w:val="003E26D4"/>
    <w:rsid w:val="003E47BA"/>
    <w:rsid w:val="003F3B37"/>
    <w:rsid w:val="003F3DF2"/>
    <w:rsid w:val="0040035B"/>
    <w:rsid w:val="0040114B"/>
    <w:rsid w:val="0040195A"/>
    <w:rsid w:val="00402DC0"/>
    <w:rsid w:val="004108AF"/>
    <w:rsid w:val="00416C4B"/>
    <w:rsid w:val="0041751E"/>
    <w:rsid w:val="0042096D"/>
    <w:rsid w:val="00421128"/>
    <w:rsid w:val="004211E5"/>
    <w:rsid w:val="00422091"/>
    <w:rsid w:val="00425310"/>
    <w:rsid w:val="0043386C"/>
    <w:rsid w:val="00436F2D"/>
    <w:rsid w:val="00436F5D"/>
    <w:rsid w:val="00441B42"/>
    <w:rsid w:val="00447E74"/>
    <w:rsid w:val="0045118A"/>
    <w:rsid w:val="004546A9"/>
    <w:rsid w:val="00455A7F"/>
    <w:rsid w:val="00455D51"/>
    <w:rsid w:val="00456BF9"/>
    <w:rsid w:val="00461057"/>
    <w:rsid w:val="004637C9"/>
    <w:rsid w:val="004704A8"/>
    <w:rsid w:val="00471102"/>
    <w:rsid w:val="00471493"/>
    <w:rsid w:val="00471F18"/>
    <w:rsid w:val="004802EB"/>
    <w:rsid w:val="00481207"/>
    <w:rsid w:val="00484144"/>
    <w:rsid w:val="00484ACE"/>
    <w:rsid w:val="00484C19"/>
    <w:rsid w:val="00485866"/>
    <w:rsid w:val="00492076"/>
    <w:rsid w:val="00493B1D"/>
    <w:rsid w:val="00494B72"/>
    <w:rsid w:val="00497037"/>
    <w:rsid w:val="004A0E06"/>
    <w:rsid w:val="004A3009"/>
    <w:rsid w:val="004A6940"/>
    <w:rsid w:val="004A77A4"/>
    <w:rsid w:val="004B0E78"/>
    <w:rsid w:val="004C742C"/>
    <w:rsid w:val="004E1F3E"/>
    <w:rsid w:val="004E736B"/>
    <w:rsid w:val="004F21BD"/>
    <w:rsid w:val="004F4F1D"/>
    <w:rsid w:val="004F74DD"/>
    <w:rsid w:val="00501317"/>
    <w:rsid w:val="00501E1A"/>
    <w:rsid w:val="0050495C"/>
    <w:rsid w:val="00505DC9"/>
    <w:rsid w:val="00506E1E"/>
    <w:rsid w:val="00510A9E"/>
    <w:rsid w:val="00513C81"/>
    <w:rsid w:val="005140EF"/>
    <w:rsid w:val="00515413"/>
    <w:rsid w:val="00523C46"/>
    <w:rsid w:val="00527BFB"/>
    <w:rsid w:val="00532A32"/>
    <w:rsid w:val="00537614"/>
    <w:rsid w:val="00537A5F"/>
    <w:rsid w:val="00540B0B"/>
    <w:rsid w:val="0054460F"/>
    <w:rsid w:val="005536CD"/>
    <w:rsid w:val="00554051"/>
    <w:rsid w:val="00557240"/>
    <w:rsid w:val="005629A4"/>
    <w:rsid w:val="005651F3"/>
    <w:rsid w:val="00572184"/>
    <w:rsid w:val="00577A15"/>
    <w:rsid w:val="00580533"/>
    <w:rsid w:val="0058448F"/>
    <w:rsid w:val="005867CE"/>
    <w:rsid w:val="0059131D"/>
    <w:rsid w:val="00593C4F"/>
    <w:rsid w:val="005A503F"/>
    <w:rsid w:val="005B3F92"/>
    <w:rsid w:val="005B479C"/>
    <w:rsid w:val="005B561E"/>
    <w:rsid w:val="005C07E4"/>
    <w:rsid w:val="005C2124"/>
    <w:rsid w:val="005C336F"/>
    <w:rsid w:val="005C7F3C"/>
    <w:rsid w:val="005D7603"/>
    <w:rsid w:val="005E017C"/>
    <w:rsid w:val="005E3F92"/>
    <w:rsid w:val="005E50C6"/>
    <w:rsid w:val="005F21AE"/>
    <w:rsid w:val="005F2A97"/>
    <w:rsid w:val="005F399B"/>
    <w:rsid w:val="006014EE"/>
    <w:rsid w:val="006019F8"/>
    <w:rsid w:val="00602754"/>
    <w:rsid w:val="00605B20"/>
    <w:rsid w:val="00605D48"/>
    <w:rsid w:val="0061156F"/>
    <w:rsid w:val="00613FF5"/>
    <w:rsid w:val="006155A8"/>
    <w:rsid w:val="00621076"/>
    <w:rsid w:val="00621B94"/>
    <w:rsid w:val="006224A1"/>
    <w:rsid w:val="00626239"/>
    <w:rsid w:val="00635316"/>
    <w:rsid w:val="00635449"/>
    <w:rsid w:val="006378C5"/>
    <w:rsid w:val="00645E6A"/>
    <w:rsid w:val="00663D2C"/>
    <w:rsid w:val="00665CBC"/>
    <w:rsid w:val="00666ABD"/>
    <w:rsid w:val="00667A5C"/>
    <w:rsid w:val="00677316"/>
    <w:rsid w:val="006816AA"/>
    <w:rsid w:val="00686AEB"/>
    <w:rsid w:val="00687ED2"/>
    <w:rsid w:val="006A4C01"/>
    <w:rsid w:val="006B7897"/>
    <w:rsid w:val="006B7FA7"/>
    <w:rsid w:val="006C086A"/>
    <w:rsid w:val="006C21C1"/>
    <w:rsid w:val="006C7327"/>
    <w:rsid w:val="006D00E5"/>
    <w:rsid w:val="006D0500"/>
    <w:rsid w:val="006D0B71"/>
    <w:rsid w:val="006D2288"/>
    <w:rsid w:val="006D33A8"/>
    <w:rsid w:val="006D3957"/>
    <w:rsid w:val="006D6DB8"/>
    <w:rsid w:val="006D791B"/>
    <w:rsid w:val="006E2895"/>
    <w:rsid w:val="006F180D"/>
    <w:rsid w:val="006F4334"/>
    <w:rsid w:val="006F47AF"/>
    <w:rsid w:val="006F6B8A"/>
    <w:rsid w:val="00706327"/>
    <w:rsid w:val="00707CD3"/>
    <w:rsid w:val="00716BB9"/>
    <w:rsid w:val="00721A7F"/>
    <w:rsid w:val="007256D1"/>
    <w:rsid w:val="007279FD"/>
    <w:rsid w:val="007502CB"/>
    <w:rsid w:val="0075246F"/>
    <w:rsid w:val="00752D79"/>
    <w:rsid w:val="00752E20"/>
    <w:rsid w:val="00756EDE"/>
    <w:rsid w:val="0076308C"/>
    <w:rsid w:val="00764456"/>
    <w:rsid w:val="00781B4D"/>
    <w:rsid w:val="007824BF"/>
    <w:rsid w:val="00782EF2"/>
    <w:rsid w:val="00783B8D"/>
    <w:rsid w:val="00790349"/>
    <w:rsid w:val="00794B94"/>
    <w:rsid w:val="00794BD4"/>
    <w:rsid w:val="007A03B1"/>
    <w:rsid w:val="007A2F73"/>
    <w:rsid w:val="007A3061"/>
    <w:rsid w:val="007A5A0B"/>
    <w:rsid w:val="007C0E14"/>
    <w:rsid w:val="007C7DE4"/>
    <w:rsid w:val="007D40CB"/>
    <w:rsid w:val="007D5796"/>
    <w:rsid w:val="007D59C0"/>
    <w:rsid w:val="007D7D9C"/>
    <w:rsid w:val="007E17C0"/>
    <w:rsid w:val="007F485D"/>
    <w:rsid w:val="007F6050"/>
    <w:rsid w:val="00813627"/>
    <w:rsid w:val="00832816"/>
    <w:rsid w:val="0083384C"/>
    <w:rsid w:val="00835BBB"/>
    <w:rsid w:val="00837109"/>
    <w:rsid w:val="00840365"/>
    <w:rsid w:val="008406A3"/>
    <w:rsid w:val="008417DC"/>
    <w:rsid w:val="00841D2C"/>
    <w:rsid w:val="00845F3C"/>
    <w:rsid w:val="008461B8"/>
    <w:rsid w:val="008462F1"/>
    <w:rsid w:val="00847EF1"/>
    <w:rsid w:val="00850FA2"/>
    <w:rsid w:val="00852A7B"/>
    <w:rsid w:val="008538FA"/>
    <w:rsid w:val="008573B0"/>
    <w:rsid w:val="00866563"/>
    <w:rsid w:val="00867AC2"/>
    <w:rsid w:val="0087056E"/>
    <w:rsid w:val="00875402"/>
    <w:rsid w:val="00884D51"/>
    <w:rsid w:val="008916EC"/>
    <w:rsid w:val="00891E4F"/>
    <w:rsid w:val="0089394C"/>
    <w:rsid w:val="008A31C5"/>
    <w:rsid w:val="008A389B"/>
    <w:rsid w:val="008A4F9A"/>
    <w:rsid w:val="008B2850"/>
    <w:rsid w:val="008C79B3"/>
    <w:rsid w:val="008D77BD"/>
    <w:rsid w:val="008E454C"/>
    <w:rsid w:val="008F1E5A"/>
    <w:rsid w:val="00901BDA"/>
    <w:rsid w:val="009040AF"/>
    <w:rsid w:val="0090496C"/>
    <w:rsid w:val="009121D8"/>
    <w:rsid w:val="00912D9C"/>
    <w:rsid w:val="00916F7A"/>
    <w:rsid w:val="00917FE3"/>
    <w:rsid w:val="009318C7"/>
    <w:rsid w:val="00931C09"/>
    <w:rsid w:val="009348C2"/>
    <w:rsid w:val="009440D0"/>
    <w:rsid w:val="00944236"/>
    <w:rsid w:val="009523A3"/>
    <w:rsid w:val="00960958"/>
    <w:rsid w:val="009616EB"/>
    <w:rsid w:val="00963A46"/>
    <w:rsid w:val="00966A3E"/>
    <w:rsid w:val="00970292"/>
    <w:rsid w:val="00971493"/>
    <w:rsid w:val="00971AD9"/>
    <w:rsid w:val="00973069"/>
    <w:rsid w:val="00973523"/>
    <w:rsid w:val="00980766"/>
    <w:rsid w:val="00980897"/>
    <w:rsid w:val="00980D7D"/>
    <w:rsid w:val="009835D4"/>
    <w:rsid w:val="009865D4"/>
    <w:rsid w:val="00997152"/>
    <w:rsid w:val="009972CD"/>
    <w:rsid w:val="009A0E9C"/>
    <w:rsid w:val="009A45DA"/>
    <w:rsid w:val="009B06D2"/>
    <w:rsid w:val="009B34EC"/>
    <w:rsid w:val="009B40F9"/>
    <w:rsid w:val="009B5D67"/>
    <w:rsid w:val="009B6176"/>
    <w:rsid w:val="009C0D22"/>
    <w:rsid w:val="009C2DD9"/>
    <w:rsid w:val="009C3E09"/>
    <w:rsid w:val="009C5630"/>
    <w:rsid w:val="009D0E5D"/>
    <w:rsid w:val="009D0F63"/>
    <w:rsid w:val="009D10CD"/>
    <w:rsid w:val="009D7934"/>
    <w:rsid w:val="009D7CCF"/>
    <w:rsid w:val="009E0929"/>
    <w:rsid w:val="009E5961"/>
    <w:rsid w:val="009F4FAC"/>
    <w:rsid w:val="00A017C0"/>
    <w:rsid w:val="00A022BD"/>
    <w:rsid w:val="00A02DEE"/>
    <w:rsid w:val="00A11228"/>
    <w:rsid w:val="00A14A55"/>
    <w:rsid w:val="00A14C76"/>
    <w:rsid w:val="00A222C2"/>
    <w:rsid w:val="00A2577F"/>
    <w:rsid w:val="00A305D6"/>
    <w:rsid w:val="00A342C4"/>
    <w:rsid w:val="00A50F6B"/>
    <w:rsid w:val="00A52237"/>
    <w:rsid w:val="00A551D6"/>
    <w:rsid w:val="00A6251B"/>
    <w:rsid w:val="00A638FB"/>
    <w:rsid w:val="00A644D4"/>
    <w:rsid w:val="00A6754E"/>
    <w:rsid w:val="00A70F58"/>
    <w:rsid w:val="00A72987"/>
    <w:rsid w:val="00A7346B"/>
    <w:rsid w:val="00A80783"/>
    <w:rsid w:val="00A80EE6"/>
    <w:rsid w:val="00A84C4F"/>
    <w:rsid w:val="00A932A1"/>
    <w:rsid w:val="00A96E06"/>
    <w:rsid w:val="00AA6197"/>
    <w:rsid w:val="00AA6C70"/>
    <w:rsid w:val="00AB16FD"/>
    <w:rsid w:val="00AB4813"/>
    <w:rsid w:val="00AB5110"/>
    <w:rsid w:val="00AC4BBE"/>
    <w:rsid w:val="00AC539A"/>
    <w:rsid w:val="00AC6466"/>
    <w:rsid w:val="00AC7639"/>
    <w:rsid w:val="00AD08BB"/>
    <w:rsid w:val="00AD0EC0"/>
    <w:rsid w:val="00AD17F1"/>
    <w:rsid w:val="00AD70D6"/>
    <w:rsid w:val="00AD75BC"/>
    <w:rsid w:val="00AD7BB0"/>
    <w:rsid w:val="00AD7BC9"/>
    <w:rsid w:val="00AE1871"/>
    <w:rsid w:val="00AF00A7"/>
    <w:rsid w:val="00AF0DB9"/>
    <w:rsid w:val="00AF1A8C"/>
    <w:rsid w:val="00AF31DC"/>
    <w:rsid w:val="00AF646F"/>
    <w:rsid w:val="00B0116D"/>
    <w:rsid w:val="00B01173"/>
    <w:rsid w:val="00B02F35"/>
    <w:rsid w:val="00B03CF6"/>
    <w:rsid w:val="00B05A3C"/>
    <w:rsid w:val="00B07100"/>
    <w:rsid w:val="00B1138C"/>
    <w:rsid w:val="00B15982"/>
    <w:rsid w:val="00B233B0"/>
    <w:rsid w:val="00B24FA4"/>
    <w:rsid w:val="00B2574A"/>
    <w:rsid w:val="00B2769D"/>
    <w:rsid w:val="00B35D8A"/>
    <w:rsid w:val="00B42DB1"/>
    <w:rsid w:val="00B44CB1"/>
    <w:rsid w:val="00B45B34"/>
    <w:rsid w:val="00B5415C"/>
    <w:rsid w:val="00B57047"/>
    <w:rsid w:val="00B60E27"/>
    <w:rsid w:val="00B61D86"/>
    <w:rsid w:val="00B6342D"/>
    <w:rsid w:val="00B7008E"/>
    <w:rsid w:val="00B726BD"/>
    <w:rsid w:val="00B732BC"/>
    <w:rsid w:val="00B879DE"/>
    <w:rsid w:val="00B90E33"/>
    <w:rsid w:val="00B9676B"/>
    <w:rsid w:val="00BA2EA5"/>
    <w:rsid w:val="00BA3108"/>
    <w:rsid w:val="00BA364B"/>
    <w:rsid w:val="00BA7DCE"/>
    <w:rsid w:val="00BB1190"/>
    <w:rsid w:val="00BB31D0"/>
    <w:rsid w:val="00BB3A11"/>
    <w:rsid w:val="00BB4DDB"/>
    <w:rsid w:val="00BB5D79"/>
    <w:rsid w:val="00BB5F02"/>
    <w:rsid w:val="00BB61A5"/>
    <w:rsid w:val="00BC4A00"/>
    <w:rsid w:val="00BC561B"/>
    <w:rsid w:val="00BC6053"/>
    <w:rsid w:val="00BC7892"/>
    <w:rsid w:val="00BE24D6"/>
    <w:rsid w:val="00BE4076"/>
    <w:rsid w:val="00BE7EFA"/>
    <w:rsid w:val="00BF06AD"/>
    <w:rsid w:val="00BF2C67"/>
    <w:rsid w:val="00C006A7"/>
    <w:rsid w:val="00C04F4D"/>
    <w:rsid w:val="00C05686"/>
    <w:rsid w:val="00C12E48"/>
    <w:rsid w:val="00C13D14"/>
    <w:rsid w:val="00C15F53"/>
    <w:rsid w:val="00C22CA7"/>
    <w:rsid w:val="00C23F09"/>
    <w:rsid w:val="00C24D0F"/>
    <w:rsid w:val="00C25356"/>
    <w:rsid w:val="00C328D0"/>
    <w:rsid w:val="00C46BC1"/>
    <w:rsid w:val="00C5235F"/>
    <w:rsid w:val="00C54CE2"/>
    <w:rsid w:val="00C561CE"/>
    <w:rsid w:val="00C62AA7"/>
    <w:rsid w:val="00C66BF3"/>
    <w:rsid w:val="00C70140"/>
    <w:rsid w:val="00C73CA7"/>
    <w:rsid w:val="00C822F6"/>
    <w:rsid w:val="00C82709"/>
    <w:rsid w:val="00C82AC2"/>
    <w:rsid w:val="00C830C2"/>
    <w:rsid w:val="00C8456C"/>
    <w:rsid w:val="00C84645"/>
    <w:rsid w:val="00C85A01"/>
    <w:rsid w:val="00C91E19"/>
    <w:rsid w:val="00C92402"/>
    <w:rsid w:val="00C92867"/>
    <w:rsid w:val="00C93B93"/>
    <w:rsid w:val="00CA037D"/>
    <w:rsid w:val="00CA0837"/>
    <w:rsid w:val="00CA2442"/>
    <w:rsid w:val="00CA3EA9"/>
    <w:rsid w:val="00CA4725"/>
    <w:rsid w:val="00CA7484"/>
    <w:rsid w:val="00CB6246"/>
    <w:rsid w:val="00CC0A17"/>
    <w:rsid w:val="00CC37E3"/>
    <w:rsid w:val="00CC41A9"/>
    <w:rsid w:val="00CD0F93"/>
    <w:rsid w:val="00CD1BD1"/>
    <w:rsid w:val="00CD528D"/>
    <w:rsid w:val="00CE6535"/>
    <w:rsid w:val="00CE78BF"/>
    <w:rsid w:val="00CF65EB"/>
    <w:rsid w:val="00CF72AD"/>
    <w:rsid w:val="00D02441"/>
    <w:rsid w:val="00D039F4"/>
    <w:rsid w:val="00D10496"/>
    <w:rsid w:val="00D107EE"/>
    <w:rsid w:val="00D11173"/>
    <w:rsid w:val="00D1215F"/>
    <w:rsid w:val="00D157A2"/>
    <w:rsid w:val="00D16561"/>
    <w:rsid w:val="00D17FF8"/>
    <w:rsid w:val="00D21FC8"/>
    <w:rsid w:val="00D268AC"/>
    <w:rsid w:val="00D27FF3"/>
    <w:rsid w:val="00D332B3"/>
    <w:rsid w:val="00D343D0"/>
    <w:rsid w:val="00D3664D"/>
    <w:rsid w:val="00D500E9"/>
    <w:rsid w:val="00D507BC"/>
    <w:rsid w:val="00D5521C"/>
    <w:rsid w:val="00D6090A"/>
    <w:rsid w:val="00D62FA3"/>
    <w:rsid w:val="00D63B6F"/>
    <w:rsid w:val="00D64A90"/>
    <w:rsid w:val="00D80122"/>
    <w:rsid w:val="00D92A44"/>
    <w:rsid w:val="00D9410B"/>
    <w:rsid w:val="00D9695B"/>
    <w:rsid w:val="00DA2417"/>
    <w:rsid w:val="00DA5585"/>
    <w:rsid w:val="00DB02AC"/>
    <w:rsid w:val="00DB1E40"/>
    <w:rsid w:val="00DB6AA2"/>
    <w:rsid w:val="00DD3496"/>
    <w:rsid w:val="00DD5E9D"/>
    <w:rsid w:val="00DE10D1"/>
    <w:rsid w:val="00DE2514"/>
    <w:rsid w:val="00DE6851"/>
    <w:rsid w:val="00DF03EE"/>
    <w:rsid w:val="00E01B71"/>
    <w:rsid w:val="00E03FF7"/>
    <w:rsid w:val="00E05CC9"/>
    <w:rsid w:val="00E105A7"/>
    <w:rsid w:val="00E15573"/>
    <w:rsid w:val="00E210D8"/>
    <w:rsid w:val="00E25A5B"/>
    <w:rsid w:val="00E373C7"/>
    <w:rsid w:val="00E4267B"/>
    <w:rsid w:val="00E42F13"/>
    <w:rsid w:val="00E452DF"/>
    <w:rsid w:val="00E543CF"/>
    <w:rsid w:val="00E546FD"/>
    <w:rsid w:val="00E567A0"/>
    <w:rsid w:val="00E608F1"/>
    <w:rsid w:val="00E611B9"/>
    <w:rsid w:val="00E7144F"/>
    <w:rsid w:val="00E73D74"/>
    <w:rsid w:val="00E76A79"/>
    <w:rsid w:val="00E80692"/>
    <w:rsid w:val="00E80C24"/>
    <w:rsid w:val="00E81C34"/>
    <w:rsid w:val="00E84C0E"/>
    <w:rsid w:val="00E862EE"/>
    <w:rsid w:val="00E93836"/>
    <w:rsid w:val="00EA7C16"/>
    <w:rsid w:val="00EC5281"/>
    <w:rsid w:val="00EC5B4D"/>
    <w:rsid w:val="00EC791D"/>
    <w:rsid w:val="00EC7CA6"/>
    <w:rsid w:val="00ED0BCD"/>
    <w:rsid w:val="00ED3C5D"/>
    <w:rsid w:val="00ED4553"/>
    <w:rsid w:val="00ED6BD5"/>
    <w:rsid w:val="00EE0526"/>
    <w:rsid w:val="00F00D08"/>
    <w:rsid w:val="00F1350D"/>
    <w:rsid w:val="00F15583"/>
    <w:rsid w:val="00F17545"/>
    <w:rsid w:val="00F17C18"/>
    <w:rsid w:val="00F200EE"/>
    <w:rsid w:val="00F22481"/>
    <w:rsid w:val="00F248D9"/>
    <w:rsid w:val="00F2542E"/>
    <w:rsid w:val="00F27278"/>
    <w:rsid w:val="00F33367"/>
    <w:rsid w:val="00F344E3"/>
    <w:rsid w:val="00F34D58"/>
    <w:rsid w:val="00F40FC9"/>
    <w:rsid w:val="00F41A9D"/>
    <w:rsid w:val="00F44314"/>
    <w:rsid w:val="00F54B9C"/>
    <w:rsid w:val="00F56E96"/>
    <w:rsid w:val="00F573DD"/>
    <w:rsid w:val="00F61E59"/>
    <w:rsid w:val="00F63C35"/>
    <w:rsid w:val="00F63D99"/>
    <w:rsid w:val="00F6426B"/>
    <w:rsid w:val="00F709B3"/>
    <w:rsid w:val="00F71A5E"/>
    <w:rsid w:val="00F80AAC"/>
    <w:rsid w:val="00F8789F"/>
    <w:rsid w:val="00F9540F"/>
    <w:rsid w:val="00FA0AFC"/>
    <w:rsid w:val="00FA1C82"/>
    <w:rsid w:val="00FA2ED1"/>
    <w:rsid w:val="00FA4A52"/>
    <w:rsid w:val="00FB4045"/>
    <w:rsid w:val="00FB45C2"/>
    <w:rsid w:val="00FB4D8E"/>
    <w:rsid w:val="00FB728D"/>
    <w:rsid w:val="00FB79D6"/>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CBF893"/>
  <w15:docId w15:val="{669472E2-43D1-46A0-882A-555A94577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524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246F"/>
    <w:rPr>
      <w:rFonts w:ascii="Segoe UI" w:hAnsi="Segoe UI" w:cs="Segoe UI"/>
      <w:spacing w:val="4"/>
      <w:sz w:val="18"/>
      <w:szCs w:val="18"/>
    </w:rPr>
  </w:style>
  <w:style w:type="character" w:styleId="CommentReference">
    <w:name w:val="annotation reference"/>
    <w:basedOn w:val="DefaultParagraphFont"/>
    <w:semiHidden/>
    <w:unhideWhenUsed/>
    <w:rsid w:val="002A4152"/>
    <w:rPr>
      <w:sz w:val="16"/>
      <w:szCs w:val="16"/>
    </w:rPr>
  </w:style>
  <w:style w:type="paragraph" w:styleId="CommentText">
    <w:name w:val="annotation text"/>
    <w:basedOn w:val="Normal"/>
    <w:link w:val="CommentTextChar"/>
    <w:semiHidden/>
    <w:unhideWhenUsed/>
    <w:rsid w:val="002A4152"/>
    <w:pPr>
      <w:spacing w:line="240" w:lineRule="auto"/>
    </w:pPr>
    <w:rPr>
      <w:sz w:val="20"/>
      <w:szCs w:val="20"/>
    </w:rPr>
  </w:style>
  <w:style w:type="character" w:customStyle="1" w:styleId="CommentTextChar">
    <w:name w:val="Comment Text Char"/>
    <w:basedOn w:val="DefaultParagraphFont"/>
    <w:link w:val="CommentText"/>
    <w:semiHidden/>
    <w:rsid w:val="002A4152"/>
    <w:rPr>
      <w:spacing w:val="4"/>
    </w:rPr>
  </w:style>
  <w:style w:type="paragraph" w:styleId="CommentSubject">
    <w:name w:val="annotation subject"/>
    <w:basedOn w:val="CommentText"/>
    <w:next w:val="CommentText"/>
    <w:link w:val="CommentSubjectChar"/>
    <w:semiHidden/>
    <w:unhideWhenUsed/>
    <w:rsid w:val="002A4152"/>
    <w:rPr>
      <w:b/>
      <w:bCs/>
    </w:rPr>
  </w:style>
  <w:style w:type="character" w:customStyle="1" w:styleId="CommentSubjectChar">
    <w:name w:val="Comment Subject Char"/>
    <w:basedOn w:val="CommentTextChar"/>
    <w:link w:val="CommentSubject"/>
    <w:semiHidden/>
    <w:rsid w:val="002A4152"/>
    <w:rPr>
      <w:b/>
      <w:bCs/>
      <w:spacing w:val="4"/>
    </w:rPr>
  </w:style>
  <w:style w:type="character" w:styleId="LineNumber">
    <w:name w:val="line number"/>
    <w:basedOn w:val="DefaultParagraphFont"/>
    <w:semiHidden/>
    <w:unhideWhenUsed/>
    <w:rsid w:val="00893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073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1661</Words>
  <Characters>9082</Characters>
  <Application>Microsoft Office Word</Application>
  <DocSecurity>0</DocSecurity>
  <Lines>213</Lines>
  <Paragraphs>47</Paragraphs>
  <ScaleCrop>false</ScaleCrop>
  <HeadingPairs>
    <vt:vector size="2" baseType="variant">
      <vt:variant>
        <vt:lpstr>Title</vt:lpstr>
      </vt:variant>
      <vt:variant>
        <vt:i4>1</vt:i4>
      </vt:variant>
    </vt:vector>
  </HeadingPairs>
  <TitlesOfParts>
    <vt:vector size="1" baseType="lpstr">
      <vt:lpstr>S3733</vt:lpstr>
    </vt:vector>
  </TitlesOfParts>
  <Manager>R229</Manager>
  <Company>NJ Office of Legislative Services</Company>
  <LinksUpToDate>false</LinksUpToDate>
  <CharactersWithSpaces>10777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S3733</dc:title>
  <dc:subject>Health Ins</dc:subject>
  <dc:creator>Senator  POU</dc:creator>
  <cp:keywords>S3733|6|CL |318|307|314|N|0|</cp:keywords>
  <dc:description>INTRODUCED MAY 11, 2021</dc:description>
  <cp:lastModifiedBy>Bell, Careema</cp:lastModifiedBy>
  <cp:revision>2</cp:revision>
  <cp:lastPrinted>2021-03-08T21:01:00Z</cp:lastPrinted>
  <dcterms:created xsi:type="dcterms:W3CDTF">2021-05-13T13:08:00Z</dcterms:created>
  <dcterms:modified xsi:type="dcterms:W3CDTF">2021-05-13T13:08:00Z</dcterms:modified>
  <cp:category>s.1: C.17B:27A-9.1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