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E6FDA" w14:textId="0BF5DA96" w:rsidR="000127BF" w:rsidRDefault="000127BF" w:rsidP="000127BF">
      <w:pPr>
        <w:pStyle w:val="bpuReprint"/>
      </w:pPr>
      <w:bookmarkStart w:id="0" w:name="bpuFrontPg"/>
      <w:bookmarkStart w:id="1" w:name="_GoBack"/>
      <w:bookmarkEnd w:id="0"/>
      <w:bookmarkEnd w:id="1"/>
      <w:r>
        <w:t>[First Reprint]</w:t>
      </w:r>
    </w:p>
    <w:p w14:paraId="230D69B4" w14:textId="55A5BD5D" w:rsidR="00B933E1" w:rsidRDefault="00B933E1" w:rsidP="00B933E1">
      <w:pPr>
        <w:pStyle w:val="bpuBill"/>
      </w:pPr>
      <w:r>
        <w:t xml:space="preserve">SENATE, No. 3759 </w:t>
      </w:r>
    </w:p>
    <w:p w14:paraId="3E8F3A27" w14:textId="57066F5E" w:rsidR="00B933E1" w:rsidRPr="009D38FF" w:rsidRDefault="00B933E1" w:rsidP="00B933E1">
      <w:pPr>
        <w:pStyle w:val="bpuWpGraphic"/>
      </w:pPr>
      <w:r>
        <w:object w:dxaOrig="8985" w:dyaOrig="255" w14:anchorId="17B6B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87390" r:id="rId8"/>
        </w:object>
      </w:r>
    </w:p>
    <w:p w14:paraId="36CFA9D8" w14:textId="77777777" w:rsidR="00B933E1" w:rsidRDefault="00B933E1" w:rsidP="00B933E1">
      <w:pPr>
        <w:pStyle w:val="bpuState"/>
      </w:pPr>
      <w:r>
        <w:t>STATE OF NEW JERSEY</w:t>
      </w:r>
    </w:p>
    <w:p w14:paraId="3446B90D" w14:textId="77777777" w:rsidR="00B933E1" w:rsidRDefault="00B933E1" w:rsidP="00B933E1">
      <w:pPr>
        <w:pStyle w:val="bpuLegislature"/>
      </w:pPr>
      <w:r>
        <w:t>219th LEGISLATURE</w:t>
      </w:r>
    </w:p>
    <w:p w14:paraId="2011F8FA" w14:textId="6B56DDF0" w:rsidR="00B933E1" w:rsidRDefault="00B933E1" w:rsidP="00B933E1">
      <w:pPr>
        <w:pStyle w:val="bpuWpGraphic"/>
      </w:pPr>
      <w:r>
        <w:object w:dxaOrig="8985" w:dyaOrig="255" w14:anchorId="1836047D">
          <v:shape id="_x0000_i1026" type="#_x0000_t75" style="width:6in;height:11.9pt" o:ole="">
            <v:imagedata r:id="rId7" o:title=""/>
          </v:shape>
          <o:OLEObject Type="Embed" ProgID="WPWin6.1" ShapeID="_x0000_i1026" DrawAspect="Content" ObjectID="_1700987391" r:id="rId9"/>
        </w:object>
      </w:r>
      <w:r>
        <w:t xml:space="preserve">  </w:t>
      </w:r>
    </w:p>
    <w:p w14:paraId="289DDF39" w14:textId="77777777" w:rsidR="00B933E1" w:rsidRDefault="00B933E1" w:rsidP="00B933E1">
      <w:pPr>
        <w:pStyle w:val="bpuIntro"/>
      </w:pPr>
      <w:r>
        <w:t>INTRODUCED MAY 11, 2021</w:t>
      </w:r>
    </w:p>
    <w:p w14:paraId="712B1978" w14:textId="77777777" w:rsidR="00B933E1" w:rsidRDefault="00B933E1" w:rsidP="00B933E1">
      <w:pPr>
        <w:pStyle w:val="bpuIntro"/>
      </w:pPr>
    </w:p>
    <w:p w14:paraId="5FACEE71" w14:textId="77777777" w:rsidR="00B933E1" w:rsidRDefault="00B933E1" w:rsidP="00B933E1">
      <w:pPr>
        <w:pStyle w:val="bpuIntro"/>
        <w:sectPr w:rsidR="00B933E1" w:rsidSect="009C267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F5289CD" w14:textId="77777777" w:rsidR="00B933E1" w:rsidRDefault="00B933E1" w:rsidP="00B933E1">
      <w:pPr>
        <w:pStyle w:val="bpuIntro"/>
      </w:pPr>
    </w:p>
    <w:p w14:paraId="75DA1250" w14:textId="77777777" w:rsidR="00B933E1" w:rsidRDefault="00B933E1" w:rsidP="00B933E1">
      <w:pPr>
        <w:pStyle w:val="bpuSponsor"/>
      </w:pPr>
      <w:r>
        <w:t>Sponsored by:</w:t>
      </w:r>
    </w:p>
    <w:p w14:paraId="0DA6964C" w14:textId="77777777" w:rsidR="00B933E1" w:rsidRDefault="00B933E1" w:rsidP="00B933E1">
      <w:pPr>
        <w:pStyle w:val="bpuSponsor"/>
      </w:pPr>
      <w:r>
        <w:t>Senator  VIN GOPAL</w:t>
      </w:r>
    </w:p>
    <w:p w14:paraId="21A3C1E5" w14:textId="77777777" w:rsidR="00B933E1" w:rsidRDefault="00B933E1" w:rsidP="00B933E1">
      <w:pPr>
        <w:pStyle w:val="bpuSponsor"/>
      </w:pPr>
      <w:r>
        <w:t>District 11 (Monmouth)</w:t>
      </w:r>
    </w:p>
    <w:p w14:paraId="3F48825E" w14:textId="1CD41083" w:rsidR="00B933E1" w:rsidRDefault="002D0DC1" w:rsidP="002D0DC1">
      <w:pPr>
        <w:pStyle w:val="bpuSponsor"/>
      </w:pPr>
      <w:r>
        <w:t>Senator  NICHOLAS P. SCUTARI</w:t>
      </w:r>
    </w:p>
    <w:p w14:paraId="0E8A2718" w14:textId="5BC55F45" w:rsidR="002D0DC1" w:rsidRDefault="002D0DC1" w:rsidP="002D0DC1">
      <w:pPr>
        <w:pStyle w:val="bpuSponsor"/>
      </w:pPr>
      <w:r>
        <w:t>District 22 (Middlesex, Somerset and Union)</w:t>
      </w:r>
    </w:p>
    <w:p w14:paraId="3DE4B268" w14:textId="77777777" w:rsidR="002D0DC1" w:rsidRPr="002D0DC1" w:rsidRDefault="002D0DC1" w:rsidP="002D0DC1">
      <w:pPr>
        <w:pStyle w:val="bpuSponsor"/>
      </w:pPr>
    </w:p>
    <w:p w14:paraId="4657C45C" w14:textId="7D7D2705" w:rsidR="008D2FC3" w:rsidRDefault="009C267A" w:rsidP="009C267A">
      <w:pPr>
        <w:pStyle w:val="bpuSponsor"/>
      </w:pPr>
      <w:r>
        <w:t>Co-Sponsored by:</w:t>
      </w:r>
    </w:p>
    <w:p w14:paraId="454EDE6E" w14:textId="7DB80649" w:rsidR="009C267A" w:rsidRPr="009C267A" w:rsidRDefault="009C267A" w:rsidP="009C267A">
      <w:pPr>
        <w:pStyle w:val="bpuSponsor"/>
      </w:pPr>
      <w:r w:rsidRPr="009C267A">
        <w:t xml:space="preserve">Senators </w:t>
      </w:r>
      <w:proofErr w:type="spellStart"/>
      <w:r w:rsidRPr="009C267A">
        <w:t>Holzapfel</w:t>
      </w:r>
      <w:proofErr w:type="spellEnd"/>
      <w:r w:rsidRPr="009C267A">
        <w:t xml:space="preserve">, </w:t>
      </w:r>
      <w:proofErr w:type="spellStart"/>
      <w:r w:rsidRPr="009C267A">
        <w:t>Lagana</w:t>
      </w:r>
      <w:proofErr w:type="spellEnd"/>
      <w:r w:rsidRPr="009C267A">
        <w:t xml:space="preserve">, </w:t>
      </w:r>
      <w:proofErr w:type="spellStart"/>
      <w:r w:rsidRPr="009C267A">
        <w:t>Oroho</w:t>
      </w:r>
      <w:proofErr w:type="spellEnd"/>
      <w:r w:rsidRPr="009C267A">
        <w:t>, Greenstein and Singleton</w:t>
      </w:r>
    </w:p>
    <w:p w14:paraId="19E1AEF9" w14:textId="020241E1" w:rsidR="008D2FC3" w:rsidRDefault="008D2FC3" w:rsidP="008D2FC3"/>
    <w:p w14:paraId="2BA609CA" w14:textId="77777777" w:rsidR="008D2FC3" w:rsidRPr="008D2FC3" w:rsidRDefault="008D2FC3" w:rsidP="008D2FC3"/>
    <w:p w14:paraId="7E9F33F6" w14:textId="77777777" w:rsidR="00B933E1" w:rsidRDefault="00B933E1" w:rsidP="00B933E1">
      <w:pPr>
        <w:pStyle w:val="bpuSponsor"/>
      </w:pPr>
    </w:p>
    <w:p w14:paraId="641002A5" w14:textId="77777777" w:rsidR="00B933E1" w:rsidRDefault="00B933E1" w:rsidP="00B933E1">
      <w:pPr>
        <w:pStyle w:val="bpuSponsor"/>
      </w:pPr>
    </w:p>
    <w:p w14:paraId="33AD63E8" w14:textId="77777777" w:rsidR="00B933E1" w:rsidRDefault="00B933E1" w:rsidP="00B933E1">
      <w:pPr>
        <w:pStyle w:val="bpuSponsor"/>
      </w:pPr>
      <w:r>
        <w:t>SYNOPSIS</w:t>
      </w:r>
    </w:p>
    <w:p w14:paraId="72CC9AC5" w14:textId="3F9BD08C" w:rsidR="00B933E1" w:rsidRDefault="002D0DC1" w:rsidP="00B933E1">
      <w:pPr>
        <w:pStyle w:val="bpuNormText"/>
      </w:pPr>
      <w:r>
        <w:tab/>
      </w:r>
      <w:r w:rsidR="00B933E1">
        <w:t>Provides tax credits to qualified small employers in industries impacted by COVID-19 emergency.</w:t>
      </w:r>
    </w:p>
    <w:p w14:paraId="2EFF8A37" w14:textId="77777777" w:rsidR="00B933E1" w:rsidRDefault="00B933E1" w:rsidP="00B933E1">
      <w:pPr>
        <w:pStyle w:val="bpuNormText"/>
      </w:pPr>
    </w:p>
    <w:p w14:paraId="15BAC3C5" w14:textId="77777777" w:rsidR="00B933E1" w:rsidRDefault="00B933E1" w:rsidP="00B933E1">
      <w:pPr>
        <w:pStyle w:val="bpuSponsor"/>
      </w:pPr>
      <w:r>
        <w:t xml:space="preserve">CURRENT VERSION OF TEXT </w:t>
      </w:r>
    </w:p>
    <w:p w14:paraId="31A89A8E" w14:textId="43C8E9EC" w:rsidR="00B933E1" w:rsidRDefault="000127BF" w:rsidP="00B933E1">
      <w:pPr>
        <w:pStyle w:val="bpuNormText"/>
      </w:pPr>
      <w:r>
        <w:tab/>
        <w:t>As reported by the Senate Economic Growth Committee on December 9, 2021, with amendments.</w:t>
      </w:r>
    </w:p>
    <w:p w14:paraId="58C07238" w14:textId="2C3DFB60" w:rsidR="00B933E1" w:rsidRDefault="00B933E1" w:rsidP="00B933E1">
      <w:pPr>
        <w:pStyle w:val="bpuNormText"/>
      </w:pPr>
      <w:r>
        <w:rPr>
          <w:noProof/>
        </w:rPr>
        <w:drawing>
          <wp:anchor distT="0" distB="0" distL="114300" distR="114300" simplePos="0" relativeHeight="251659264" behindDoc="1" locked="0" layoutInCell="1" allowOverlap="1" wp14:anchorId="60E157C8" wp14:editId="2EB733A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AC3FB53" w14:textId="77777777" w:rsidR="00B933E1" w:rsidRDefault="00B933E1" w:rsidP="008916EC">
      <w:pPr>
        <w:pStyle w:val="FronterPage"/>
        <w:tabs>
          <w:tab w:val="clear" w:pos="720"/>
          <w:tab w:val="clear" w:pos="1440"/>
          <w:tab w:val="clear" w:pos="2160"/>
          <w:tab w:val="clear" w:pos="2880"/>
          <w:tab w:val="clear" w:pos="3600"/>
          <w:tab w:val="clear" w:pos="4320"/>
          <w:tab w:val="clear" w:pos="5040"/>
        </w:tabs>
        <w:sectPr w:rsidR="00B933E1" w:rsidSect="00B933E1">
          <w:type w:val="continuous"/>
          <w:pgSz w:w="12240" w:h="20160" w:code="5"/>
          <w:pgMar w:top="1440" w:right="2275" w:bottom="1440" w:left="2275" w:header="72" w:footer="720" w:gutter="0"/>
          <w:pgNumType w:start="1"/>
          <w:cols w:space="720"/>
          <w:docGrid w:linePitch="360"/>
        </w:sectPr>
      </w:pPr>
    </w:p>
    <w:p w14:paraId="0E024CA9" w14:textId="40D7290E" w:rsidR="00686AEB" w:rsidRPr="00677316" w:rsidRDefault="00FA784A" w:rsidP="003E47BA">
      <w:pPr>
        <w:pStyle w:val="HangingAnAct"/>
        <w:rPr>
          <w:rStyle w:val="HangingAnActChar"/>
        </w:rPr>
      </w:pPr>
      <w:r>
        <w:rPr>
          <w:rStyle w:val="BillHead"/>
        </w:rPr>
        <w:lastRenderedPageBreak/>
        <w:t>An Act</w:t>
      </w:r>
      <w:r w:rsidR="00686AEB" w:rsidRPr="006B7FA7">
        <w:rPr>
          <w:rStyle w:val="HangingAnActChar"/>
        </w:rPr>
        <w:t xml:space="preserve"> </w:t>
      </w:r>
      <w:r w:rsidR="0009602F" w:rsidRPr="0009602F">
        <w:t>providing tax credits to qualified small employers in industries impacted by the COVID-19 emergency, supplementing P.L.1945, c.162 and Title 54A of the New Jersey Statutes.</w:t>
      </w:r>
    </w:p>
    <w:p w14:paraId="0943B0E3" w14:textId="77777777" w:rsidR="000B1054" w:rsidRPr="00D71D68" w:rsidRDefault="000B1054" w:rsidP="000B1054"/>
    <w:p w14:paraId="04E59E81" w14:textId="77777777" w:rsidR="00686AEB" w:rsidRPr="00AA7880" w:rsidRDefault="00686AEB" w:rsidP="00686AEB">
      <w:r>
        <w:tab/>
      </w:r>
      <w:r w:rsidR="00FA784A">
        <w:rPr>
          <w:rStyle w:val="BillHeading2"/>
        </w:rPr>
        <w:t>Be It Enacted</w:t>
      </w:r>
      <w:r>
        <w:rPr>
          <w:rStyle w:val="BillHeading2"/>
        </w:rPr>
        <w:t xml:space="preserve"> </w:t>
      </w:r>
      <w:r w:rsidR="00FA784A">
        <w:rPr>
          <w:rStyle w:val="BillLanguage"/>
        </w:rPr>
        <w:t>by the Senate and General Assembly of the State of New Jersey:</w:t>
      </w:r>
    </w:p>
    <w:p w14:paraId="77FE6A84" w14:textId="77777777" w:rsidR="00686AEB" w:rsidRDefault="00686AEB" w:rsidP="00686AEB"/>
    <w:p w14:paraId="6262AB2A" w14:textId="77777777" w:rsidR="000127BF" w:rsidRPr="00EF215E" w:rsidRDefault="000127BF" w:rsidP="000127BF">
      <w:r>
        <w:tab/>
      </w:r>
      <w:r w:rsidRPr="00EF215E">
        <w:t>1.  a.  For privilege periods ending in 2020 and 2021, a taxpayer that is a qualified small employer shall be allowed a credit against the tax imposed pursuant to section 5 of P.L.1945, c.162 (C.54:10A-5), in an amount equal to 10 percent of wages paid by the qualified small employer to a qualified employee</w:t>
      </w:r>
      <w:r>
        <w:t xml:space="preserve"> </w:t>
      </w:r>
      <w:r>
        <w:rPr>
          <w:rFonts w:ascii="Albertus Extra Bold" w:hAnsi="Albertus Extra Bold"/>
          <w:b/>
          <w:vertAlign w:val="superscript"/>
        </w:rPr>
        <w:t>1</w:t>
      </w:r>
      <w:r w:rsidRPr="00EF215E">
        <w:rPr>
          <w:rFonts w:ascii="Albertus Extra Bold" w:hAnsi="Albertus Extra Bold"/>
          <w:b/>
        </w:rPr>
        <w:t>[</w:t>
      </w:r>
      <w:r w:rsidRPr="00EF215E">
        <w:t>; provided, however, that the amount of the credit shall equal 20 percent of wages paid to a qualified employee if the qualified small employer is located in a COVID-impact county</w:t>
      </w:r>
      <w:r w:rsidRPr="00EF215E">
        <w:rPr>
          <w:rFonts w:ascii="Albertus Extra Bold" w:hAnsi="Albertus Extra Bold"/>
          <w:b/>
        </w:rPr>
        <w:t>]</w:t>
      </w:r>
      <w:r>
        <w:rPr>
          <w:rFonts w:ascii="Albertus Extra Bold" w:hAnsi="Albertus Extra Bold"/>
          <w:b/>
          <w:vertAlign w:val="superscript"/>
        </w:rPr>
        <w:t>1</w:t>
      </w:r>
      <w:r w:rsidRPr="00EF215E">
        <w:t>.</w:t>
      </w:r>
    </w:p>
    <w:p w14:paraId="7E4D5ED8" w14:textId="77777777" w:rsidR="000127BF" w:rsidRPr="00EF215E" w:rsidRDefault="000127BF" w:rsidP="000127BF">
      <w:r w:rsidRPr="00EF215E">
        <w:tab/>
        <w:t>b.</w:t>
      </w:r>
      <w:r w:rsidRPr="00EF215E">
        <w:tab/>
        <w:t>The amount of the credit applied under this section against the tax imposed pursuant to section 5 of P.L.1945, c.162 (C.54:10A-5), for a privilege period, when taken together with any other credits allowed against the tax imposed pursuant to section 5 of P.L.1945, c.162, shall not exceed 50 percent of the tax liability otherwise due and shall not reduce the tax liability to an amount less than the statutory minimum provided in subsection (e) of section 5 of P.L.1945, c.162 (C.54:10A-5).  The priority in which credits allowed pursuant to this section and any other credits shall be taken shall be determined by the director.  The amount of the credit otherwise allowable under this section that cannot be applied for the privilege period due to the limitations of this subsection or under other provisions of the Corporation Business Tax Act (1945), P.L.1945, c.162 (C.54:10A-1 et seq.) may be carried over, if necessary, to the seven privilege periods following the privilege period for which the credit was allowed.</w:t>
      </w:r>
    </w:p>
    <w:p w14:paraId="793C7695" w14:textId="77777777" w:rsidR="000127BF" w:rsidRPr="00EF215E" w:rsidRDefault="000127BF" w:rsidP="000127BF">
      <w:r w:rsidRPr="00EF215E">
        <w:tab/>
        <w:t>c.</w:t>
      </w:r>
      <w:r w:rsidRPr="00EF215E">
        <w:tab/>
        <w:t>An application for the tax credit shall be submitted to the Division of Taxation in the Department of Treasury in a form and manner prescribed by the director.</w:t>
      </w:r>
    </w:p>
    <w:p w14:paraId="21F75815" w14:textId="2B462701" w:rsidR="000127BF" w:rsidRDefault="000127BF" w:rsidP="000127BF">
      <w:r w:rsidRPr="00EF215E">
        <w:tab/>
        <w:t>d.</w:t>
      </w:r>
      <w:r w:rsidRPr="00EF215E">
        <w:tab/>
        <w:t>Notwithstanding any provision of the “Administrative Procedure Act,” P.L.1968, c.410 (C.52:14B-1 et seq.), to the contrary, the director is authorized to adopt, immediately upon filing with the Office of Administrative Law, rules and regulations that the director deems necessary to implement the provisions of this section, which rules and regulations shall be effective for a period not to exceed 18 months following the date of filing and may thereafter be amended, adopted, or readopted by the director in accordance with the requirements of P.L.1968, c.410 (C.52:14B-1 et seq.).</w:t>
      </w:r>
      <w:r>
        <w:br w:type="page"/>
      </w:r>
    </w:p>
    <w:p w14:paraId="10ECD06D" w14:textId="77777777" w:rsidR="000127BF" w:rsidRPr="00EF215E" w:rsidRDefault="000127BF" w:rsidP="000127BF">
      <w:r w:rsidRPr="00EF215E">
        <w:tab/>
        <w:t>e.</w:t>
      </w:r>
      <w:r w:rsidRPr="00EF215E">
        <w:tab/>
        <w:t>As used in this section:</w:t>
      </w:r>
    </w:p>
    <w:p w14:paraId="68049699" w14:textId="77777777" w:rsidR="000127BF" w:rsidRPr="00EF215E" w:rsidRDefault="000127BF" w:rsidP="000127BF">
      <w:r w:rsidRPr="00EF215E">
        <w:tab/>
      </w:r>
      <w:r>
        <w:rPr>
          <w:rFonts w:ascii="Albertus Extra Bold" w:hAnsi="Albertus Extra Bold"/>
          <w:b/>
          <w:vertAlign w:val="superscript"/>
        </w:rPr>
        <w:t>1</w:t>
      </w:r>
      <w:r w:rsidRPr="00EF215E">
        <w:rPr>
          <w:rFonts w:ascii="Albertus Extra Bold" w:hAnsi="Albertus Extra Bold"/>
          <w:b/>
        </w:rPr>
        <w:t>[</w:t>
      </w:r>
      <w:r w:rsidRPr="00EF215E">
        <w:t>"COVID-impact county" means a New Jersey county with an average monthly unemployment rate during the taxpayer’s privilege period that is greater than or equal to the State’s average monthly unemployment rate based on data published by the United States Bureau of Labor Statistics.</w:t>
      </w:r>
      <w:r w:rsidRPr="00EF215E">
        <w:rPr>
          <w:rFonts w:ascii="Albertus Extra Bold" w:hAnsi="Albertus Extra Bold"/>
          <w:b/>
        </w:rPr>
        <w:t>]</w:t>
      </w:r>
      <w:r>
        <w:rPr>
          <w:rFonts w:ascii="Albertus Extra Bold" w:hAnsi="Albertus Extra Bold"/>
          <w:b/>
          <w:vertAlign w:val="superscript"/>
        </w:rPr>
        <w:t>1</w:t>
      </w:r>
    </w:p>
    <w:p w14:paraId="131263D8" w14:textId="77777777" w:rsidR="000127BF" w:rsidRPr="00EF215E" w:rsidRDefault="000127BF" w:rsidP="000127BF">
      <w:r w:rsidRPr="00EF215E">
        <w:tab/>
        <w:t>"Qualified employee" means an employee who is employed by a qualified small employer and who is compensated in wages on an hourly basis by the qualified small employer, which wages are up to 120 percent of the minimum hourly wage in effect pursuant to either:</w:t>
      </w:r>
    </w:p>
    <w:p w14:paraId="438D1D66" w14:textId="48806E67" w:rsidR="000127BF" w:rsidRPr="00EF215E" w:rsidRDefault="000127BF" w:rsidP="000127BF">
      <w:r>
        <w:tab/>
        <w:t>(1)</w:t>
      </w:r>
      <w:r>
        <w:tab/>
      </w:r>
      <w:r w:rsidRPr="00EF215E">
        <w:t>the "New Jersey State Wage and Hour Law," P.L.1966, c.113 (C.34:11-56a et seq.); or</w:t>
      </w:r>
    </w:p>
    <w:p w14:paraId="17ADBA48" w14:textId="7DF1D21E" w:rsidR="000127BF" w:rsidRPr="00EF215E" w:rsidRDefault="000127BF" w:rsidP="000127BF">
      <w:r w:rsidRPr="00EF215E">
        <w:tab/>
        <w:t>(2)</w:t>
      </w:r>
      <w:r>
        <w:tab/>
      </w:r>
      <w:r w:rsidRPr="00EF215E">
        <w:t>paragraph 23 of Article I of the New Jersey Constitution.</w:t>
      </w:r>
    </w:p>
    <w:p w14:paraId="7ED02907" w14:textId="77777777" w:rsidR="000127BF" w:rsidRPr="00EF215E" w:rsidRDefault="000127BF" w:rsidP="000127BF">
      <w:r w:rsidRPr="00EF215E">
        <w:tab/>
        <w:t>"Qualified small employer" means 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employees during the privilege period.</w:t>
      </w:r>
    </w:p>
    <w:p w14:paraId="12C2FFAF" w14:textId="77777777" w:rsidR="000127BF" w:rsidRPr="00EF215E" w:rsidRDefault="000127BF" w:rsidP="000127BF">
      <w:r w:rsidRPr="00EF215E">
        <w:tab/>
        <w:t>"Wages"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 and which are with respect to employment on a full-time basis in the ordinary course of business.</w:t>
      </w:r>
    </w:p>
    <w:p w14:paraId="53FE8CFF" w14:textId="77777777" w:rsidR="009B241A" w:rsidRDefault="009B241A" w:rsidP="00686AEB"/>
    <w:p w14:paraId="436B47E9" w14:textId="77777777" w:rsidR="000127BF" w:rsidRPr="000F3AF0" w:rsidRDefault="000127BF" w:rsidP="000127BF">
      <w:r>
        <w:tab/>
      </w:r>
      <w:r w:rsidRPr="000F3AF0">
        <w:t>2.  a.  For taxable years 2020 and 2021, a taxpayer that is a qualified small employer shall be allowed a credit against the tax otherwise due pursuant to the "New Jersey Gross Income Tax Act," N.J.S.54A:1-1 et seq., in an amount equal to 10 percent of wages paid by the qualified small employer to a qualified employee</w:t>
      </w:r>
      <w:r>
        <w:t xml:space="preserve"> </w:t>
      </w:r>
      <w:r>
        <w:rPr>
          <w:rFonts w:ascii="Albertus Extra Bold" w:hAnsi="Albertus Extra Bold"/>
          <w:b/>
          <w:vertAlign w:val="superscript"/>
        </w:rPr>
        <w:t>1</w:t>
      </w:r>
      <w:r w:rsidRPr="000F3AF0">
        <w:rPr>
          <w:rFonts w:ascii="Albertus Extra Bold" w:hAnsi="Albertus Extra Bold"/>
          <w:b/>
        </w:rPr>
        <w:t>[</w:t>
      </w:r>
      <w:r w:rsidRPr="000F3AF0">
        <w:t>; provided, however, that the amount of the credit shall equal 20 percent of wages paid to a qualified employee if the qualified small employer is located in a COVID-impact county</w:t>
      </w:r>
      <w:r w:rsidRPr="000F3AF0">
        <w:rPr>
          <w:rFonts w:ascii="Albertus Extra Bold" w:hAnsi="Albertus Extra Bold"/>
          <w:b/>
        </w:rPr>
        <w:t>]</w:t>
      </w:r>
      <w:r>
        <w:rPr>
          <w:rFonts w:ascii="Albertus Extra Bold" w:hAnsi="Albertus Extra Bold"/>
          <w:b/>
          <w:vertAlign w:val="superscript"/>
        </w:rPr>
        <w:t>1</w:t>
      </w:r>
      <w:r w:rsidRPr="000F3AF0">
        <w:t>.</w:t>
      </w:r>
    </w:p>
    <w:p w14:paraId="05B2970E" w14:textId="77777777" w:rsidR="000127BF" w:rsidRPr="000F3AF0" w:rsidRDefault="000127BF" w:rsidP="000127BF">
      <w:r w:rsidRPr="000F3AF0">
        <w:tab/>
        <w:t>b.</w:t>
      </w:r>
      <w:r w:rsidRPr="000F3AF0">
        <w:tab/>
        <w:t>The amount of the credits applied under this section for a taxable year, when taken together with any other credits allowed against the tax imposed pursuant to N.J.S.54A:1-1 et seq., shall not exceed 50 percent of the taxpayer’s liability otherwise due for the taxable year.  The priority in which credits allowed pursuant to this section and any other credits shall be taken shall be determined by the director.  The amount of the credit otherwise allowable under this section that cannot be applied for the taxable year due to the limitations of this subsection may be carried over, if necessary, to the seven taxable years following the taxable year for which the credit was allowed.</w:t>
      </w:r>
    </w:p>
    <w:p w14:paraId="2F59ACA8" w14:textId="77777777" w:rsidR="000127BF" w:rsidRPr="000F3AF0" w:rsidRDefault="000127BF" w:rsidP="000127BF">
      <w:r w:rsidRPr="000F3AF0">
        <w:tab/>
        <w:t>c.</w:t>
      </w:r>
      <w:r w:rsidRPr="000F3AF0">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1E418831" w14:textId="77777777" w:rsidR="000127BF" w:rsidRPr="000F3AF0" w:rsidRDefault="000127BF" w:rsidP="000127BF">
      <w:r w:rsidRPr="000F3AF0">
        <w:tab/>
        <w:t>(2)</w:t>
      </w:r>
      <w:r w:rsidRPr="000F3AF0">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3128D80" w14:textId="77777777" w:rsidR="000127BF" w:rsidRPr="000F3AF0" w:rsidRDefault="000127BF" w:rsidP="000127BF">
      <w:r w:rsidRPr="000F3AF0">
        <w:tab/>
        <w:t>d.</w:t>
      </w:r>
      <w:r w:rsidRPr="000F3AF0">
        <w:tab/>
        <w:t>An application for the tax credit shall be submitted to the Division of Taxation in the Department of Treasury in a form and manner prescribed by the director.</w:t>
      </w:r>
    </w:p>
    <w:p w14:paraId="09CB4F34" w14:textId="77777777" w:rsidR="000127BF" w:rsidRPr="000F3AF0" w:rsidRDefault="000127BF" w:rsidP="000127BF">
      <w:r w:rsidRPr="000F3AF0">
        <w:tab/>
        <w:t>e.</w:t>
      </w:r>
      <w:r w:rsidRPr="000F3AF0">
        <w:tab/>
        <w:t>Notwithstanding any provision of the “Administrative Procedure Act,” P.L.1968, c.410 (C.52:14B-1 et seq.), to the contrary, the director is authorized to adopt, immediately upon filing with the Office of Administrative Law, rules and regulations that the director deems necessary to implement the provisions of this section, which rules and regulations shall be effective for a period not to exceed 18 months following the date of filing and may thereafter be amended, adopted, or readopted by the director in accordance with the requirements of P.L.1968, c.410 (C.52:14B-1 et seq.).</w:t>
      </w:r>
    </w:p>
    <w:p w14:paraId="57AA405A" w14:textId="77777777" w:rsidR="000127BF" w:rsidRPr="000F3AF0" w:rsidRDefault="000127BF" w:rsidP="000127BF">
      <w:r w:rsidRPr="000F3AF0">
        <w:tab/>
        <w:t>f.</w:t>
      </w:r>
      <w:r w:rsidRPr="000F3AF0">
        <w:tab/>
        <w:t>As used in this section:</w:t>
      </w:r>
    </w:p>
    <w:p w14:paraId="39739AF5" w14:textId="77777777" w:rsidR="000127BF" w:rsidRPr="000F3AF0" w:rsidRDefault="000127BF" w:rsidP="000127BF">
      <w:r w:rsidRPr="000F3AF0">
        <w:tab/>
      </w:r>
      <w:r>
        <w:rPr>
          <w:rFonts w:ascii="Albertus Extra Bold" w:hAnsi="Albertus Extra Bold"/>
          <w:b/>
          <w:vertAlign w:val="superscript"/>
        </w:rPr>
        <w:t>1</w:t>
      </w:r>
      <w:r w:rsidRPr="000F3AF0">
        <w:rPr>
          <w:rFonts w:ascii="Albertus Extra Bold" w:hAnsi="Albertus Extra Bold"/>
          <w:b/>
        </w:rPr>
        <w:t>[</w:t>
      </w:r>
      <w:r w:rsidRPr="000F3AF0">
        <w:t>"COVID-impact county" means a New Jersey county with an average monthly unemployment rate during the taxpayer’s taxable year that is greater than or equal to the State’s average monthly unemployment rate based on data published by the United States Bureau of Labor Statistics.</w:t>
      </w:r>
      <w:r w:rsidRPr="000F3AF0">
        <w:rPr>
          <w:rFonts w:ascii="Albertus Extra Bold" w:hAnsi="Albertus Extra Bold"/>
          <w:b/>
        </w:rPr>
        <w:t>]</w:t>
      </w:r>
      <w:r>
        <w:rPr>
          <w:rFonts w:ascii="Albertus Extra Bold" w:hAnsi="Albertus Extra Bold"/>
          <w:b/>
          <w:vertAlign w:val="superscript"/>
        </w:rPr>
        <w:t>1</w:t>
      </w:r>
    </w:p>
    <w:p w14:paraId="230C6FD0" w14:textId="77777777" w:rsidR="000127BF" w:rsidRPr="000F3AF0" w:rsidRDefault="000127BF" w:rsidP="000127BF">
      <w:r w:rsidRPr="000F3AF0">
        <w:tab/>
        <w:t>"Qualified employee" means an employee who is employed by a qualified small employer and who is compensated in wages on an hourly basis by the qualified small employer, which wages are up to 120 percent of the minimum hourly wage in effect pursuant to either:</w:t>
      </w:r>
    </w:p>
    <w:p w14:paraId="2F2A4AFE" w14:textId="7532BB24" w:rsidR="000127BF" w:rsidRPr="000F3AF0" w:rsidRDefault="000127BF" w:rsidP="000127BF">
      <w:r>
        <w:tab/>
        <w:t>(1)</w:t>
      </w:r>
      <w:r>
        <w:tab/>
      </w:r>
      <w:r w:rsidRPr="000F3AF0">
        <w:t>the "New Jersey State Wage and Hour Law," P.L.1966, c.113 (C.34:11-56a et seq.); or</w:t>
      </w:r>
    </w:p>
    <w:p w14:paraId="048BB03E" w14:textId="5553BCE6" w:rsidR="000127BF" w:rsidRPr="000F3AF0" w:rsidRDefault="000127BF" w:rsidP="000127BF">
      <w:r>
        <w:tab/>
        <w:t>(2)</w:t>
      </w:r>
      <w:r>
        <w:tab/>
      </w:r>
      <w:r w:rsidRPr="000F3AF0">
        <w:t>paragraph 23 of Article I of the New Jersey Constitution.</w:t>
      </w:r>
    </w:p>
    <w:p w14:paraId="7DF4F650" w14:textId="77777777" w:rsidR="000127BF" w:rsidRPr="000F3AF0" w:rsidRDefault="000127BF" w:rsidP="000127BF">
      <w:r w:rsidRPr="000F3AF0">
        <w:tab/>
        <w:t>"Qualified small employer" means a business entity, including all entities related by common ownership or control, that is independently owned and operated, has a North American Industry Classification System code of 44, 45, 62, 71, 72, or 81, and had an average weekly number of full-time employees of not more than 100 employees during the taxable year.</w:t>
      </w:r>
    </w:p>
    <w:p w14:paraId="399A5951" w14:textId="77777777" w:rsidR="000127BF" w:rsidRPr="000F3AF0" w:rsidRDefault="000127BF" w:rsidP="000127BF">
      <w:r w:rsidRPr="000F3AF0">
        <w:tab/>
        <w:t>"Wages" means direct monetary compensation for labor or services rendered by an employee, which amount is determined on an hourly basis, excluding any task, piece, or commission form of supplementary incentives and bonuses that are calculated independently of regular wages and paid in addition thereto, and which are with respect to employment on a full-time basis in the ordinary course of business.</w:t>
      </w:r>
    </w:p>
    <w:p w14:paraId="4269FAC4" w14:textId="77777777" w:rsidR="00FA32F1" w:rsidRDefault="00FA32F1" w:rsidP="00686AEB"/>
    <w:p w14:paraId="76C61920" w14:textId="0E80FAF2" w:rsidR="00686AEB" w:rsidRPr="00AA7880" w:rsidRDefault="00686AEB" w:rsidP="00686AEB">
      <w:r>
        <w:tab/>
      </w:r>
      <w:r w:rsidR="00AC67B7">
        <w:t>3</w:t>
      </w:r>
      <w:r w:rsidR="002D0DC1">
        <w:t>.</w:t>
      </w:r>
      <w:r w:rsidR="002D0DC1">
        <w:tab/>
      </w:r>
      <w:r w:rsidR="00FA784A">
        <w:t>This act shall take effect</w:t>
      </w:r>
      <w:r w:rsidR="00AC67B7">
        <w:t xml:space="preserve"> immediately.</w:t>
      </w:r>
    </w:p>
    <w:sectPr w:rsidR="00686AEB" w:rsidRPr="00AA7880" w:rsidSect="00B933E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B6DB24" w14:textId="77777777" w:rsidR="006B21AB" w:rsidRDefault="006B21AB">
      <w:r>
        <w:separator/>
      </w:r>
    </w:p>
  </w:endnote>
  <w:endnote w:type="continuationSeparator" w:id="0">
    <w:p w14:paraId="6ACC7074" w14:textId="77777777" w:rsidR="006B21AB" w:rsidRDefault="006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EBF74" w14:textId="24007875" w:rsidR="008D2FC3" w:rsidRDefault="009C267A" w:rsidP="009C267A">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707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C6DF" w14:textId="77777777" w:rsidR="000127BF" w:rsidRPr="00921C91" w:rsidRDefault="000127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C873A0C" w14:textId="77777777" w:rsidR="000127BF" w:rsidRPr="00921C91" w:rsidRDefault="000127BF">
    <w:pPr>
      <w:pStyle w:val="Footer"/>
      <w:rPr>
        <w:szCs w:val="18"/>
      </w:rPr>
    </w:pPr>
  </w:p>
  <w:p w14:paraId="3ACA9A87" w14:textId="77777777" w:rsidR="000127BF" w:rsidRPr="00921C91" w:rsidRDefault="000127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CDF96B7" w14:textId="128BD4DD" w:rsidR="000127BF" w:rsidRDefault="000127BF" w:rsidP="00323B3D">
    <w:pPr>
      <w:pStyle w:val="Footer"/>
    </w:pPr>
    <w:r>
      <w:tab/>
      <w:t>Matter enclosed in superscript numerals has been adopted as follows:</w:t>
    </w:r>
  </w:p>
  <w:p w14:paraId="1971CAD3" w14:textId="2FEECB88" w:rsidR="000127BF" w:rsidRDefault="000127BF" w:rsidP="00323B3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p w14:paraId="7702F91E" w14:textId="77777777" w:rsidR="000127BF" w:rsidRPr="000127BF" w:rsidRDefault="000127BF" w:rsidP="00323B3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EA992" w14:textId="77777777" w:rsidR="006B21AB" w:rsidRDefault="006B21AB">
      <w:r>
        <w:separator/>
      </w:r>
    </w:p>
  </w:footnote>
  <w:footnote w:type="continuationSeparator" w:id="0">
    <w:p w14:paraId="0C2F7B8B" w14:textId="77777777" w:rsidR="006B21AB" w:rsidRDefault="006B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B38A2" w14:textId="77777777" w:rsidR="00665CBC" w:rsidRDefault="0063765A">
    <w:pPr>
      <w:pStyle w:val="Header"/>
    </w:pPr>
    <w:r>
      <w:rPr>
        <w:noProof/>
      </w:rPr>
      <w:pict w14:anchorId="478CC7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C651C" w14:textId="7FFF348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1A102" w14:textId="383C7FF5" w:rsidR="00665CBC" w:rsidRDefault="00665CBC" w:rsidP="00686AEB">
    <w:pPr>
      <w:pStyle w:val="Header"/>
      <w:jc w:val="center"/>
      <w:rPr>
        <w:rStyle w:val="PageNumber"/>
      </w:rPr>
    </w:pPr>
  </w:p>
  <w:p w14:paraId="04059979" w14:textId="6220A303" w:rsidR="00B933E1" w:rsidRDefault="00B933E1" w:rsidP="00B933E1">
    <w:pPr>
      <w:pStyle w:val="bpuHeadSpon"/>
    </w:pPr>
    <w:r w:rsidRPr="00B933E1">
      <w:rPr>
        <w:rStyle w:val="bpuHeadSponChar"/>
      </w:rPr>
      <w:t>S3759</w:t>
    </w:r>
    <w:r>
      <w:t xml:space="preserve"> </w:t>
    </w:r>
    <w:r w:rsidR="000127BF">
      <w:t xml:space="preserve">[1R] </w:t>
    </w:r>
    <w:r>
      <w:t>GOPAL, GREENSTEIN</w:t>
    </w:r>
  </w:p>
  <w:p w14:paraId="41001DC3" w14:textId="1C940F1F" w:rsidR="00B933E1" w:rsidRDefault="00B933E1" w:rsidP="00B933E1">
    <w:pPr>
      <w:pStyle w:val="bpuHeadSpon"/>
    </w:pPr>
    <w:r>
      <w:fldChar w:fldCharType="begin"/>
    </w:r>
    <w:r>
      <w:instrText xml:space="preserve"> PAGE  \* MERGEFORMAT </w:instrText>
    </w:r>
    <w:r>
      <w:fldChar w:fldCharType="separate"/>
    </w:r>
    <w:r w:rsidR="0063765A">
      <w:rPr>
        <w:noProof/>
      </w:rPr>
      <w:t>5</w:t>
    </w:r>
    <w:r>
      <w:fldChar w:fldCharType="end"/>
    </w:r>
  </w:p>
  <w:p w14:paraId="537F3E26" w14:textId="77777777" w:rsidR="00B933E1" w:rsidRDefault="00B933E1" w:rsidP="00B933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47309" w14:textId="25C65BAD" w:rsidR="00665CBC" w:rsidRDefault="00665CBC">
    <w:pPr>
      <w:pStyle w:val="Header"/>
    </w:pPr>
  </w:p>
  <w:p w14:paraId="45B7BB9D" w14:textId="75003B26" w:rsidR="00B933E1" w:rsidRDefault="00B933E1" w:rsidP="00B933E1">
    <w:pPr>
      <w:pStyle w:val="bpuHeadSpon"/>
    </w:pPr>
    <w:r w:rsidRPr="00B933E1">
      <w:rPr>
        <w:rStyle w:val="bpuHeadSponChar"/>
      </w:rPr>
      <w:t>S3759</w:t>
    </w:r>
    <w:r>
      <w:t xml:space="preserve"> </w:t>
    </w:r>
    <w:r w:rsidR="000127BF">
      <w:t xml:space="preserve">[1R] </w:t>
    </w:r>
    <w:r>
      <w:t>GOPAL, GREENSTEIN</w:t>
    </w:r>
  </w:p>
  <w:p w14:paraId="672581FB" w14:textId="50F6E1EE" w:rsidR="00B933E1" w:rsidRDefault="00B933E1" w:rsidP="00B933E1">
    <w:pPr>
      <w:pStyle w:val="bpuHeadSpon"/>
    </w:pPr>
    <w:r>
      <w:fldChar w:fldCharType="begin"/>
    </w:r>
    <w:r>
      <w:instrText xml:space="preserve"> PAGE  \* MERGEFORMAT </w:instrText>
    </w:r>
    <w:r>
      <w:fldChar w:fldCharType="separate"/>
    </w:r>
    <w:r w:rsidR="0063765A">
      <w:rPr>
        <w:noProof/>
      </w:rPr>
      <w:t>2</w:t>
    </w:r>
    <w:r>
      <w:fldChar w:fldCharType="end"/>
    </w:r>
  </w:p>
  <w:p w14:paraId="5B7B1D5C" w14:textId="77777777" w:rsidR="00B933E1" w:rsidRDefault="00B933E1" w:rsidP="00B933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2C2"/>
    <w:rsid w:val="000051BD"/>
    <w:rsid w:val="000127BF"/>
    <w:rsid w:val="000160A5"/>
    <w:rsid w:val="0002335B"/>
    <w:rsid w:val="0003549A"/>
    <w:rsid w:val="000367AE"/>
    <w:rsid w:val="00043B22"/>
    <w:rsid w:val="00054975"/>
    <w:rsid w:val="00057D20"/>
    <w:rsid w:val="0006197C"/>
    <w:rsid w:val="0006281F"/>
    <w:rsid w:val="00073A2C"/>
    <w:rsid w:val="0008141C"/>
    <w:rsid w:val="00092F6B"/>
    <w:rsid w:val="00094A55"/>
    <w:rsid w:val="0009602F"/>
    <w:rsid w:val="000A44A7"/>
    <w:rsid w:val="000B1054"/>
    <w:rsid w:val="000B3411"/>
    <w:rsid w:val="000C054C"/>
    <w:rsid w:val="000C12C2"/>
    <w:rsid w:val="000C5038"/>
    <w:rsid w:val="000D11AF"/>
    <w:rsid w:val="000D6255"/>
    <w:rsid w:val="000D6262"/>
    <w:rsid w:val="000D7B4A"/>
    <w:rsid w:val="000E4006"/>
    <w:rsid w:val="000F1D0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DC2"/>
    <w:rsid w:val="001C7C52"/>
    <w:rsid w:val="001D25F3"/>
    <w:rsid w:val="001D7F3D"/>
    <w:rsid w:val="001E15F1"/>
    <w:rsid w:val="001E16FA"/>
    <w:rsid w:val="001E6213"/>
    <w:rsid w:val="001F14C7"/>
    <w:rsid w:val="001F23AF"/>
    <w:rsid w:val="001F7405"/>
    <w:rsid w:val="00205533"/>
    <w:rsid w:val="00212B8D"/>
    <w:rsid w:val="002206C8"/>
    <w:rsid w:val="0022143E"/>
    <w:rsid w:val="00222983"/>
    <w:rsid w:val="00234C6F"/>
    <w:rsid w:val="002370D0"/>
    <w:rsid w:val="002376B9"/>
    <w:rsid w:val="00252268"/>
    <w:rsid w:val="00255958"/>
    <w:rsid w:val="00257FA2"/>
    <w:rsid w:val="0026116A"/>
    <w:rsid w:val="0026574A"/>
    <w:rsid w:val="002660BB"/>
    <w:rsid w:val="002720E8"/>
    <w:rsid w:val="00275293"/>
    <w:rsid w:val="002776B0"/>
    <w:rsid w:val="00286C7E"/>
    <w:rsid w:val="002902C2"/>
    <w:rsid w:val="002A1029"/>
    <w:rsid w:val="002A3A1A"/>
    <w:rsid w:val="002A4692"/>
    <w:rsid w:val="002A51BA"/>
    <w:rsid w:val="002A790B"/>
    <w:rsid w:val="002B2E26"/>
    <w:rsid w:val="002B3FE6"/>
    <w:rsid w:val="002B5B3A"/>
    <w:rsid w:val="002C2D81"/>
    <w:rsid w:val="002C461E"/>
    <w:rsid w:val="002C6CEC"/>
    <w:rsid w:val="002D0DC1"/>
    <w:rsid w:val="002E09CE"/>
    <w:rsid w:val="002E69D1"/>
    <w:rsid w:val="002F3BA6"/>
    <w:rsid w:val="00315320"/>
    <w:rsid w:val="00323B3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9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66D"/>
    <w:rsid w:val="0045118A"/>
    <w:rsid w:val="00454FD9"/>
    <w:rsid w:val="00455D51"/>
    <w:rsid w:val="00456BF9"/>
    <w:rsid w:val="00461057"/>
    <w:rsid w:val="004704A8"/>
    <w:rsid w:val="00471102"/>
    <w:rsid w:val="00471F18"/>
    <w:rsid w:val="00484144"/>
    <w:rsid w:val="00484C19"/>
    <w:rsid w:val="00485866"/>
    <w:rsid w:val="004863C4"/>
    <w:rsid w:val="00492076"/>
    <w:rsid w:val="00493B1D"/>
    <w:rsid w:val="00497037"/>
    <w:rsid w:val="004A3009"/>
    <w:rsid w:val="004A6940"/>
    <w:rsid w:val="004A74EA"/>
    <w:rsid w:val="004A77A4"/>
    <w:rsid w:val="004B5770"/>
    <w:rsid w:val="004C54AC"/>
    <w:rsid w:val="004C6F1C"/>
    <w:rsid w:val="004C742C"/>
    <w:rsid w:val="004E1F3E"/>
    <w:rsid w:val="004F21BD"/>
    <w:rsid w:val="004F4F1D"/>
    <w:rsid w:val="004F74DD"/>
    <w:rsid w:val="00501317"/>
    <w:rsid w:val="0050495C"/>
    <w:rsid w:val="00505DC9"/>
    <w:rsid w:val="00506E1E"/>
    <w:rsid w:val="00513C81"/>
    <w:rsid w:val="005260E3"/>
    <w:rsid w:val="00527BFB"/>
    <w:rsid w:val="00532A32"/>
    <w:rsid w:val="00540B0B"/>
    <w:rsid w:val="0054460F"/>
    <w:rsid w:val="005536CD"/>
    <w:rsid w:val="00554051"/>
    <w:rsid w:val="00557240"/>
    <w:rsid w:val="005629A4"/>
    <w:rsid w:val="0056379C"/>
    <w:rsid w:val="005651F3"/>
    <w:rsid w:val="00572184"/>
    <w:rsid w:val="00577A15"/>
    <w:rsid w:val="00580533"/>
    <w:rsid w:val="0059131D"/>
    <w:rsid w:val="005B3F92"/>
    <w:rsid w:val="005B479C"/>
    <w:rsid w:val="005B561E"/>
    <w:rsid w:val="005C07E4"/>
    <w:rsid w:val="005C2124"/>
    <w:rsid w:val="005C2475"/>
    <w:rsid w:val="005C336F"/>
    <w:rsid w:val="005C7F3C"/>
    <w:rsid w:val="005E0109"/>
    <w:rsid w:val="005E017C"/>
    <w:rsid w:val="005E50C6"/>
    <w:rsid w:val="005F2A97"/>
    <w:rsid w:val="005F399B"/>
    <w:rsid w:val="006019F8"/>
    <w:rsid w:val="00602754"/>
    <w:rsid w:val="00605B20"/>
    <w:rsid w:val="0061156F"/>
    <w:rsid w:val="00613FF5"/>
    <w:rsid w:val="006155A8"/>
    <w:rsid w:val="00621076"/>
    <w:rsid w:val="00621B94"/>
    <w:rsid w:val="006253E3"/>
    <w:rsid w:val="00626239"/>
    <w:rsid w:val="00635316"/>
    <w:rsid w:val="00635449"/>
    <w:rsid w:val="0063765A"/>
    <w:rsid w:val="006378C5"/>
    <w:rsid w:val="00645E6A"/>
    <w:rsid w:val="00653DD6"/>
    <w:rsid w:val="006647F8"/>
    <w:rsid w:val="00665CBC"/>
    <w:rsid w:val="00666491"/>
    <w:rsid w:val="00667A5C"/>
    <w:rsid w:val="00677316"/>
    <w:rsid w:val="00686AEB"/>
    <w:rsid w:val="006B21AB"/>
    <w:rsid w:val="006B7897"/>
    <w:rsid w:val="006B7FA7"/>
    <w:rsid w:val="006C086A"/>
    <w:rsid w:val="006C21C1"/>
    <w:rsid w:val="006C7327"/>
    <w:rsid w:val="006D00E5"/>
    <w:rsid w:val="006D791B"/>
    <w:rsid w:val="006E25E7"/>
    <w:rsid w:val="006E2895"/>
    <w:rsid w:val="006F180D"/>
    <w:rsid w:val="006F4334"/>
    <w:rsid w:val="006F47AF"/>
    <w:rsid w:val="006F6B8A"/>
    <w:rsid w:val="00703B6B"/>
    <w:rsid w:val="00707CD3"/>
    <w:rsid w:val="00716BB9"/>
    <w:rsid w:val="007256D1"/>
    <w:rsid w:val="007279FD"/>
    <w:rsid w:val="007502CB"/>
    <w:rsid w:val="00752D79"/>
    <w:rsid w:val="00752E20"/>
    <w:rsid w:val="00756EDE"/>
    <w:rsid w:val="00764456"/>
    <w:rsid w:val="007670CD"/>
    <w:rsid w:val="00781B4D"/>
    <w:rsid w:val="007824BF"/>
    <w:rsid w:val="00783B8D"/>
    <w:rsid w:val="0079000B"/>
    <w:rsid w:val="00794B94"/>
    <w:rsid w:val="00794BD4"/>
    <w:rsid w:val="007A2F73"/>
    <w:rsid w:val="007A3061"/>
    <w:rsid w:val="007A5A0B"/>
    <w:rsid w:val="007A6F93"/>
    <w:rsid w:val="007C0E14"/>
    <w:rsid w:val="007C7DE4"/>
    <w:rsid w:val="007D40CB"/>
    <w:rsid w:val="007D5796"/>
    <w:rsid w:val="007D59C0"/>
    <w:rsid w:val="007D7D9C"/>
    <w:rsid w:val="007E62B0"/>
    <w:rsid w:val="007F485D"/>
    <w:rsid w:val="007F6050"/>
    <w:rsid w:val="008059D0"/>
    <w:rsid w:val="00813627"/>
    <w:rsid w:val="00832816"/>
    <w:rsid w:val="00837109"/>
    <w:rsid w:val="00840365"/>
    <w:rsid w:val="008406A3"/>
    <w:rsid w:val="00841D2C"/>
    <w:rsid w:val="00844639"/>
    <w:rsid w:val="00845F3C"/>
    <w:rsid w:val="008461B8"/>
    <w:rsid w:val="008462F1"/>
    <w:rsid w:val="00847C16"/>
    <w:rsid w:val="00847EF1"/>
    <w:rsid w:val="008538FA"/>
    <w:rsid w:val="008573B0"/>
    <w:rsid w:val="00866563"/>
    <w:rsid w:val="00867AC2"/>
    <w:rsid w:val="00867F18"/>
    <w:rsid w:val="0087056E"/>
    <w:rsid w:val="00871155"/>
    <w:rsid w:val="00875402"/>
    <w:rsid w:val="00884D51"/>
    <w:rsid w:val="008916EC"/>
    <w:rsid w:val="00891E4F"/>
    <w:rsid w:val="008A31C5"/>
    <w:rsid w:val="008A4F9A"/>
    <w:rsid w:val="008B22F8"/>
    <w:rsid w:val="008B2850"/>
    <w:rsid w:val="008C79B3"/>
    <w:rsid w:val="008D2FC3"/>
    <w:rsid w:val="008D77BD"/>
    <w:rsid w:val="008E454C"/>
    <w:rsid w:val="008F1E5A"/>
    <w:rsid w:val="00901BDA"/>
    <w:rsid w:val="009121D8"/>
    <w:rsid w:val="00912D9C"/>
    <w:rsid w:val="00916F7A"/>
    <w:rsid w:val="00917FE3"/>
    <w:rsid w:val="009318C7"/>
    <w:rsid w:val="00931C09"/>
    <w:rsid w:val="009348C2"/>
    <w:rsid w:val="0094323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5A5"/>
    <w:rsid w:val="009A45DA"/>
    <w:rsid w:val="009B06D2"/>
    <w:rsid w:val="009B241A"/>
    <w:rsid w:val="009B34EC"/>
    <w:rsid w:val="009B5D67"/>
    <w:rsid w:val="009B6176"/>
    <w:rsid w:val="009B7210"/>
    <w:rsid w:val="009C0D22"/>
    <w:rsid w:val="009C267A"/>
    <w:rsid w:val="009C2DD9"/>
    <w:rsid w:val="009C3E09"/>
    <w:rsid w:val="009C5630"/>
    <w:rsid w:val="009D0E5D"/>
    <w:rsid w:val="009D0F63"/>
    <w:rsid w:val="009D7934"/>
    <w:rsid w:val="009D7CCF"/>
    <w:rsid w:val="009E1827"/>
    <w:rsid w:val="009E5961"/>
    <w:rsid w:val="009F162F"/>
    <w:rsid w:val="009F4FAC"/>
    <w:rsid w:val="00A017C0"/>
    <w:rsid w:val="00A11228"/>
    <w:rsid w:val="00A122ED"/>
    <w:rsid w:val="00A222C2"/>
    <w:rsid w:val="00A305D6"/>
    <w:rsid w:val="00A33006"/>
    <w:rsid w:val="00A342C4"/>
    <w:rsid w:val="00A50F6B"/>
    <w:rsid w:val="00A52237"/>
    <w:rsid w:val="00A551D6"/>
    <w:rsid w:val="00A606EB"/>
    <w:rsid w:val="00A6251B"/>
    <w:rsid w:val="00A6754E"/>
    <w:rsid w:val="00A70F58"/>
    <w:rsid w:val="00A72987"/>
    <w:rsid w:val="00A7346B"/>
    <w:rsid w:val="00A84C4F"/>
    <w:rsid w:val="00A86BE1"/>
    <w:rsid w:val="00A932A1"/>
    <w:rsid w:val="00A96E06"/>
    <w:rsid w:val="00AA6197"/>
    <w:rsid w:val="00AA6C70"/>
    <w:rsid w:val="00AB09E6"/>
    <w:rsid w:val="00AB16FD"/>
    <w:rsid w:val="00AB4813"/>
    <w:rsid w:val="00AC4BBE"/>
    <w:rsid w:val="00AC6466"/>
    <w:rsid w:val="00AC67B7"/>
    <w:rsid w:val="00AC7639"/>
    <w:rsid w:val="00AD08BB"/>
    <w:rsid w:val="00AD0EC0"/>
    <w:rsid w:val="00AD70D6"/>
    <w:rsid w:val="00AD75BC"/>
    <w:rsid w:val="00AD7BB0"/>
    <w:rsid w:val="00AD7BC9"/>
    <w:rsid w:val="00AE1871"/>
    <w:rsid w:val="00AE5C36"/>
    <w:rsid w:val="00AF0DB9"/>
    <w:rsid w:val="00AF1A8C"/>
    <w:rsid w:val="00AF38B9"/>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29F"/>
    <w:rsid w:val="00B90E33"/>
    <w:rsid w:val="00B933E1"/>
    <w:rsid w:val="00B9676B"/>
    <w:rsid w:val="00BA2EA5"/>
    <w:rsid w:val="00BA364B"/>
    <w:rsid w:val="00BB1190"/>
    <w:rsid w:val="00BB31D0"/>
    <w:rsid w:val="00BB3A11"/>
    <w:rsid w:val="00BB4DDB"/>
    <w:rsid w:val="00BB5D79"/>
    <w:rsid w:val="00BB5F02"/>
    <w:rsid w:val="00BC7892"/>
    <w:rsid w:val="00BE24D6"/>
    <w:rsid w:val="00BE5DA9"/>
    <w:rsid w:val="00BE7EFA"/>
    <w:rsid w:val="00BF06AD"/>
    <w:rsid w:val="00BF2C67"/>
    <w:rsid w:val="00C04F4D"/>
    <w:rsid w:val="00C12E48"/>
    <w:rsid w:val="00C13297"/>
    <w:rsid w:val="00C13D14"/>
    <w:rsid w:val="00C15311"/>
    <w:rsid w:val="00C15F53"/>
    <w:rsid w:val="00C23F09"/>
    <w:rsid w:val="00C25356"/>
    <w:rsid w:val="00C328D0"/>
    <w:rsid w:val="00C46BC1"/>
    <w:rsid w:val="00C5235F"/>
    <w:rsid w:val="00C54CE2"/>
    <w:rsid w:val="00C66BF3"/>
    <w:rsid w:val="00C70140"/>
    <w:rsid w:val="00C73CA7"/>
    <w:rsid w:val="00C74D7B"/>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14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A4A"/>
    <w:rsid w:val="00D343D0"/>
    <w:rsid w:val="00D3644E"/>
    <w:rsid w:val="00D3664D"/>
    <w:rsid w:val="00D46DCB"/>
    <w:rsid w:val="00D500E9"/>
    <w:rsid w:val="00D507BC"/>
    <w:rsid w:val="00D6090A"/>
    <w:rsid w:val="00D62FA3"/>
    <w:rsid w:val="00D63B6F"/>
    <w:rsid w:val="00D64A90"/>
    <w:rsid w:val="00D8190D"/>
    <w:rsid w:val="00D9410B"/>
    <w:rsid w:val="00D9695B"/>
    <w:rsid w:val="00DA2417"/>
    <w:rsid w:val="00DA5585"/>
    <w:rsid w:val="00DA7EF5"/>
    <w:rsid w:val="00DB02AC"/>
    <w:rsid w:val="00DB6AA2"/>
    <w:rsid w:val="00DE10D1"/>
    <w:rsid w:val="00DE2514"/>
    <w:rsid w:val="00DE6851"/>
    <w:rsid w:val="00DF03EE"/>
    <w:rsid w:val="00E01B71"/>
    <w:rsid w:val="00E05CC9"/>
    <w:rsid w:val="00E15573"/>
    <w:rsid w:val="00E201FE"/>
    <w:rsid w:val="00E25A5B"/>
    <w:rsid w:val="00E373C7"/>
    <w:rsid w:val="00E4267B"/>
    <w:rsid w:val="00E42F13"/>
    <w:rsid w:val="00E452DF"/>
    <w:rsid w:val="00E5176B"/>
    <w:rsid w:val="00E543CF"/>
    <w:rsid w:val="00E546FD"/>
    <w:rsid w:val="00E608F1"/>
    <w:rsid w:val="00E611B9"/>
    <w:rsid w:val="00E7144F"/>
    <w:rsid w:val="00E73D74"/>
    <w:rsid w:val="00E76A79"/>
    <w:rsid w:val="00E80692"/>
    <w:rsid w:val="00E80C24"/>
    <w:rsid w:val="00E93836"/>
    <w:rsid w:val="00E97CE2"/>
    <w:rsid w:val="00EA235F"/>
    <w:rsid w:val="00EA7C16"/>
    <w:rsid w:val="00EC5281"/>
    <w:rsid w:val="00EC791D"/>
    <w:rsid w:val="00EC7CA6"/>
    <w:rsid w:val="00ED3C5D"/>
    <w:rsid w:val="00ED4553"/>
    <w:rsid w:val="00ED4C03"/>
    <w:rsid w:val="00F00D08"/>
    <w:rsid w:val="00F1350D"/>
    <w:rsid w:val="00F15583"/>
    <w:rsid w:val="00F17C18"/>
    <w:rsid w:val="00F200EE"/>
    <w:rsid w:val="00F22481"/>
    <w:rsid w:val="00F2542E"/>
    <w:rsid w:val="00F27278"/>
    <w:rsid w:val="00F311AA"/>
    <w:rsid w:val="00F344E3"/>
    <w:rsid w:val="00F34D58"/>
    <w:rsid w:val="00F40FC9"/>
    <w:rsid w:val="00F41A9D"/>
    <w:rsid w:val="00F44314"/>
    <w:rsid w:val="00F54B9C"/>
    <w:rsid w:val="00F56E96"/>
    <w:rsid w:val="00F573DD"/>
    <w:rsid w:val="00F61E59"/>
    <w:rsid w:val="00F62279"/>
    <w:rsid w:val="00F63D99"/>
    <w:rsid w:val="00F6426B"/>
    <w:rsid w:val="00F709B3"/>
    <w:rsid w:val="00F71A5E"/>
    <w:rsid w:val="00F80AAC"/>
    <w:rsid w:val="00FA0AFC"/>
    <w:rsid w:val="00FA1C82"/>
    <w:rsid w:val="00FA2ED1"/>
    <w:rsid w:val="00FA32F1"/>
    <w:rsid w:val="00FA4A52"/>
    <w:rsid w:val="00FA784A"/>
    <w:rsid w:val="00FB4045"/>
    <w:rsid w:val="00FB4D8E"/>
    <w:rsid w:val="00FC0D0A"/>
    <w:rsid w:val="00FC1B0B"/>
    <w:rsid w:val="00FD2F97"/>
    <w:rsid w:val="00FE4E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488BCE"/>
  <w15:docId w15:val="{50297703-DE22-4BB4-A119-130484DB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7670CD"/>
    <w:rPr>
      <w:sz w:val="16"/>
      <w:szCs w:val="16"/>
    </w:rPr>
  </w:style>
  <w:style w:type="paragraph" w:styleId="CommentText">
    <w:name w:val="annotation text"/>
    <w:basedOn w:val="Normal"/>
    <w:link w:val="CommentTextChar"/>
    <w:semiHidden/>
    <w:unhideWhenUsed/>
    <w:rsid w:val="007670CD"/>
    <w:pPr>
      <w:spacing w:line="240" w:lineRule="auto"/>
    </w:pPr>
    <w:rPr>
      <w:sz w:val="20"/>
      <w:szCs w:val="20"/>
    </w:rPr>
  </w:style>
  <w:style w:type="character" w:customStyle="1" w:styleId="CommentTextChar">
    <w:name w:val="Comment Text Char"/>
    <w:basedOn w:val="DefaultParagraphFont"/>
    <w:link w:val="CommentText"/>
    <w:semiHidden/>
    <w:rsid w:val="007670CD"/>
    <w:rPr>
      <w:spacing w:val="4"/>
    </w:rPr>
  </w:style>
  <w:style w:type="paragraph" w:styleId="CommentSubject">
    <w:name w:val="annotation subject"/>
    <w:basedOn w:val="CommentText"/>
    <w:next w:val="CommentText"/>
    <w:link w:val="CommentSubjectChar"/>
    <w:semiHidden/>
    <w:unhideWhenUsed/>
    <w:rsid w:val="007670CD"/>
    <w:rPr>
      <w:b/>
      <w:bCs/>
    </w:rPr>
  </w:style>
  <w:style w:type="character" w:customStyle="1" w:styleId="CommentSubjectChar">
    <w:name w:val="Comment Subject Char"/>
    <w:basedOn w:val="CommentTextChar"/>
    <w:link w:val="CommentSubject"/>
    <w:semiHidden/>
    <w:rsid w:val="007670CD"/>
    <w:rPr>
      <w:b/>
      <w:bCs/>
      <w:spacing w:val="4"/>
    </w:rPr>
  </w:style>
  <w:style w:type="paragraph" w:styleId="BalloonText">
    <w:name w:val="Balloon Text"/>
    <w:basedOn w:val="Normal"/>
    <w:link w:val="BalloonTextChar"/>
    <w:semiHidden/>
    <w:unhideWhenUsed/>
    <w:rsid w:val="007670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0CD"/>
    <w:rPr>
      <w:rFonts w:ascii="Segoe UI" w:hAnsi="Segoe UI" w:cs="Segoe UI"/>
      <w:spacing w:val="4"/>
      <w:sz w:val="18"/>
      <w:szCs w:val="18"/>
    </w:rPr>
  </w:style>
  <w:style w:type="character" w:styleId="LineNumber">
    <w:name w:val="line number"/>
    <w:basedOn w:val="DefaultParagraphFont"/>
    <w:semiHidden/>
    <w:unhideWhenUsed/>
    <w:rsid w:val="00B9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4F5BB-566A-4D96-85DC-1E5DBF00C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1487</Words>
  <Characters>7612</Characters>
  <Application>Microsoft Office Word</Application>
  <DocSecurity>0</DocSecurity>
  <Lines>182</Lines>
  <Paragraphs>43</Paragraphs>
  <ScaleCrop>false</ScaleCrop>
  <HeadingPairs>
    <vt:vector size="2" baseType="variant">
      <vt:variant>
        <vt:lpstr>Title</vt:lpstr>
      </vt:variant>
      <vt:variant>
        <vt:i4>1</vt:i4>
      </vt:variant>
    </vt:vector>
  </HeadingPairs>
  <TitlesOfParts>
    <vt:vector size="1" baseType="lpstr">
      <vt:lpstr>S3759</vt:lpstr>
    </vt:vector>
  </TitlesOfParts>
  <Manager>R225</Manager>
  <Company>NJ Office of Legislative Services</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S3759 1R</dc:title>
  <dc:subject>Minimum Wage Tax Credit</dc:subject>
  <dc:creator>Senator  GOPAL, Senator  GREENSTEIN</dc:creator>
  <cp:keywords>S3759|5|AU |273|0|269|!|0|</cp:keywords>
  <dc:description>INTRODUCED MAY 11, 2021_x000d_
Amended 12/9/21</dc:description>
  <cp:lastModifiedBy>Todaro, Vivian</cp:lastModifiedBy>
  <cp:revision>2</cp:revision>
  <cp:lastPrinted>2021-12-14T16:43:00Z</cp:lastPrinted>
  <dcterms:created xsi:type="dcterms:W3CDTF">2021-12-14T16:43:00Z</dcterms:created>
  <dcterms:modified xsi:type="dcterms:W3CDTF">2021-12-14T16:43:00Z</dcterms:modified>
  <cp:category>_x000d_
s.1: C.54:10A-5.48; s.2: C.54A:4-22; s.3: Eff. Date &amp; Note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