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70508DA" w14:textId="77777777" w:rsidR="009154B2" w:rsidRDefault="000631A3" w:rsidP="00ED5E27">
      <w:pPr>
        <w:pStyle w:val="TopofPage1"/>
      </w:pPr>
      <w:bookmarkStart w:id="0" w:name="_GoBack"/>
      <w:bookmarkEnd w:id="0"/>
      <w:r>
        <w:t>SENATE</w:t>
      </w:r>
      <w:r w:rsidR="005C51A8">
        <w:t xml:space="preserve"> </w:t>
      </w:r>
      <w:r>
        <w:t>TRANSPORTATION</w:t>
      </w:r>
      <w:r w:rsidR="006A5D7B">
        <w:t xml:space="preserve"> COMMITTEE</w:t>
      </w:r>
    </w:p>
    <w:p w14:paraId="57315894" w14:textId="77777777" w:rsidR="00C47AF5" w:rsidRPr="004721EF" w:rsidRDefault="00C47AF5" w:rsidP="00ED5E27">
      <w:pPr>
        <w:pStyle w:val="TopofPage1"/>
        <w:rPr>
          <w:sz w:val="24"/>
          <w:szCs w:val="24"/>
        </w:rPr>
      </w:pPr>
    </w:p>
    <w:p w14:paraId="1B200740" w14:textId="77777777" w:rsidR="00292D7C" w:rsidRDefault="00C47AF5" w:rsidP="00292D7C">
      <w:pPr>
        <w:pStyle w:val="TopofPage1"/>
      </w:pPr>
      <w:r>
        <w:t>STATEMENT TO</w:t>
      </w:r>
      <w:r w:rsidR="000425D8">
        <w:t xml:space="preserve"> </w:t>
      </w:r>
    </w:p>
    <w:p w14:paraId="36C2E1CA" w14:textId="77777777" w:rsidR="00292D7C" w:rsidRPr="005105E1" w:rsidRDefault="00292D7C" w:rsidP="00ED5E27">
      <w:pPr>
        <w:pStyle w:val="TopofPage1"/>
        <w:rPr>
          <w:sz w:val="24"/>
          <w:szCs w:val="24"/>
        </w:rPr>
      </w:pPr>
    </w:p>
    <w:p w14:paraId="6D5CDD6B" w14:textId="77777777" w:rsidR="00AA5E23" w:rsidRDefault="000631A3"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3782</w:t>
      </w:r>
      <w:r w:rsidR="0063703D" w:rsidRPr="00ED5E27">
        <w:rPr>
          <w:b/>
          <w:sz w:val="36"/>
          <w:szCs w:val="36"/>
        </w:rPr>
        <w:t xml:space="preserve"> </w:t>
      </w:r>
    </w:p>
    <w:p w14:paraId="1EA74650" w14:textId="77777777" w:rsidR="00D33775" w:rsidRPr="004721EF" w:rsidRDefault="00D33775" w:rsidP="0007575C">
      <w:pPr>
        <w:pStyle w:val="TopofPage1"/>
        <w:rPr>
          <w:sz w:val="24"/>
          <w:szCs w:val="24"/>
        </w:rPr>
      </w:pPr>
    </w:p>
    <w:p w14:paraId="12412908" w14:textId="77777777"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14:paraId="68CFD3B2" w14:textId="77777777" w:rsidR="00E941A7" w:rsidRDefault="00E941A7" w:rsidP="006A5D7B">
      <w:pPr>
        <w:tabs>
          <w:tab w:val="left" w:pos="900"/>
          <w:tab w:val="left" w:pos="4140"/>
          <w:tab w:val="left" w:pos="5670"/>
          <w:tab w:val="left" w:pos="5940"/>
        </w:tabs>
        <w:jc w:val="center"/>
        <w:rPr>
          <w:szCs w:val="24"/>
        </w:rPr>
      </w:pPr>
    </w:p>
    <w:p w14:paraId="07F951EC" w14:textId="77777777"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0631A3">
        <w:rPr>
          <w:caps/>
          <w:szCs w:val="24"/>
        </w:rPr>
        <w:t>JUNE 10, 2021</w:t>
      </w:r>
    </w:p>
    <w:p w14:paraId="02C880B0" w14:textId="77777777" w:rsidR="004144CF" w:rsidRDefault="004144CF" w:rsidP="0083060A"/>
    <w:p w14:paraId="60FD8B05" w14:textId="77777777" w:rsidR="00D44F32" w:rsidRDefault="004A2BBA" w:rsidP="00D44F32">
      <w:r>
        <w:tab/>
        <w:t xml:space="preserve">The Senate Transportation Committee reports favorably Senate </w:t>
      </w:r>
      <w:r w:rsidR="00D44F32">
        <w:t xml:space="preserve">Bill No. 3782. </w:t>
      </w:r>
      <w:r w:rsidR="00D44F32">
        <w:tab/>
      </w:r>
    </w:p>
    <w:p w14:paraId="79CB29AA" w14:textId="77777777" w:rsidR="00D44F32" w:rsidRPr="00D44F32" w:rsidRDefault="00D44F32" w:rsidP="00D44F32">
      <w:pPr>
        <w:rPr>
          <w:spacing w:val="4"/>
          <w:szCs w:val="24"/>
        </w:rPr>
      </w:pPr>
      <w:r>
        <w:tab/>
        <w:t xml:space="preserve">As reported, </w:t>
      </w:r>
      <w:r>
        <w:rPr>
          <w:spacing w:val="4"/>
          <w:szCs w:val="24"/>
        </w:rPr>
        <w:t>t</w:t>
      </w:r>
      <w:r w:rsidRPr="00D44F32">
        <w:rPr>
          <w:spacing w:val="4"/>
          <w:szCs w:val="24"/>
        </w:rPr>
        <w:t>his bill authorizes the governing body of any county that acquires, establishes, and operates an airport to maintain, operate, and manage the airport as a public utility of the county and, for that purpose, the county is to keep the accounts of the airport utility separate and distinct from any other accounts of the county.</w:t>
      </w:r>
    </w:p>
    <w:p w14:paraId="5A7B3428" w14:textId="509E55E0" w:rsidR="004B2ABF" w:rsidRDefault="00D44F32" w:rsidP="007B624B">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D44F32">
        <w:rPr>
          <w:spacing w:val="4"/>
          <w:szCs w:val="24"/>
        </w:rPr>
        <w:tab/>
        <w:t>The bill clarifies that a county of any class may issue bonds for the purpose of acquiring real estate and thereafter equipping, maintaining, and operating that real estate for airport purposes.  The bill also clarifies that counties and municipalities are to follow the provisions of the “Local Bond Law” when issuing bonds for airport purposes.</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40D458C" w14:textId="77777777" w:rsidR="004D3598" w:rsidRDefault="004D3598">
      <w:r>
        <w:separator/>
      </w:r>
    </w:p>
  </w:endnote>
  <w:endnote w:type="continuationSeparator" w:id="0">
    <w:p w14:paraId="4242CA52" w14:textId="77777777" w:rsidR="004D3598" w:rsidRDefault="004D35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B39FDD" w14:textId="77777777" w:rsidR="004D3598" w:rsidRDefault="004D3598">
      <w:r>
        <w:separator/>
      </w:r>
    </w:p>
  </w:footnote>
  <w:footnote w:type="continuationSeparator" w:id="0">
    <w:p w14:paraId="0F052088" w14:textId="77777777" w:rsidR="004D3598" w:rsidRDefault="004D35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84CCE4A" w14:textId="4146B519" w:rsidR="00662ED4" w:rsidRDefault="007B624B" w:rsidP="007B624B">
    <w:pPr>
      <w:pStyle w:val="HeaderPage2"/>
      <w:jc w:val="center"/>
    </w:pPr>
    <w:r>
      <w:fldChar w:fldCharType="begin"/>
    </w:r>
    <w:r>
      <w:instrText xml:space="preserve"> PAGE  \* MERGEFORMAT </w:instrText>
    </w:r>
    <w:r>
      <w:fldChar w:fldCharType="separate"/>
    </w:r>
    <w:r>
      <w:rPr>
        <w:noProof/>
      </w:rPr>
      <w:t>2</w:t>
    </w:r>
    <w:r>
      <w:fldChar w:fldCharType="end"/>
    </w:r>
  </w:p>
  <w:p w14:paraId="046992D3" w14:textId="77777777" w:rsidR="007B624B" w:rsidRDefault="007B624B" w:rsidP="007B624B">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31A3"/>
    <w:rsid w:val="00007713"/>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31A3"/>
    <w:rsid w:val="00065A0E"/>
    <w:rsid w:val="0006664B"/>
    <w:rsid w:val="00067F1C"/>
    <w:rsid w:val="00071658"/>
    <w:rsid w:val="00071678"/>
    <w:rsid w:val="0007575C"/>
    <w:rsid w:val="00077EF2"/>
    <w:rsid w:val="00080402"/>
    <w:rsid w:val="00082DCC"/>
    <w:rsid w:val="0009102C"/>
    <w:rsid w:val="000927EF"/>
    <w:rsid w:val="000928AB"/>
    <w:rsid w:val="000979D2"/>
    <w:rsid w:val="00097A1F"/>
    <w:rsid w:val="000B3E82"/>
    <w:rsid w:val="000B5230"/>
    <w:rsid w:val="000B7E9C"/>
    <w:rsid w:val="000C45B4"/>
    <w:rsid w:val="000C6786"/>
    <w:rsid w:val="000D1F50"/>
    <w:rsid w:val="000E670C"/>
    <w:rsid w:val="000F165F"/>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0E5E"/>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2BBA"/>
    <w:rsid w:val="004A391C"/>
    <w:rsid w:val="004A4155"/>
    <w:rsid w:val="004A7696"/>
    <w:rsid w:val="004B2ABF"/>
    <w:rsid w:val="004B4174"/>
    <w:rsid w:val="004B7F58"/>
    <w:rsid w:val="004C4BCE"/>
    <w:rsid w:val="004C52C2"/>
    <w:rsid w:val="004C73E5"/>
    <w:rsid w:val="004C7D16"/>
    <w:rsid w:val="004D32CB"/>
    <w:rsid w:val="004D3598"/>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49B1"/>
    <w:rsid w:val="005F5E32"/>
    <w:rsid w:val="00607913"/>
    <w:rsid w:val="00607F92"/>
    <w:rsid w:val="00612E67"/>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754A"/>
    <w:rsid w:val="00760429"/>
    <w:rsid w:val="0076634F"/>
    <w:rsid w:val="007762E8"/>
    <w:rsid w:val="007808FF"/>
    <w:rsid w:val="00787C51"/>
    <w:rsid w:val="00790729"/>
    <w:rsid w:val="007934E1"/>
    <w:rsid w:val="00796073"/>
    <w:rsid w:val="007A0689"/>
    <w:rsid w:val="007A60C5"/>
    <w:rsid w:val="007B0CFF"/>
    <w:rsid w:val="007B3D29"/>
    <w:rsid w:val="007B624B"/>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7CF"/>
    <w:rsid w:val="009B5DEA"/>
    <w:rsid w:val="009B724F"/>
    <w:rsid w:val="009C078B"/>
    <w:rsid w:val="009C300A"/>
    <w:rsid w:val="009C4238"/>
    <w:rsid w:val="009C79F8"/>
    <w:rsid w:val="009E0AF2"/>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0B9C"/>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4E54"/>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4F32"/>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351C"/>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548"/>
    <w:rsid w:val="00F84AED"/>
    <w:rsid w:val="00F914C0"/>
    <w:rsid w:val="00FA2943"/>
    <w:rsid w:val="00FA3796"/>
    <w:rsid w:val="00FA6023"/>
    <w:rsid w:val="00FB122E"/>
    <w:rsid w:val="00FC1D2F"/>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8193"/>
    <o:shapelayout v:ext="edit">
      <o:idmap v:ext="edit" data="1"/>
    </o:shapelayout>
  </w:shapeDefaults>
  <w:decimalSymbol w:val="."/>
  <w:listSeparator w:val=","/>
  <w14:docId w14:val="7D96A28C"/>
  <w15:docId w15:val="{FAD10C97-D444-40B8-9E81-06043CCA56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138</Words>
  <Characters>727</Characters>
  <Application>Microsoft Office Word</Application>
  <DocSecurity>0</DocSecurity>
  <Lines>24</Lines>
  <Paragraphs>8</Paragraphs>
  <ScaleCrop>false</ScaleCrop>
  <HeadingPairs>
    <vt:vector size="2" baseType="variant">
      <vt:variant>
        <vt:lpstr>Title</vt:lpstr>
      </vt:variant>
      <vt:variant>
        <vt:i4>1</vt:i4>
      </vt:variant>
    </vt:vector>
  </HeadingPairs>
  <TitlesOfParts>
    <vt:vector size="1" baseType="lpstr">
      <vt:lpstr>S3782 TRANSPORTATION Statement JUNE 10, 2021</vt:lpstr>
    </vt:vector>
  </TitlesOfParts>
  <Manager>R229</Manager>
  <Company>NJ OLS DMU</Company>
  <LinksUpToDate>false</LinksUpToDate>
  <CharactersWithSpaces>866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S3782 STR Statement 6/10/21</dc:title>
  <dc:subject/>
  <dc:creator>Senate STR</dc:creator>
  <cp:keywords>S3782|1|AU |323|0|0|!||</cp:keywords>
  <dc:description/>
  <cp:lastModifiedBy>Bell, Careema</cp:lastModifiedBy>
  <cp:revision>2</cp:revision>
  <cp:lastPrinted>1999-09-30T17:29:00Z</cp:lastPrinted>
  <dcterms:created xsi:type="dcterms:W3CDTF">2021-06-11T17:52:00Z</dcterms:created>
  <dcterms:modified xsi:type="dcterms:W3CDTF">2021-06-11T17:52:00Z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