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4FCA" w:rsidRDefault="007A4FCA" w:rsidP="007A4FCA">
      <w:pPr>
        <w:pStyle w:val="bpuBill"/>
      </w:pPr>
      <w:bookmarkStart w:id="0" w:name="bpuFrontPg"/>
      <w:bookmarkStart w:id="1" w:name="_GoBack"/>
      <w:bookmarkEnd w:id="0"/>
      <w:bookmarkEnd w:id="1"/>
      <w:r>
        <w:t xml:space="preserve">SENATE, No. 3792 </w:t>
      </w:r>
    </w:p>
    <w:p w:rsidR="007A4FCA" w:rsidRPr="009D38FF" w:rsidRDefault="007A4FCA" w:rsidP="007A4F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86598" r:id="rId8"/>
        </w:object>
      </w:r>
    </w:p>
    <w:p w:rsidR="007A4FCA" w:rsidRDefault="007A4FCA" w:rsidP="007A4FCA">
      <w:pPr>
        <w:pStyle w:val="bpuState"/>
      </w:pPr>
      <w:r>
        <w:t>STATE OF NEW JERSEY</w:t>
      </w:r>
    </w:p>
    <w:p w:rsidR="007A4FCA" w:rsidRDefault="007A4FCA" w:rsidP="007A4FCA">
      <w:pPr>
        <w:pStyle w:val="bpuLegislature"/>
      </w:pPr>
      <w:r>
        <w:t>219th LEGISLATURE</w:t>
      </w:r>
    </w:p>
    <w:p w:rsidR="007A4FCA" w:rsidRDefault="007A4FCA" w:rsidP="007A4FCA">
      <w:pPr>
        <w:pStyle w:val="bpuWpGraphic"/>
      </w:pPr>
      <w:r>
        <w:object w:dxaOrig="8985" w:dyaOrig="255">
          <v:shape id="_x0000_i1026" type="#_x0000_t75" style="width:6in;height:12pt" o:ole="">
            <v:imagedata r:id="rId7" o:title=""/>
          </v:shape>
          <o:OLEObject Type="Embed" ProgID="WPWin6.1" ShapeID="_x0000_i1026" DrawAspect="Content" ObjectID="_1684586599" r:id="rId9"/>
        </w:object>
      </w:r>
      <w:r>
        <w:t xml:space="preserve">  </w:t>
      </w:r>
    </w:p>
    <w:p w:rsidR="007A4FCA" w:rsidRDefault="007A4FCA" w:rsidP="007A4FCA">
      <w:pPr>
        <w:pStyle w:val="bpuIntro"/>
      </w:pPr>
      <w:r>
        <w:t>INTRODUCED MAY 13, 2021</w:t>
      </w:r>
    </w:p>
    <w:p w:rsidR="007A4FCA" w:rsidRDefault="007A4FCA" w:rsidP="007A4FCA">
      <w:pPr>
        <w:pStyle w:val="bpuIntro"/>
      </w:pPr>
    </w:p>
    <w:p w:rsidR="007A4FCA" w:rsidRDefault="007A4FCA" w:rsidP="007A4FCA">
      <w:pPr>
        <w:pStyle w:val="bpuIntro"/>
        <w:sectPr w:rsidR="007A4FCA" w:rsidSect="00A5760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A4FCA" w:rsidRDefault="007A4FCA" w:rsidP="007A4FCA">
      <w:pPr>
        <w:pStyle w:val="bpuIntro"/>
      </w:pPr>
    </w:p>
    <w:p w:rsidR="007A4FCA" w:rsidRDefault="007A4FCA" w:rsidP="007A4FCA">
      <w:pPr>
        <w:pStyle w:val="bpuSponsor"/>
      </w:pPr>
      <w:r>
        <w:t>Sponsored by:</w:t>
      </w:r>
    </w:p>
    <w:p w:rsidR="007A4FCA" w:rsidRDefault="007A4FCA" w:rsidP="007A4FCA">
      <w:pPr>
        <w:pStyle w:val="bpuSponsor"/>
      </w:pPr>
      <w:r>
        <w:t>Senator  DAWN MARIE ADDIEGO</w:t>
      </w:r>
    </w:p>
    <w:p w:rsidR="007A4FCA" w:rsidRDefault="007A4FCA" w:rsidP="007A4FCA">
      <w:pPr>
        <w:pStyle w:val="bpuSponsor"/>
      </w:pPr>
      <w:r>
        <w:t>District 8 (Atlantic, Burlington and Camden)</w:t>
      </w:r>
    </w:p>
    <w:p w:rsidR="007A4FCA" w:rsidRDefault="007A4FCA" w:rsidP="007A4FCA">
      <w:pPr>
        <w:pStyle w:val="bpuSponsor"/>
      </w:pPr>
      <w:r>
        <w:t>Senator  VIN GOPAL</w:t>
      </w:r>
    </w:p>
    <w:p w:rsidR="007A4FCA" w:rsidRDefault="007A4FCA" w:rsidP="007A4FCA">
      <w:pPr>
        <w:pStyle w:val="bpuSponsor"/>
      </w:pPr>
      <w:r>
        <w:t>District 11 (Monmouth)</w:t>
      </w:r>
    </w:p>
    <w:p w:rsidR="007A4FCA" w:rsidRDefault="007A4FCA" w:rsidP="007A4FCA">
      <w:pPr>
        <w:pStyle w:val="bpuSponsor"/>
      </w:pPr>
      <w:r>
        <w:t>Senator  JOSEPH A. LAGANA</w:t>
      </w:r>
    </w:p>
    <w:p w:rsidR="007A4FCA" w:rsidRDefault="007A4FCA" w:rsidP="007A4FCA">
      <w:pPr>
        <w:pStyle w:val="bpuSponsor"/>
      </w:pPr>
      <w:r>
        <w:t>District 38 (Bergen and Passaic)</w:t>
      </w:r>
    </w:p>
    <w:p w:rsidR="007A4FCA" w:rsidRDefault="007A4FCA" w:rsidP="007A4FCA">
      <w:pPr>
        <w:pStyle w:val="bpuSponsor"/>
      </w:pPr>
    </w:p>
    <w:p w:rsidR="00E35684" w:rsidRDefault="00A57608" w:rsidP="00A57608">
      <w:pPr>
        <w:pStyle w:val="bpuSponsor"/>
      </w:pPr>
      <w:r>
        <w:t>Co-Sponsored by:</w:t>
      </w:r>
    </w:p>
    <w:p w:rsidR="00A57608" w:rsidRDefault="00A57608" w:rsidP="00A57608">
      <w:pPr>
        <w:pStyle w:val="bpuSponsor"/>
      </w:pPr>
      <w:r w:rsidRPr="00A57608">
        <w:t xml:space="preserve">Senators </w:t>
      </w:r>
      <w:proofErr w:type="spellStart"/>
      <w:r w:rsidRPr="00A57608">
        <w:t>A.M.Bucco</w:t>
      </w:r>
      <w:proofErr w:type="spellEnd"/>
      <w:r w:rsidRPr="00A57608">
        <w:t xml:space="preserve">, Beach, Brown, Codey, Cruz-Perez, </w:t>
      </w:r>
      <w:proofErr w:type="spellStart"/>
      <w:r w:rsidRPr="00A57608">
        <w:t>Cryan</w:t>
      </w:r>
      <w:proofErr w:type="spellEnd"/>
      <w:r w:rsidRPr="00A57608">
        <w:t xml:space="preserve">, Cunningham, </w:t>
      </w:r>
      <w:proofErr w:type="spellStart"/>
      <w:r w:rsidRPr="00A57608">
        <w:t>Diegnan</w:t>
      </w:r>
      <w:proofErr w:type="spellEnd"/>
      <w:r w:rsidRPr="00A57608">
        <w:t xml:space="preserve">, Gill, Greenstein, Madden, </w:t>
      </w:r>
      <w:proofErr w:type="spellStart"/>
      <w:r w:rsidRPr="00A57608">
        <w:t>Oroho</w:t>
      </w:r>
      <w:proofErr w:type="spellEnd"/>
      <w:r w:rsidRPr="00A57608">
        <w:t xml:space="preserve">, </w:t>
      </w:r>
      <w:proofErr w:type="spellStart"/>
      <w:r w:rsidRPr="00A57608">
        <w:t>Pou</w:t>
      </w:r>
      <w:proofErr w:type="spellEnd"/>
      <w:r w:rsidRPr="00A57608">
        <w:t xml:space="preserve">, Rice, Ruiz, Sacco, </w:t>
      </w:r>
      <w:proofErr w:type="spellStart"/>
      <w:r w:rsidRPr="00A57608">
        <w:t>Sarlo</w:t>
      </w:r>
      <w:proofErr w:type="spellEnd"/>
      <w:r w:rsidRPr="00A57608">
        <w:t xml:space="preserve">, Scutari, Singleton, </w:t>
      </w:r>
      <w:proofErr w:type="spellStart"/>
      <w:r w:rsidRPr="00A57608">
        <w:t>B.Smith</w:t>
      </w:r>
      <w:proofErr w:type="spellEnd"/>
      <w:r w:rsidRPr="00A57608">
        <w:t xml:space="preserve">, Stack, Sweeney, </w:t>
      </w:r>
      <w:proofErr w:type="spellStart"/>
      <w:r w:rsidRPr="00A57608">
        <w:t>Testa</w:t>
      </w:r>
      <w:proofErr w:type="spellEnd"/>
      <w:r w:rsidRPr="00A57608">
        <w:t>, Turner, Vitale and Weinberg</w:t>
      </w:r>
    </w:p>
    <w:p w:rsidR="00A57608" w:rsidRPr="00A57608" w:rsidRDefault="00A57608" w:rsidP="00A57608"/>
    <w:p w:rsidR="00E35684" w:rsidRPr="00E35684" w:rsidRDefault="00E35684" w:rsidP="00E35684"/>
    <w:p w:rsidR="007A4FCA" w:rsidRDefault="007A4FCA" w:rsidP="007A4FCA">
      <w:pPr>
        <w:pStyle w:val="bpuSponsor"/>
      </w:pPr>
    </w:p>
    <w:p w:rsidR="007A4FCA" w:rsidRDefault="007A4FCA" w:rsidP="007A4FCA">
      <w:pPr>
        <w:pStyle w:val="bpuSponsor"/>
      </w:pPr>
    </w:p>
    <w:p w:rsidR="007A4FCA" w:rsidRDefault="007A4FCA" w:rsidP="007A4FCA">
      <w:pPr>
        <w:pStyle w:val="bpuSponsor"/>
      </w:pPr>
      <w:r>
        <w:t>SYNOPSIS</w:t>
      </w:r>
    </w:p>
    <w:p w:rsidR="007A4FCA" w:rsidRDefault="007A4FCA" w:rsidP="007A4FCA">
      <w:pPr>
        <w:pStyle w:val="bpuNormText"/>
      </w:pPr>
      <w:r>
        <w:tab/>
        <w:t xml:space="preserve">Appropriates $20 million from General Fund to EDA to support food and beverage establishments impacted by COVID-19 pandemic. </w:t>
      </w:r>
    </w:p>
    <w:p w:rsidR="007A4FCA" w:rsidRDefault="007A4FCA" w:rsidP="007A4FCA">
      <w:pPr>
        <w:pStyle w:val="bpuNormText"/>
      </w:pPr>
    </w:p>
    <w:p w:rsidR="007A4FCA" w:rsidRDefault="007A4FCA" w:rsidP="007A4FCA">
      <w:pPr>
        <w:pStyle w:val="bpuSponsor"/>
      </w:pPr>
      <w:r>
        <w:t xml:space="preserve">CURRENT VERSION OF TEXT </w:t>
      </w:r>
    </w:p>
    <w:p w:rsidR="007A4FCA" w:rsidRDefault="007A4FCA" w:rsidP="007A4FCA">
      <w:pPr>
        <w:pStyle w:val="bpuNormText"/>
      </w:pPr>
      <w:r>
        <w:tab/>
        <w:t>As introduced.</w:t>
      </w:r>
    </w:p>
    <w:p w:rsidR="007A4FCA" w:rsidRDefault="007A4FCA" w:rsidP="007A4F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A4FCA" w:rsidRDefault="007A4FCA" w:rsidP="008916EC">
      <w:pPr>
        <w:pStyle w:val="FronterPage"/>
        <w:tabs>
          <w:tab w:val="clear" w:pos="720"/>
          <w:tab w:val="clear" w:pos="1440"/>
          <w:tab w:val="clear" w:pos="2160"/>
          <w:tab w:val="clear" w:pos="2880"/>
          <w:tab w:val="clear" w:pos="3600"/>
          <w:tab w:val="clear" w:pos="4320"/>
          <w:tab w:val="clear" w:pos="5040"/>
        </w:tabs>
        <w:sectPr w:rsidR="007A4FCA" w:rsidSect="007A4FCA">
          <w:type w:val="continuous"/>
          <w:pgSz w:w="12240" w:h="20160" w:code="5"/>
          <w:pgMar w:top="1440" w:right="2275" w:bottom="1440" w:left="2275" w:header="72" w:footer="720" w:gutter="0"/>
          <w:pgNumType w:start="1"/>
          <w:cols w:space="720"/>
          <w:docGrid w:linePitch="360"/>
        </w:sectPr>
      </w:pPr>
    </w:p>
    <w:p w:rsidR="00686AEB" w:rsidRPr="00677316" w:rsidRDefault="002929CA" w:rsidP="003E47BA">
      <w:pPr>
        <w:pStyle w:val="HangingAnAct"/>
        <w:rPr>
          <w:rStyle w:val="HangingAnActChar"/>
        </w:rPr>
      </w:pPr>
      <w:r>
        <w:rPr>
          <w:rStyle w:val="BillHead"/>
        </w:rPr>
        <w:lastRenderedPageBreak/>
        <w:t>A Supplement</w:t>
      </w:r>
      <w:r w:rsidR="00686AEB" w:rsidRPr="006B7FA7">
        <w:rPr>
          <w:rStyle w:val="HangingAnActChar"/>
        </w:rPr>
        <w:t xml:space="preserve"> </w:t>
      </w:r>
      <w:r>
        <w:rPr>
          <w:rStyle w:val="HangingAnActChar"/>
        </w:rPr>
        <w:t>to the Fiscal Year 2021 appropriations act, P.L.2020, c.97.</w:t>
      </w:r>
    </w:p>
    <w:p w:rsidR="000B1054" w:rsidRPr="00D71D68" w:rsidRDefault="000B1054" w:rsidP="000B1054"/>
    <w:p w:rsidR="00686AEB" w:rsidRPr="00AA7880" w:rsidRDefault="00686AEB" w:rsidP="00686AEB">
      <w:r>
        <w:tab/>
      </w:r>
      <w:r w:rsidR="002929CA">
        <w:rPr>
          <w:rStyle w:val="BillHeading2"/>
        </w:rPr>
        <w:t>Be It Enacted</w:t>
      </w:r>
      <w:r>
        <w:rPr>
          <w:rStyle w:val="BillHeading2"/>
        </w:rPr>
        <w:t xml:space="preserve"> </w:t>
      </w:r>
      <w:r w:rsidR="002929CA">
        <w:rPr>
          <w:rStyle w:val="BillLanguage"/>
        </w:rPr>
        <w:t>by the Senate and the General Assembly of the State of New Jersey:</w:t>
      </w:r>
    </w:p>
    <w:p w:rsidR="00686AEB" w:rsidRPr="00D71D68" w:rsidRDefault="00686AEB" w:rsidP="00686AEB"/>
    <w:p w:rsidR="001402C6" w:rsidRDefault="00686AEB" w:rsidP="001402C6">
      <w:r>
        <w:tab/>
      </w:r>
      <w:r w:rsidR="002929CA">
        <w:t>1.</w:t>
      </w:r>
      <w:r w:rsidR="001D399A">
        <w:tab/>
      </w:r>
      <w:r w:rsidR="001402C6">
        <w:t>In addition to the amounts appropriated under P.L.2020, c.97, the annual appropriations act for Fiscal Year 2021, there is appropriated the following sum for the purpose specified:</w:t>
      </w:r>
    </w:p>
    <w:p w:rsidR="001402C6" w:rsidRDefault="001402C6" w:rsidP="001402C6"/>
    <w:tbl>
      <w:tblPr>
        <w:tblW w:w="6930" w:type="dxa"/>
        <w:tblLayout w:type="fixed"/>
        <w:tblCellMar>
          <w:top w:w="14" w:type="dxa"/>
          <w:left w:w="14" w:type="dxa"/>
          <w:bottom w:w="14" w:type="dxa"/>
          <w:right w:w="14" w:type="dxa"/>
        </w:tblCellMar>
        <w:tblLook w:val="01E0" w:firstRow="1" w:lastRow="1" w:firstColumn="1" w:lastColumn="1" w:noHBand="0" w:noVBand="0"/>
      </w:tblPr>
      <w:tblGrid>
        <w:gridCol w:w="1080"/>
        <w:gridCol w:w="3240"/>
        <w:gridCol w:w="630"/>
        <w:gridCol w:w="720"/>
        <w:gridCol w:w="1260"/>
      </w:tblGrid>
      <w:tr w:rsidR="001402C6" w:rsidTr="00764F16">
        <w:trPr>
          <w:trHeight w:val="900"/>
        </w:trPr>
        <w:tc>
          <w:tcPr>
            <w:tcW w:w="6930" w:type="dxa"/>
            <w:gridSpan w:val="5"/>
            <w:vAlign w:val="center"/>
          </w:tcPr>
          <w:p w:rsidR="001402C6" w:rsidRPr="0089297C" w:rsidRDefault="001402C6" w:rsidP="00764F16">
            <w:pPr>
              <w:ind w:left="187" w:hanging="187"/>
              <w:jc w:val="center"/>
              <w:rPr>
                <w:b/>
                <w:sz w:val="26"/>
                <w:szCs w:val="26"/>
              </w:rPr>
            </w:pPr>
            <w:r>
              <w:rPr>
                <w:b/>
                <w:sz w:val="26"/>
                <w:szCs w:val="26"/>
              </w:rPr>
              <w:t>82</w:t>
            </w:r>
            <w:r w:rsidRPr="0089297C">
              <w:rPr>
                <w:b/>
                <w:sz w:val="26"/>
                <w:szCs w:val="26"/>
              </w:rPr>
              <w:t xml:space="preserve"> </w:t>
            </w:r>
            <w:r>
              <w:rPr>
                <w:b/>
                <w:sz w:val="26"/>
                <w:szCs w:val="26"/>
              </w:rPr>
              <w:t>DEPARTMENT OF THE TREASURY</w:t>
            </w:r>
          </w:p>
          <w:p w:rsidR="001402C6" w:rsidRPr="0089297C" w:rsidRDefault="001402C6" w:rsidP="00764F16">
            <w:pPr>
              <w:ind w:left="187" w:hanging="187"/>
              <w:jc w:val="center"/>
              <w:rPr>
                <w:b/>
                <w:i/>
                <w:sz w:val="22"/>
                <w:szCs w:val="22"/>
              </w:rPr>
            </w:pPr>
            <w:r>
              <w:rPr>
                <w:b/>
                <w:i/>
                <w:sz w:val="22"/>
                <w:szCs w:val="22"/>
              </w:rPr>
              <w:t>50</w:t>
            </w:r>
            <w:r w:rsidRPr="0089297C">
              <w:rPr>
                <w:b/>
                <w:i/>
                <w:sz w:val="22"/>
                <w:szCs w:val="22"/>
              </w:rPr>
              <w:t xml:space="preserve"> </w:t>
            </w:r>
            <w:r>
              <w:rPr>
                <w:b/>
                <w:i/>
                <w:sz w:val="22"/>
                <w:szCs w:val="22"/>
              </w:rPr>
              <w:t>Economic Planning, Development, and Security</w:t>
            </w:r>
          </w:p>
          <w:p w:rsidR="001402C6" w:rsidRDefault="001402C6" w:rsidP="00764F16">
            <w:pPr>
              <w:ind w:left="187" w:hanging="187"/>
              <w:jc w:val="center"/>
              <w:rPr>
                <w:b/>
                <w:i/>
                <w:sz w:val="22"/>
                <w:szCs w:val="22"/>
              </w:rPr>
            </w:pPr>
            <w:r>
              <w:rPr>
                <w:b/>
                <w:i/>
                <w:sz w:val="22"/>
                <w:szCs w:val="22"/>
              </w:rPr>
              <w:t>51</w:t>
            </w:r>
            <w:r w:rsidRPr="0089297C">
              <w:rPr>
                <w:b/>
                <w:i/>
                <w:sz w:val="22"/>
                <w:szCs w:val="22"/>
              </w:rPr>
              <w:t xml:space="preserve"> </w:t>
            </w:r>
            <w:r>
              <w:rPr>
                <w:b/>
                <w:i/>
                <w:sz w:val="22"/>
                <w:szCs w:val="22"/>
              </w:rPr>
              <w:t>Economic Planning and Development</w:t>
            </w:r>
          </w:p>
          <w:p w:rsidR="001402C6" w:rsidRDefault="001402C6" w:rsidP="00764F16">
            <w:pPr>
              <w:jc w:val="center"/>
              <w:rPr>
                <w:b/>
                <w:i/>
                <w:sz w:val="22"/>
                <w:szCs w:val="22"/>
              </w:rPr>
            </w:pPr>
          </w:p>
          <w:p w:rsidR="001402C6" w:rsidRPr="00647E32" w:rsidRDefault="001402C6" w:rsidP="00764F16">
            <w:pPr>
              <w:jc w:val="center"/>
              <w:rPr>
                <w:b/>
                <w:u w:val="single"/>
              </w:rPr>
            </w:pPr>
            <w:r>
              <w:rPr>
                <w:b/>
                <w:sz w:val="22"/>
                <w:szCs w:val="22"/>
                <w:u w:val="single"/>
              </w:rPr>
              <w:t>GRANTS-IN-AID</w:t>
            </w:r>
          </w:p>
        </w:tc>
      </w:tr>
      <w:tr w:rsidR="001402C6" w:rsidRPr="00CB15A4" w:rsidTr="00764F16">
        <w:trPr>
          <w:trHeight w:val="144"/>
        </w:trPr>
        <w:tc>
          <w:tcPr>
            <w:tcW w:w="1080" w:type="dxa"/>
            <w:shd w:val="clear" w:color="auto" w:fill="auto"/>
            <w:tcMar>
              <w:left w:w="115" w:type="dxa"/>
            </w:tcMar>
          </w:tcPr>
          <w:p w:rsidR="001402C6" w:rsidRPr="00CB15A4" w:rsidRDefault="001402C6" w:rsidP="00764F16">
            <w:pPr>
              <w:jc w:val="right"/>
              <w:rPr>
                <w:sz w:val="22"/>
                <w:szCs w:val="22"/>
              </w:rPr>
            </w:pPr>
            <w:r>
              <w:rPr>
                <w:sz w:val="22"/>
                <w:szCs w:val="22"/>
              </w:rPr>
              <w:t>38-2043</w:t>
            </w:r>
          </w:p>
        </w:tc>
        <w:tc>
          <w:tcPr>
            <w:tcW w:w="4590" w:type="dxa"/>
            <w:gridSpan w:val="3"/>
            <w:shd w:val="clear" w:color="auto" w:fill="auto"/>
          </w:tcPr>
          <w:p w:rsidR="001402C6" w:rsidRPr="00CB15A4" w:rsidRDefault="001402C6" w:rsidP="00764F16">
            <w:pPr>
              <w:pStyle w:val="ApropTab"/>
            </w:pPr>
            <w:r>
              <w:t>Economic Development ….</w:t>
            </w:r>
            <w:r w:rsidRPr="00CB15A4">
              <w:t>.............................</w:t>
            </w:r>
            <w:r>
              <w:t>..</w:t>
            </w:r>
          </w:p>
        </w:tc>
        <w:tc>
          <w:tcPr>
            <w:tcW w:w="1260" w:type="dxa"/>
            <w:shd w:val="clear" w:color="auto" w:fill="auto"/>
            <w:tcMar>
              <w:left w:w="0" w:type="dxa"/>
            </w:tcMar>
            <w:vAlign w:val="bottom"/>
          </w:tcPr>
          <w:p w:rsidR="001402C6" w:rsidRPr="00CB15A4" w:rsidRDefault="001402C6" w:rsidP="00764F16">
            <w:pPr>
              <w:jc w:val="right"/>
              <w:rPr>
                <w:sz w:val="22"/>
                <w:szCs w:val="22"/>
              </w:rPr>
            </w:pPr>
            <w:r w:rsidRPr="00CB15A4">
              <w:rPr>
                <w:sz w:val="22"/>
                <w:szCs w:val="22"/>
              </w:rPr>
              <w:t>$</w:t>
            </w:r>
            <w:r>
              <w:rPr>
                <w:sz w:val="22"/>
                <w:szCs w:val="22"/>
              </w:rPr>
              <w:t>20,000,000</w:t>
            </w:r>
          </w:p>
        </w:tc>
      </w:tr>
      <w:tr w:rsidR="001402C6" w:rsidRPr="00CB15A4" w:rsidTr="00764F16">
        <w:trPr>
          <w:trHeight w:val="635"/>
        </w:trPr>
        <w:tc>
          <w:tcPr>
            <w:tcW w:w="1080" w:type="dxa"/>
            <w:shd w:val="clear" w:color="auto" w:fill="auto"/>
            <w:tcMar>
              <w:left w:w="576" w:type="dxa"/>
              <w:right w:w="216" w:type="dxa"/>
            </w:tcMar>
          </w:tcPr>
          <w:p w:rsidR="001402C6" w:rsidRPr="00CB15A4" w:rsidRDefault="001402C6" w:rsidP="00764F16">
            <w:pPr>
              <w:rPr>
                <w:sz w:val="22"/>
                <w:szCs w:val="22"/>
              </w:rPr>
            </w:pPr>
          </w:p>
        </w:tc>
        <w:tc>
          <w:tcPr>
            <w:tcW w:w="4590" w:type="dxa"/>
            <w:gridSpan w:val="3"/>
            <w:shd w:val="clear" w:color="auto" w:fill="auto"/>
          </w:tcPr>
          <w:p w:rsidR="001402C6" w:rsidRDefault="001402C6" w:rsidP="00764F16">
            <w:pPr>
              <w:pStyle w:val="ApropTab"/>
            </w:pPr>
            <w:r>
              <w:t>Total Grants-in-Aid</w:t>
            </w:r>
            <w:r w:rsidRPr="00CB15A4">
              <w:t xml:space="preserve"> Appropriation,</w:t>
            </w:r>
            <w:r>
              <w:t xml:space="preserve"> </w:t>
            </w:r>
          </w:p>
          <w:p w:rsidR="001402C6" w:rsidRPr="00CB15A4" w:rsidRDefault="001402C6" w:rsidP="00764F16">
            <w:pPr>
              <w:pStyle w:val="ApropTab"/>
            </w:pPr>
            <w:r>
              <w:t xml:space="preserve">   Economic Planning and Development </w:t>
            </w:r>
            <w:r w:rsidRPr="00072E05">
              <w:t>.....</w:t>
            </w:r>
            <w:r>
              <w:t>......</w:t>
            </w:r>
          </w:p>
        </w:tc>
        <w:tc>
          <w:tcPr>
            <w:tcW w:w="1260" w:type="dxa"/>
            <w:tcBorders>
              <w:top w:val="single" w:sz="4" w:space="0" w:color="auto"/>
              <w:bottom w:val="single" w:sz="4" w:space="0" w:color="auto"/>
            </w:tcBorders>
            <w:shd w:val="clear" w:color="auto" w:fill="auto"/>
            <w:tcMar>
              <w:left w:w="0" w:type="dxa"/>
            </w:tcMar>
            <w:vAlign w:val="bottom"/>
          </w:tcPr>
          <w:p w:rsidR="001402C6" w:rsidRPr="00CB15A4" w:rsidRDefault="001402C6" w:rsidP="00764F16">
            <w:pPr>
              <w:jc w:val="right"/>
              <w:rPr>
                <w:sz w:val="22"/>
                <w:szCs w:val="22"/>
              </w:rPr>
            </w:pPr>
            <w:r>
              <w:rPr>
                <w:sz w:val="22"/>
                <w:szCs w:val="22"/>
              </w:rPr>
              <w:t>$20,000,000</w:t>
            </w:r>
          </w:p>
        </w:tc>
      </w:tr>
      <w:tr w:rsidR="001402C6" w:rsidRPr="00CB15A4" w:rsidTr="00764F16">
        <w:trPr>
          <w:trHeight w:val="183"/>
        </w:trPr>
        <w:tc>
          <w:tcPr>
            <w:tcW w:w="4950" w:type="dxa"/>
            <w:gridSpan w:val="3"/>
            <w:shd w:val="clear" w:color="auto" w:fill="auto"/>
            <w:tcMar>
              <w:left w:w="115" w:type="dxa"/>
            </w:tcMar>
          </w:tcPr>
          <w:p w:rsidR="001402C6" w:rsidRPr="00CB15A4" w:rsidRDefault="001402C6" w:rsidP="00764F16">
            <w:pPr>
              <w:rPr>
                <w:b/>
                <w:i/>
                <w:sz w:val="22"/>
                <w:szCs w:val="22"/>
              </w:rPr>
            </w:pPr>
            <w:r>
              <w:rPr>
                <w:b/>
                <w:i/>
                <w:sz w:val="22"/>
                <w:szCs w:val="22"/>
              </w:rPr>
              <w:t>Grants-in-Aid</w:t>
            </w:r>
            <w:r w:rsidRPr="00CB15A4">
              <w:rPr>
                <w:b/>
                <w:i/>
                <w:sz w:val="22"/>
                <w:szCs w:val="22"/>
              </w:rPr>
              <w:t>:</w:t>
            </w:r>
          </w:p>
        </w:tc>
        <w:tc>
          <w:tcPr>
            <w:tcW w:w="720" w:type="dxa"/>
            <w:shd w:val="clear" w:color="auto" w:fill="auto"/>
            <w:vAlign w:val="center"/>
          </w:tcPr>
          <w:p w:rsidR="001402C6" w:rsidRPr="00CB15A4" w:rsidRDefault="001402C6" w:rsidP="00764F16">
            <w:pPr>
              <w:rPr>
                <w:sz w:val="22"/>
                <w:szCs w:val="22"/>
              </w:rPr>
            </w:pPr>
          </w:p>
        </w:tc>
        <w:tc>
          <w:tcPr>
            <w:tcW w:w="1260" w:type="dxa"/>
            <w:tcBorders>
              <w:top w:val="single" w:sz="4" w:space="0" w:color="auto"/>
            </w:tcBorders>
            <w:shd w:val="clear" w:color="auto" w:fill="auto"/>
            <w:vAlign w:val="center"/>
          </w:tcPr>
          <w:p w:rsidR="001402C6" w:rsidRPr="00CB15A4" w:rsidRDefault="001402C6" w:rsidP="00764F16">
            <w:pPr>
              <w:rPr>
                <w:sz w:val="22"/>
                <w:szCs w:val="22"/>
              </w:rPr>
            </w:pPr>
          </w:p>
        </w:tc>
      </w:tr>
      <w:tr w:rsidR="001402C6" w:rsidRPr="00CB15A4" w:rsidTr="00764F16">
        <w:trPr>
          <w:trHeight w:val="144"/>
        </w:trPr>
        <w:tc>
          <w:tcPr>
            <w:tcW w:w="1080" w:type="dxa"/>
            <w:shd w:val="clear" w:color="auto" w:fill="auto"/>
            <w:tcMar>
              <w:left w:w="115" w:type="dxa"/>
            </w:tcMar>
          </w:tcPr>
          <w:p w:rsidR="001402C6" w:rsidRPr="00CB15A4" w:rsidRDefault="001402C6" w:rsidP="00764F16">
            <w:pPr>
              <w:jc w:val="right"/>
              <w:rPr>
                <w:sz w:val="22"/>
                <w:szCs w:val="22"/>
              </w:rPr>
            </w:pPr>
            <w:r>
              <w:rPr>
                <w:sz w:val="22"/>
                <w:szCs w:val="22"/>
              </w:rPr>
              <w:t>38</w:t>
            </w:r>
            <w:r w:rsidRPr="00CB15A4">
              <w:rPr>
                <w:sz w:val="22"/>
                <w:szCs w:val="22"/>
              </w:rPr>
              <w:t xml:space="preserve"> </w:t>
            </w:r>
          </w:p>
        </w:tc>
        <w:tc>
          <w:tcPr>
            <w:tcW w:w="3240" w:type="dxa"/>
            <w:shd w:val="clear" w:color="auto" w:fill="auto"/>
          </w:tcPr>
          <w:p w:rsidR="001402C6" w:rsidRPr="00CB15A4" w:rsidRDefault="001402C6" w:rsidP="00764F16">
            <w:pPr>
              <w:pStyle w:val="ApropTab"/>
            </w:pPr>
            <w:r>
              <w:t>Assistance to Food and Beverage Establishments, EDA ..............</w:t>
            </w:r>
          </w:p>
        </w:tc>
        <w:tc>
          <w:tcPr>
            <w:tcW w:w="1350" w:type="dxa"/>
            <w:gridSpan w:val="2"/>
            <w:shd w:val="clear" w:color="auto" w:fill="auto"/>
            <w:vAlign w:val="bottom"/>
          </w:tcPr>
          <w:p w:rsidR="001402C6" w:rsidRPr="00CB15A4" w:rsidRDefault="001402C6" w:rsidP="00764F16">
            <w:pPr>
              <w:jc w:val="right"/>
              <w:rPr>
                <w:sz w:val="22"/>
                <w:szCs w:val="22"/>
              </w:rPr>
            </w:pPr>
            <w:r w:rsidRPr="00CB15A4">
              <w:rPr>
                <w:sz w:val="22"/>
                <w:szCs w:val="22"/>
              </w:rPr>
              <w:t>($</w:t>
            </w:r>
            <w:r>
              <w:rPr>
                <w:sz w:val="22"/>
                <w:szCs w:val="22"/>
              </w:rPr>
              <w:t>20,000,000</w:t>
            </w:r>
            <w:r w:rsidRPr="00CB15A4">
              <w:rPr>
                <w:sz w:val="22"/>
                <w:szCs w:val="22"/>
              </w:rPr>
              <w:t>)</w:t>
            </w:r>
          </w:p>
        </w:tc>
        <w:tc>
          <w:tcPr>
            <w:tcW w:w="1260" w:type="dxa"/>
            <w:shd w:val="clear" w:color="auto" w:fill="auto"/>
            <w:vAlign w:val="center"/>
          </w:tcPr>
          <w:p w:rsidR="001402C6" w:rsidRPr="00CB15A4" w:rsidRDefault="001402C6" w:rsidP="00764F16">
            <w:pPr>
              <w:rPr>
                <w:sz w:val="22"/>
                <w:szCs w:val="22"/>
              </w:rPr>
            </w:pPr>
          </w:p>
        </w:tc>
      </w:tr>
    </w:tbl>
    <w:p w:rsidR="001402C6" w:rsidRDefault="001402C6" w:rsidP="001402C6"/>
    <w:p w:rsidR="001402C6" w:rsidRDefault="001402C6" w:rsidP="001402C6">
      <w:pPr>
        <w:ind w:left="288" w:hanging="288"/>
      </w:pPr>
      <w:r>
        <w:t xml:space="preserve">The amount hereinabove appropriated for Assistance to Food and Beverage Establishments, EDA, shall be allocated to the New Jersey Economic Development Authority to provide financial assistance to eligible food and beverage establishments, pursuant to section 1 of P.L.2021, c.45.  The authority may transfer the uncommitted balance of any funds </w:t>
      </w:r>
      <w:r w:rsidRPr="00157C35">
        <w:t xml:space="preserve">hereinabove appropriated for </w:t>
      </w:r>
      <w:r w:rsidRPr="005014AD">
        <w:t xml:space="preserve">Assistance </w:t>
      </w:r>
      <w:r>
        <w:t>to</w:t>
      </w:r>
      <w:r w:rsidRPr="005014AD">
        <w:t xml:space="preserve"> Food and Beverage</w:t>
      </w:r>
      <w:r>
        <w:t xml:space="preserve"> Establishments, EDA</w:t>
      </w:r>
      <w:r w:rsidRPr="00157C35">
        <w:t>,</w:t>
      </w:r>
      <w:r>
        <w:t xml:space="preserve"> for the purposes of any program established pursuant to P.L.2021, c.42</w:t>
      </w:r>
      <w:r w:rsidRPr="00117E84">
        <w:t xml:space="preserve">, </w:t>
      </w:r>
      <w:r>
        <w:t xml:space="preserve">P.L.2021, c.43, </w:t>
      </w:r>
      <w:r w:rsidRPr="00117E84">
        <w:t xml:space="preserve">P.L.2021, c.46, </w:t>
      </w:r>
      <w:r>
        <w:t>or</w:t>
      </w:r>
      <w:r w:rsidRPr="00117E84">
        <w:t xml:space="preserve"> P.L</w:t>
      </w:r>
      <w:r>
        <w:t>.</w:t>
      </w:r>
      <w:r w:rsidRPr="00117E84">
        <w:t>2021, c.47</w:t>
      </w:r>
      <w:r w:rsidR="009D36F8">
        <w:t xml:space="preserve">, as well as the Sustain and Serve NJ Program and the Startup Business </w:t>
      </w:r>
      <w:r w:rsidR="003058AC" w:rsidRPr="003058AC">
        <w:t xml:space="preserve">and Nonprofit </w:t>
      </w:r>
      <w:r w:rsidR="009D36F8">
        <w:t xml:space="preserve">Assistance Program, established pursuant to P.L.    , c.    (pending before the Legislature as </w:t>
      </w:r>
      <w:r w:rsidR="000A3F8C" w:rsidRPr="000A3F8C">
        <w:t>Assembly Bill No. 5708 of 2021</w:t>
      </w:r>
      <w:r w:rsidR="00A9623F">
        <w:t xml:space="preserve"> and Senate Bill No. 3795 of 2021</w:t>
      </w:r>
      <w:r w:rsidR="009D36F8">
        <w:t>);</w:t>
      </w:r>
      <w:r>
        <w:t xml:space="preserve"> provided, however, that the authority shall submit notice to the Joint Budget Oversight Committee no less than five calendar days before the date of the transfer.  At a minimum, the notice shall indicate the amount of and purpose for the transferred funds.</w:t>
      </w:r>
    </w:p>
    <w:p w:rsidR="00162526" w:rsidRDefault="00162526" w:rsidP="001402C6">
      <w:pPr>
        <w:ind w:left="288" w:hanging="288"/>
      </w:pPr>
    </w:p>
    <w:p w:rsidR="00162526" w:rsidRDefault="00162526" w:rsidP="001402C6">
      <w:pPr>
        <w:ind w:left="288" w:hanging="288"/>
      </w:pPr>
      <w:r>
        <w:t xml:space="preserve">The amount hereinabove appropriated for Assistance to Food and Beverage Establishments, EDA, is conditioned upon the submission of a report by the Chief Executive Officer of the New Jersey Economic Development Authority to the Governor and the Legislature, </w:t>
      </w:r>
      <w:r w:rsidRPr="00DC525E">
        <w:t xml:space="preserve">pursuant to section 2 of P.L.1991, c.164 (C.52:14-19.1), </w:t>
      </w:r>
      <w:r>
        <w:t xml:space="preserve">detailing the expenditure of program funds.  At a minimum, the report shall indicate the number of </w:t>
      </w:r>
      <w:r w:rsidRPr="00162526">
        <w:t>food and beverage establishments</w:t>
      </w:r>
      <w:r>
        <w:t xml:space="preserve"> that applied for financial assistance; the </w:t>
      </w:r>
      <w:r>
        <w:lastRenderedPageBreak/>
        <w:t xml:space="preserve">number of </w:t>
      </w:r>
      <w:r w:rsidRPr="00162526">
        <w:t xml:space="preserve">food and beverage establishments </w:t>
      </w:r>
      <w:r>
        <w:t>that received financial assistance; the amount of financial assistance provided to each recipient; and a brief description of each recipient.</w:t>
      </w:r>
    </w:p>
    <w:p w:rsidR="001402C6" w:rsidRDefault="001402C6" w:rsidP="001402C6"/>
    <w:p w:rsidR="009D36F8" w:rsidRDefault="009D36F8" w:rsidP="009D36F8">
      <w:pPr>
        <w:ind w:left="288" w:hanging="288"/>
      </w:pPr>
      <w:r>
        <w:t xml:space="preserve">Of the amounts appropriated to the New Jersey Economic Development Authority for </w:t>
      </w:r>
      <w:r w:rsidRPr="00370C95">
        <w:t>Assistance to Food and Beverage Establishments,</w:t>
      </w:r>
      <w:r>
        <w:t xml:space="preserve"> </w:t>
      </w:r>
      <w:r w:rsidRPr="00370C95">
        <w:t>Assistance to Businesses and Nonprofits,</w:t>
      </w:r>
      <w:r>
        <w:t xml:space="preserve"> </w:t>
      </w:r>
      <w:r w:rsidRPr="003528EC">
        <w:t>Assistance to Child Care Providers,</w:t>
      </w:r>
      <w:r>
        <w:t xml:space="preserve"> </w:t>
      </w:r>
      <w:r w:rsidRPr="003528EC">
        <w:t>Assistance to Microbusinesses,</w:t>
      </w:r>
      <w:r w:rsidRPr="00106CEA">
        <w:t xml:space="preserve"> th</w:t>
      </w:r>
      <w:r>
        <w:t xml:space="preserve">e Sustain and Serve NJ Program, and the Startup Business </w:t>
      </w:r>
      <w:r w:rsidR="003058AC" w:rsidRPr="003058AC">
        <w:t xml:space="preserve">and Nonprofit </w:t>
      </w:r>
      <w:r>
        <w:t>Assistance Program, the authority may retain not more than $1</w:t>
      </w:r>
      <w:r w:rsidR="000B5E7D">
        <w:t>,0</w:t>
      </w:r>
      <w:r>
        <w:t>00,000 to defray administrative expenses.</w:t>
      </w:r>
    </w:p>
    <w:p w:rsidR="009D36F8" w:rsidRDefault="009D36F8" w:rsidP="001402C6"/>
    <w:p w:rsidR="001402C6" w:rsidRDefault="001402C6" w:rsidP="001402C6">
      <w:r>
        <w:tab/>
        <w:t>2.</w:t>
      </w:r>
      <w:r w:rsidR="001D399A">
        <w:tab/>
      </w:r>
      <w:r>
        <w:t>This act shall take effect immediately.</w:t>
      </w:r>
    </w:p>
    <w:p w:rsidR="001402C6" w:rsidRPr="00CE7BD8" w:rsidRDefault="001402C6" w:rsidP="001402C6"/>
    <w:p w:rsidR="001402C6" w:rsidRPr="00CE7BD8" w:rsidRDefault="001402C6" w:rsidP="001402C6"/>
    <w:p w:rsidR="001402C6" w:rsidRPr="00AA7880" w:rsidRDefault="001402C6" w:rsidP="001402C6">
      <w:pPr>
        <w:jc w:val="center"/>
      </w:pPr>
      <w:r w:rsidRPr="00D71D68">
        <w:t>STATEMENT</w:t>
      </w:r>
    </w:p>
    <w:p w:rsidR="001402C6" w:rsidRDefault="001402C6" w:rsidP="001402C6"/>
    <w:p w:rsidR="001402C6" w:rsidRDefault="001402C6" w:rsidP="001402C6">
      <w:r>
        <w:tab/>
        <w:t xml:space="preserve">This bill appropriates $20 million from the General Fund to the New Jersey Economic Development Authority (EDA) to support </w:t>
      </w:r>
      <w:r w:rsidRPr="00C90061">
        <w:t xml:space="preserve">food and beverage establishments </w:t>
      </w:r>
      <w:r>
        <w:t>impacted by the COVID-19 pandemic.</w:t>
      </w:r>
    </w:p>
    <w:p w:rsidR="001402C6" w:rsidRDefault="001402C6" w:rsidP="001402C6">
      <w:r>
        <w:tab/>
        <w:t xml:space="preserve">In April 2021, the State enacted P.L.2021, c.45 to provide $35 million in federal funding to the EDA for disbursement to eligible food and beverage establishments impacted by the COVID-19 pandemic.  This bill provides $20 million in additional State funding to support this program.  As permitted under P.L.2021, c.45, the bill allows the EDA to transfer uncommitted funds to other programs administered by the authority to address the impact of the COVID-19 pandemic.  </w:t>
      </w:r>
      <w:r w:rsidR="009D36F8" w:rsidRPr="009D36F8">
        <w:t>The bill also allows a portion of these funds to be used for administrative expenses</w:t>
      </w:r>
      <w:r w:rsidR="009D36F8">
        <w:t>.</w:t>
      </w:r>
    </w:p>
    <w:p w:rsidR="004C3693" w:rsidRDefault="004C3693" w:rsidP="001402C6">
      <w:r>
        <w:tab/>
      </w:r>
      <w:r w:rsidRPr="002B5ED6">
        <w:t xml:space="preserve">As a condition of receiving State funds, the bill also requires the EDA to submit a report to the Governor and the Legislature detailing the expenditure of program funds.  At a minimum, the report would be required to indicate the number of </w:t>
      </w:r>
      <w:r w:rsidRPr="004C3693">
        <w:t xml:space="preserve">food and beverage establishments </w:t>
      </w:r>
      <w:r w:rsidRPr="002B5ED6">
        <w:t xml:space="preserve">that applied for financial assistance; the number of </w:t>
      </w:r>
      <w:r w:rsidRPr="004C3693">
        <w:t xml:space="preserve">food and beverage establishments </w:t>
      </w:r>
      <w:r w:rsidRPr="002B5ED6">
        <w:t>that received financial assistance; the amount of financial assistance provided to each recipient; and a brief description of each recipient</w:t>
      </w:r>
      <w:r>
        <w:t>.</w:t>
      </w:r>
    </w:p>
    <w:sectPr w:rsidR="004C3693" w:rsidSect="007A4FCA">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746" w:rsidRDefault="00E63746">
      <w:r>
        <w:separator/>
      </w:r>
    </w:p>
  </w:endnote>
  <w:endnote w:type="continuationSeparator" w:id="0">
    <w:p w:rsidR="00E63746" w:rsidRDefault="00E637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5684" w:rsidRDefault="00A57608" w:rsidP="00A57608">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746" w:rsidRDefault="00E63746">
      <w:r>
        <w:separator/>
      </w:r>
    </w:p>
  </w:footnote>
  <w:footnote w:type="continuationSeparator" w:id="0">
    <w:p w:rsidR="00E63746" w:rsidRDefault="00E637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2B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A4FCA" w:rsidRDefault="007A4FCA" w:rsidP="007A4FCA">
    <w:pPr>
      <w:pStyle w:val="bpuHeadSpon"/>
    </w:pPr>
    <w:r w:rsidRPr="007A4FCA">
      <w:rPr>
        <w:rStyle w:val="bpuHeadSponChar"/>
      </w:rPr>
      <w:t>S3792</w:t>
    </w:r>
    <w:r>
      <w:t xml:space="preserve"> ADDIEGO, GOPAL</w:t>
    </w:r>
  </w:p>
  <w:p w:rsidR="007A4FCA" w:rsidRDefault="007A4FCA" w:rsidP="007A4FCA">
    <w:pPr>
      <w:pStyle w:val="bpuHeadSpon"/>
    </w:pPr>
    <w:r>
      <w:fldChar w:fldCharType="begin"/>
    </w:r>
    <w:r>
      <w:instrText xml:space="preserve"> PAGE  \* MERGEFORMAT </w:instrText>
    </w:r>
    <w:r>
      <w:fldChar w:fldCharType="separate"/>
    </w:r>
    <w:r w:rsidR="000E2B42">
      <w:rPr>
        <w:noProof/>
      </w:rPr>
      <w:t>3</w:t>
    </w:r>
    <w:r>
      <w:fldChar w:fldCharType="end"/>
    </w:r>
  </w:p>
  <w:p w:rsidR="007A4FCA" w:rsidRDefault="007A4FCA" w:rsidP="007A4F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A4FCA" w:rsidRDefault="007A4FCA" w:rsidP="007A4FCA">
    <w:pPr>
      <w:pStyle w:val="bpuHeadSpon"/>
    </w:pPr>
    <w:r w:rsidRPr="007A4FCA">
      <w:rPr>
        <w:rStyle w:val="bpuHeadSponChar"/>
      </w:rPr>
      <w:t>S3792</w:t>
    </w:r>
    <w:r>
      <w:t xml:space="preserve"> ADDIEGO, GOPAL</w:t>
    </w:r>
  </w:p>
  <w:p w:rsidR="007A4FCA" w:rsidRDefault="007A4FCA" w:rsidP="007A4FCA">
    <w:pPr>
      <w:pStyle w:val="bpuHeadSpon"/>
    </w:pPr>
    <w:r>
      <w:fldChar w:fldCharType="begin"/>
    </w:r>
    <w:r>
      <w:instrText xml:space="preserve"> PAGE  \* MERGEFORMAT </w:instrText>
    </w:r>
    <w:r>
      <w:fldChar w:fldCharType="separate"/>
    </w:r>
    <w:r w:rsidR="000E2B42">
      <w:rPr>
        <w:noProof/>
      </w:rPr>
      <w:t>2</w:t>
    </w:r>
    <w:r>
      <w:fldChar w:fldCharType="end"/>
    </w:r>
  </w:p>
  <w:p w:rsidR="007A4FCA" w:rsidRDefault="007A4FCA" w:rsidP="007A4F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46"/>
    <w:rsid w:val="000051BD"/>
    <w:rsid w:val="000160A5"/>
    <w:rsid w:val="0002335B"/>
    <w:rsid w:val="0003549A"/>
    <w:rsid w:val="000367AE"/>
    <w:rsid w:val="000413ED"/>
    <w:rsid w:val="00043B22"/>
    <w:rsid w:val="00054975"/>
    <w:rsid w:val="00057D20"/>
    <w:rsid w:val="0006197C"/>
    <w:rsid w:val="0006281F"/>
    <w:rsid w:val="0008141C"/>
    <w:rsid w:val="00092F6B"/>
    <w:rsid w:val="00094A55"/>
    <w:rsid w:val="000A3F8C"/>
    <w:rsid w:val="000A44A7"/>
    <w:rsid w:val="000B1054"/>
    <w:rsid w:val="000B3411"/>
    <w:rsid w:val="000B5E7D"/>
    <w:rsid w:val="000C054C"/>
    <w:rsid w:val="000C12C2"/>
    <w:rsid w:val="000C5038"/>
    <w:rsid w:val="000D11AF"/>
    <w:rsid w:val="000D6255"/>
    <w:rsid w:val="000D6262"/>
    <w:rsid w:val="000D7B4A"/>
    <w:rsid w:val="000E2B42"/>
    <w:rsid w:val="000E4006"/>
    <w:rsid w:val="000F3DA2"/>
    <w:rsid w:val="000F5FDE"/>
    <w:rsid w:val="000F72A5"/>
    <w:rsid w:val="000F7466"/>
    <w:rsid w:val="0013000E"/>
    <w:rsid w:val="00133F81"/>
    <w:rsid w:val="00135943"/>
    <w:rsid w:val="001402C6"/>
    <w:rsid w:val="0014664C"/>
    <w:rsid w:val="00162526"/>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D399A"/>
    <w:rsid w:val="001D7924"/>
    <w:rsid w:val="001E15F1"/>
    <w:rsid w:val="001E16FA"/>
    <w:rsid w:val="001E6213"/>
    <w:rsid w:val="001F14C7"/>
    <w:rsid w:val="001F7405"/>
    <w:rsid w:val="00205533"/>
    <w:rsid w:val="00212B8D"/>
    <w:rsid w:val="002206C8"/>
    <w:rsid w:val="00222983"/>
    <w:rsid w:val="00225BE2"/>
    <w:rsid w:val="002370D0"/>
    <w:rsid w:val="00255958"/>
    <w:rsid w:val="00257FA2"/>
    <w:rsid w:val="0026574A"/>
    <w:rsid w:val="002660BB"/>
    <w:rsid w:val="002720E8"/>
    <w:rsid w:val="00275293"/>
    <w:rsid w:val="002776B0"/>
    <w:rsid w:val="00286C7E"/>
    <w:rsid w:val="002929CA"/>
    <w:rsid w:val="002A1029"/>
    <w:rsid w:val="002A3A1A"/>
    <w:rsid w:val="002A4692"/>
    <w:rsid w:val="002A51BA"/>
    <w:rsid w:val="002B2E26"/>
    <w:rsid w:val="002B3FE6"/>
    <w:rsid w:val="002C2D81"/>
    <w:rsid w:val="002C461E"/>
    <w:rsid w:val="002C6CEC"/>
    <w:rsid w:val="002E09CE"/>
    <w:rsid w:val="002E69D1"/>
    <w:rsid w:val="002F3BA6"/>
    <w:rsid w:val="002F51C2"/>
    <w:rsid w:val="003058AC"/>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669C"/>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D3E"/>
    <w:rsid w:val="0045118A"/>
    <w:rsid w:val="00455D51"/>
    <w:rsid w:val="00456BF9"/>
    <w:rsid w:val="00461057"/>
    <w:rsid w:val="004704A8"/>
    <w:rsid w:val="00471102"/>
    <w:rsid w:val="00471F18"/>
    <w:rsid w:val="00484144"/>
    <w:rsid w:val="00484C19"/>
    <w:rsid w:val="00485866"/>
    <w:rsid w:val="00492076"/>
    <w:rsid w:val="00493B1D"/>
    <w:rsid w:val="00494994"/>
    <w:rsid w:val="00497037"/>
    <w:rsid w:val="004A3009"/>
    <w:rsid w:val="004A6940"/>
    <w:rsid w:val="004A77A4"/>
    <w:rsid w:val="004C3693"/>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4D42"/>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5F78E1"/>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FCA"/>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E7687"/>
    <w:rsid w:val="008F1E5A"/>
    <w:rsid w:val="008F4F02"/>
    <w:rsid w:val="00901BDA"/>
    <w:rsid w:val="00911DC4"/>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36F8"/>
    <w:rsid w:val="009D7934"/>
    <w:rsid w:val="009D7CCF"/>
    <w:rsid w:val="009E5961"/>
    <w:rsid w:val="009F4FAC"/>
    <w:rsid w:val="00A017C0"/>
    <w:rsid w:val="00A11228"/>
    <w:rsid w:val="00A222C2"/>
    <w:rsid w:val="00A305D6"/>
    <w:rsid w:val="00A342C4"/>
    <w:rsid w:val="00A50F6B"/>
    <w:rsid w:val="00A52237"/>
    <w:rsid w:val="00A551D6"/>
    <w:rsid w:val="00A57608"/>
    <w:rsid w:val="00A6251B"/>
    <w:rsid w:val="00A6754E"/>
    <w:rsid w:val="00A70F58"/>
    <w:rsid w:val="00A72987"/>
    <w:rsid w:val="00A7346B"/>
    <w:rsid w:val="00A84C4F"/>
    <w:rsid w:val="00A932A1"/>
    <w:rsid w:val="00A9623F"/>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1B8"/>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2A8D"/>
    <w:rsid w:val="00DA5585"/>
    <w:rsid w:val="00DB02AC"/>
    <w:rsid w:val="00DB6AA2"/>
    <w:rsid w:val="00DE10D1"/>
    <w:rsid w:val="00DE2514"/>
    <w:rsid w:val="00DE6851"/>
    <w:rsid w:val="00DF03EE"/>
    <w:rsid w:val="00E01B71"/>
    <w:rsid w:val="00E05CC9"/>
    <w:rsid w:val="00E15573"/>
    <w:rsid w:val="00E25A5B"/>
    <w:rsid w:val="00E26353"/>
    <w:rsid w:val="00E35684"/>
    <w:rsid w:val="00E371D6"/>
    <w:rsid w:val="00E373C7"/>
    <w:rsid w:val="00E4267B"/>
    <w:rsid w:val="00E42F13"/>
    <w:rsid w:val="00E452DF"/>
    <w:rsid w:val="00E543CF"/>
    <w:rsid w:val="00E546FD"/>
    <w:rsid w:val="00E608F1"/>
    <w:rsid w:val="00E611B9"/>
    <w:rsid w:val="00E63746"/>
    <w:rsid w:val="00E7144F"/>
    <w:rsid w:val="00E73D74"/>
    <w:rsid w:val="00E76A79"/>
    <w:rsid w:val="00E80692"/>
    <w:rsid w:val="00E80C24"/>
    <w:rsid w:val="00E83596"/>
    <w:rsid w:val="00E8471E"/>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2C69"/>
    <w:rsid w:val="00FF50C0"/>
    <w:rsid w:val="00FF78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AA5F2E1"/>
  <w15:docId w15:val="{DC116697-2ECB-417E-89D0-F7F357D72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A4FCA"/>
  </w:style>
  <w:style w:type="paragraph" w:styleId="BalloonText">
    <w:name w:val="Balloon Text"/>
    <w:basedOn w:val="Normal"/>
    <w:link w:val="BalloonTextChar"/>
    <w:semiHidden/>
    <w:unhideWhenUsed/>
    <w:rsid w:val="00AF01B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01B8"/>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DF5B19-3F4C-410E-8F87-DCB3AAD5A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709</Words>
  <Characters>4133</Characters>
  <Application>Microsoft Office Word</Application>
  <DocSecurity>0</DocSecurity>
  <Lines>130</Lines>
  <Paragraphs>42</Paragraphs>
  <ScaleCrop>false</ScaleCrop>
  <HeadingPairs>
    <vt:vector size="2" baseType="variant">
      <vt:variant>
        <vt:lpstr>Title</vt:lpstr>
      </vt:variant>
      <vt:variant>
        <vt:i4>1</vt:i4>
      </vt:variant>
    </vt:vector>
  </HeadingPairs>
  <TitlesOfParts>
    <vt:vector size="1" baseType="lpstr">
      <vt:lpstr>S3792</vt:lpstr>
    </vt:vector>
  </TitlesOfParts>
  <Manager>R224</Manager>
  <Company>NJ Office of Legislative Services</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S3792</dc:title>
  <dc:subject>SMO - $20 mill Food and Beverage Establishments</dc:subject>
  <dc:creator>Senator  ADDIEGO, Senator  GOPAL</dc:creator>
  <cp:keywords>S3792|3|RF |294|282|298|N|0|</cp:keywords>
  <dc:description>INTRODUCED MAY 13, 2021</dc:description>
  <cp:lastModifiedBy>Puleo, Roseanne</cp:lastModifiedBy>
  <cp:revision>2</cp:revision>
  <cp:lastPrinted>2021-06-07T19:54:00Z</cp:lastPrinted>
  <dcterms:created xsi:type="dcterms:W3CDTF">2021-06-07T19:54:00Z</dcterms:created>
  <dcterms:modified xsi:type="dcterms:W3CDTF">2021-06-07T19:54:00Z</dcterms:modified>
  <cp:category>s.1: 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