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2DC18" w14:textId="2E13245C" w:rsidR="00C27BE3" w:rsidRDefault="00C27BE3" w:rsidP="00C27BE3">
      <w:pPr>
        <w:pStyle w:val="bpuBill"/>
      </w:pPr>
      <w:bookmarkStart w:id="0" w:name="bpuFrontPg"/>
      <w:bookmarkStart w:id="1" w:name="_GoBack"/>
      <w:bookmarkEnd w:id="0"/>
      <w:bookmarkEnd w:id="1"/>
      <w:r>
        <w:t xml:space="preserve">SENATE, No. 3798 </w:t>
      </w:r>
    </w:p>
    <w:p w14:paraId="2F66A4E8" w14:textId="63609044" w:rsidR="00C27BE3" w:rsidRPr="009D38FF" w:rsidRDefault="00C27BE3" w:rsidP="00C27BE3">
      <w:pPr>
        <w:pStyle w:val="bpuWpGraphic"/>
      </w:pPr>
      <w:r>
        <w:object w:dxaOrig="8985" w:dyaOrig="255" w14:anchorId="0FD11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9269" r:id="rId8"/>
        </w:object>
      </w:r>
    </w:p>
    <w:p w14:paraId="766A64BD" w14:textId="77777777" w:rsidR="00C27BE3" w:rsidRDefault="00C27BE3" w:rsidP="00C27BE3">
      <w:pPr>
        <w:pStyle w:val="bpuState"/>
      </w:pPr>
      <w:r>
        <w:t>STATE OF NEW JERSEY</w:t>
      </w:r>
    </w:p>
    <w:p w14:paraId="7E629F8D" w14:textId="77777777" w:rsidR="00C27BE3" w:rsidRDefault="00C27BE3" w:rsidP="00C27BE3">
      <w:pPr>
        <w:pStyle w:val="bpuLegislature"/>
      </w:pPr>
      <w:r>
        <w:t>219th LEGISLATURE</w:t>
      </w:r>
    </w:p>
    <w:p w14:paraId="12D8EC89" w14:textId="31AE4D31" w:rsidR="00C27BE3" w:rsidRDefault="00C27BE3" w:rsidP="00C27BE3">
      <w:pPr>
        <w:pStyle w:val="bpuWpGraphic"/>
      </w:pPr>
      <w:r>
        <w:object w:dxaOrig="8985" w:dyaOrig="255" w14:anchorId="288FDA16">
          <v:shape id="_x0000_i1026" type="#_x0000_t75" style="width:6in;height:12pt" o:ole="">
            <v:imagedata r:id="rId7" o:title=""/>
          </v:shape>
          <o:OLEObject Type="Embed" ProgID="WPWin6.1" ShapeID="_x0000_i1026" DrawAspect="Content" ObjectID="_1683039270" r:id="rId9"/>
        </w:object>
      </w:r>
      <w:r>
        <w:t xml:space="preserve">  </w:t>
      </w:r>
    </w:p>
    <w:p w14:paraId="0350947C" w14:textId="77777777" w:rsidR="00C27BE3" w:rsidRDefault="00C27BE3" w:rsidP="00C27BE3">
      <w:pPr>
        <w:pStyle w:val="bpuIntro"/>
      </w:pPr>
      <w:r>
        <w:t>INTRODUCED MAY 20, 2021</w:t>
      </w:r>
    </w:p>
    <w:p w14:paraId="1F2631CD" w14:textId="77777777" w:rsidR="00C27BE3" w:rsidRDefault="00C27BE3" w:rsidP="00C27BE3">
      <w:pPr>
        <w:pStyle w:val="bpuIntro"/>
      </w:pPr>
    </w:p>
    <w:p w14:paraId="26D3BC78" w14:textId="77777777" w:rsidR="00C27BE3" w:rsidRDefault="00C27BE3" w:rsidP="00C27BE3">
      <w:pPr>
        <w:pStyle w:val="bpuIntro"/>
        <w:sectPr w:rsidR="00C27BE3" w:rsidSect="00C27BE3">
          <w:headerReference w:type="even" r:id="rId10"/>
          <w:headerReference w:type="default" r:id="rId11"/>
          <w:pgSz w:w="12240" w:h="20160" w:code="5"/>
          <w:pgMar w:top="2160" w:right="1440" w:bottom="1440" w:left="1440" w:header="72" w:footer="720" w:gutter="0"/>
          <w:pgNumType w:start="1"/>
          <w:cols w:space="720"/>
          <w:docGrid w:linePitch="360"/>
        </w:sectPr>
      </w:pPr>
    </w:p>
    <w:p w14:paraId="1A6C9756" w14:textId="77777777" w:rsidR="00C27BE3" w:rsidRDefault="00C27BE3" w:rsidP="00C27BE3">
      <w:pPr>
        <w:pStyle w:val="bpuIntro"/>
      </w:pPr>
    </w:p>
    <w:p w14:paraId="6D0C0A3C" w14:textId="77777777" w:rsidR="00C27BE3" w:rsidRDefault="00C27BE3" w:rsidP="00C27BE3">
      <w:pPr>
        <w:pStyle w:val="bpuSponsor"/>
      </w:pPr>
      <w:r>
        <w:t>Sponsored by:</w:t>
      </w:r>
    </w:p>
    <w:p w14:paraId="25A0F327" w14:textId="77777777" w:rsidR="00C27BE3" w:rsidRDefault="00C27BE3" w:rsidP="00C27BE3">
      <w:pPr>
        <w:pStyle w:val="bpuSponsor"/>
      </w:pPr>
      <w:r>
        <w:t>Senator  JOSEPH F. VITALE</w:t>
      </w:r>
    </w:p>
    <w:p w14:paraId="67D528DD" w14:textId="77777777" w:rsidR="00C27BE3" w:rsidRDefault="00C27BE3" w:rsidP="00C27BE3">
      <w:pPr>
        <w:pStyle w:val="bpuSponsor"/>
      </w:pPr>
      <w:r>
        <w:t>District 19 (Middlesex)</w:t>
      </w:r>
    </w:p>
    <w:p w14:paraId="0DC07789" w14:textId="77777777" w:rsidR="00C27BE3" w:rsidRDefault="00C27BE3" w:rsidP="00C27BE3">
      <w:pPr>
        <w:pStyle w:val="bpuSponsor"/>
      </w:pPr>
    </w:p>
    <w:p w14:paraId="157AF72D" w14:textId="77777777" w:rsidR="00C27BE3" w:rsidRDefault="00C27BE3" w:rsidP="00C27BE3">
      <w:pPr>
        <w:pStyle w:val="bpuSponsor"/>
      </w:pPr>
    </w:p>
    <w:p w14:paraId="467003B7" w14:textId="77777777" w:rsidR="00C27BE3" w:rsidRDefault="00C27BE3" w:rsidP="00C27BE3">
      <w:pPr>
        <w:pStyle w:val="bpuSponsor"/>
      </w:pPr>
    </w:p>
    <w:p w14:paraId="31C35364" w14:textId="77777777" w:rsidR="00C27BE3" w:rsidRDefault="00C27BE3" w:rsidP="00C27BE3">
      <w:pPr>
        <w:pStyle w:val="bpuSponsor"/>
      </w:pPr>
    </w:p>
    <w:p w14:paraId="1096895B" w14:textId="77777777" w:rsidR="00C27BE3" w:rsidRDefault="00C27BE3" w:rsidP="00C27BE3">
      <w:pPr>
        <w:pStyle w:val="bpuSponsor"/>
      </w:pPr>
      <w:r>
        <w:t>SYNOPSIS</w:t>
      </w:r>
    </w:p>
    <w:p w14:paraId="5B004D0E" w14:textId="77777777" w:rsidR="00C27BE3" w:rsidRDefault="00C27BE3" w:rsidP="00C27BE3">
      <w:pPr>
        <w:pStyle w:val="bpuNormText"/>
      </w:pPr>
      <w:r>
        <w:tab/>
        <w:t xml:space="preserve">Eliminates premiums and waiting periods for certain NJ </w:t>
      </w:r>
      <w:proofErr w:type="spellStart"/>
      <w:r>
        <w:t>FamilyCare</w:t>
      </w:r>
      <w:proofErr w:type="spellEnd"/>
      <w:r>
        <w:t xml:space="preserve"> enrollees; directs DHS to implement additional targeted outreach initiatives to increase enrollment; revises reporting requirements; appropriates $20 million. </w:t>
      </w:r>
    </w:p>
    <w:p w14:paraId="49F56E5C" w14:textId="77777777" w:rsidR="00C27BE3" w:rsidRDefault="00C27BE3" w:rsidP="00C27BE3">
      <w:pPr>
        <w:pStyle w:val="bpuNormText"/>
      </w:pPr>
    </w:p>
    <w:p w14:paraId="45D322C7" w14:textId="77777777" w:rsidR="00C27BE3" w:rsidRDefault="00C27BE3" w:rsidP="00C27BE3">
      <w:pPr>
        <w:pStyle w:val="bpuSponsor"/>
      </w:pPr>
      <w:r>
        <w:t xml:space="preserve">CURRENT VERSION OF TEXT </w:t>
      </w:r>
    </w:p>
    <w:p w14:paraId="70F94902" w14:textId="77777777" w:rsidR="00C27BE3" w:rsidRDefault="00C27BE3" w:rsidP="00C27BE3">
      <w:pPr>
        <w:pStyle w:val="bpuNormText"/>
      </w:pPr>
      <w:r>
        <w:tab/>
        <w:t>As introduced.</w:t>
      </w:r>
    </w:p>
    <w:p w14:paraId="20DDC3FF" w14:textId="2672B66F" w:rsidR="00C27BE3" w:rsidRDefault="00C27BE3" w:rsidP="00C27BE3">
      <w:pPr>
        <w:pStyle w:val="bpuNormText"/>
      </w:pPr>
      <w:r>
        <w:rPr>
          <w:noProof/>
        </w:rPr>
        <w:drawing>
          <wp:anchor distT="0" distB="0" distL="114300" distR="114300" simplePos="0" relativeHeight="251659264" behindDoc="1" locked="0" layoutInCell="1" allowOverlap="1" wp14:anchorId="19CD7899" wp14:editId="3F304AD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6C07A4" w14:textId="77777777" w:rsidR="00C27BE3" w:rsidRDefault="00C27BE3" w:rsidP="008916EC">
      <w:pPr>
        <w:pStyle w:val="FronterPage"/>
        <w:tabs>
          <w:tab w:val="clear" w:pos="720"/>
          <w:tab w:val="clear" w:pos="1440"/>
          <w:tab w:val="clear" w:pos="2160"/>
          <w:tab w:val="clear" w:pos="2880"/>
          <w:tab w:val="clear" w:pos="3600"/>
          <w:tab w:val="clear" w:pos="4320"/>
          <w:tab w:val="clear" w:pos="5040"/>
        </w:tabs>
        <w:sectPr w:rsidR="00C27BE3" w:rsidSect="00C27BE3">
          <w:type w:val="continuous"/>
          <w:pgSz w:w="12240" w:h="20160" w:code="5"/>
          <w:pgMar w:top="1440" w:right="2275" w:bottom="1440" w:left="2275" w:header="72" w:footer="720" w:gutter="0"/>
          <w:pgNumType w:start="1"/>
          <w:cols w:space="720"/>
          <w:docGrid w:linePitch="360"/>
        </w:sectPr>
      </w:pPr>
    </w:p>
    <w:p w14:paraId="68D3C35D" w14:textId="0F35B899" w:rsidR="00686AEB" w:rsidRPr="00677316" w:rsidRDefault="00A3322A" w:rsidP="003E47BA">
      <w:pPr>
        <w:pStyle w:val="HangingAnAct"/>
        <w:rPr>
          <w:rStyle w:val="HangingAnActChar"/>
        </w:rPr>
      </w:pPr>
      <w:r>
        <w:rPr>
          <w:rStyle w:val="BillHead"/>
        </w:rPr>
        <w:lastRenderedPageBreak/>
        <w:t>An Act</w:t>
      </w:r>
      <w:r w:rsidR="00686AEB" w:rsidRPr="006B7FA7">
        <w:rPr>
          <w:rStyle w:val="HangingAnActChar"/>
        </w:rPr>
        <w:t xml:space="preserve"> </w:t>
      </w:r>
      <w:r w:rsidR="008D735F">
        <w:t xml:space="preserve">concerning NJ </w:t>
      </w:r>
      <w:proofErr w:type="spellStart"/>
      <w:r w:rsidR="008D735F">
        <w:t>FamilyCare</w:t>
      </w:r>
      <w:proofErr w:type="spellEnd"/>
      <w:r w:rsidR="00B27F4A">
        <w:t>,</w:t>
      </w:r>
      <w:r w:rsidR="008D735F">
        <w:t xml:space="preserve"> amending P.L.2005, c.156</w:t>
      </w:r>
      <w:r w:rsidR="00491A06">
        <w:t xml:space="preserve"> and P.L.2008, c.38</w:t>
      </w:r>
      <w:r w:rsidR="00B27F4A">
        <w:t>, and making an appropriation</w:t>
      </w:r>
      <w:r w:rsidR="008D735F">
        <w:t>.</w:t>
      </w:r>
    </w:p>
    <w:p w14:paraId="1EFAB1B6" w14:textId="77777777" w:rsidR="000B1054" w:rsidRPr="00D71D68" w:rsidRDefault="000B1054" w:rsidP="000B1054"/>
    <w:p w14:paraId="12804E50" w14:textId="77777777" w:rsidR="00686AEB" w:rsidRPr="00AA7880" w:rsidRDefault="00686AEB" w:rsidP="00686AEB">
      <w:r>
        <w:tab/>
      </w:r>
      <w:r w:rsidR="00A3322A">
        <w:rPr>
          <w:rStyle w:val="BillHeading2"/>
        </w:rPr>
        <w:t>Be It Enacted</w:t>
      </w:r>
      <w:r>
        <w:rPr>
          <w:rStyle w:val="BillHeading2"/>
        </w:rPr>
        <w:t xml:space="preserve"> </w:t>
      </w:r>
      <w:r w:rsidR="00A3322A">
        <w:rPr>
          <w:rStyle w:val="BillLanguage"/>
        </w:rPr>
        <w:t>by the Senate and General Assembly of the State of New Jersey:</w:t>
      </w:r>
    </w:p>
    <w:p w14:paraId="5F491992" w14:textId="77777777" w:rsidR="00686AEB" w:rsidRDefault="00686AEB" w:rsidP="00686AEB"/>
    <w:p w14:paraId="31402880" w14:textId="6392C48D" w:rsidR="005B7470" w:rsidRDefault="00C529C5" w:rsidP="005B7470">
      <w:r>
        <w:tab/>
      </w:r>
      <w:r w:rsidR="00C3191A">
        <w:t>1</w:t>
      </w:r>
      <w:r w:rsidR="008D735F">
        <w:t>.</w:t>
      </w:r>
      <w:r w:rsidR="008D735F">
        <w:tab/>
        <w:t>Section 5 of P.L.2005, c.156 (C.</w:t>
      </w:r>
      <w:r w:rsidR="005B7470">
        <w:t>30:4J-12</w:t>
      </w:r>
      <w:r w:rsidR="008D735F">
        <w:t>) is amended to read as follows:</w:t>
      </w:r>
    </w:p>
    <w:p w14:paraId="055E8AE0" w14:textId="5B8A9410" w:rsidR="005B7470" w:rsidRDefault="0060192D" w:rsidP="00596313">
      <w:pPr>
        <w:tabs>
          <w:tab w:val="clear" w:pos="720"/>
          <w:tab w:val="left" w:pos="810"/>
        </w:tabs>
      </w:pPr>
      <w:r>
        <w:tab/>
      </w:r>
      <w:r w:rsidR="00596313">
        <w:t xml:space="preserve"> </w:t>
      </w:r>
      <w:r>
        <w:t>5.</w:t>
      </w:r>
      <w:r>
        <w:tab/>
      </w:r>
      <w:r w:rsidR="005B7470">
        <w:t>a.</w:t>
      </w:r>
      <w:r>
        <w:t xml:space="preserve"> </w:t>
      </w:r>
      <w:r w:rsidR="005B7470">
        <w:t xml:space="preserve">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77777777" w:rsidR="005B7470" w:rsidRDefault="005B7470" w:rsidP="005B7470">
      <w:r>
        <w:tab/>
        <w:t xml:space="preserve">The program </w:t>
      </w:r>
      <w:r w:rsidR="00C529C5" w:rsidRPr="00C529C5">
        <w:rPr>
          <w:rFonts w:ascii="Albertus Extra Bold" w:hAnsi="Albertus Extra Bold"/>
          <w:b/>
        </w:rPr>
        <w:t>[</w:t>
      </w:r>
      <w:r>
        <w:t>shall</w:t>
      </w:r>
      <w:r w:rsidR="00C529C5" w:rsidRPr="00C529C5">
        <w:rPr>
          <w:rFonts w:ascii="Albertus Extra Bold" w:hAnsi="Albertus Extra Bold"/>
          <w:b/>
        </w:rPr>
        <w:t>]</w:t>
      </w:r>
      <w:r w:rsidR="00C529C5">
        <w:t xml:space="preserve"> </w:t>
      </w:r>
      <w:r w:rsidR="00C529C5">
        <w:rPr>
          <w:u w:val="single"/>
        </w:rPr>
        <w:t>may</w:t>
      </w:r>
      <w:r>
        <w:t xml:space="preserve"> require families to pay copayments </w:t>
      </w:r>
      <w:r w:rsidR="00CE0948" w:rsidRPr="00CE0948">
        <w:rPr>
          <w:rFonts w:ascii="Albertus Extra Bold" w:hAnsi="Albertus Extra Bold"/>
          <w:b/>
        </w:rPr>
        <w:t>[</w:t>
      </w:r>
      <w:r>
        <w:t>and make premium contributions, based upon a sliding income scale</w:t>
      </w:r>
      <w:r w:rsidR="00CE0948" w:rsidRPr="00CE0948">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14:paraId="4F78EA2A" w14:textId="23E8B8C9" w:rsidR="005B7470" w:rsidRDefault="005B7470" w:rsidP="005B7470">
      <w:r>
        <w:tab/>
      </w:r>
      <w:r w:rsidR="00596313">
        <w:t xml:space="preserve"> </w:t>
      </w:r>
      <w:r>
        <w:t>b.</w:t>
      </w:r>
      <w:r>
        <w:tab/>
        <w:t>The commissioner shall take such actions as are necessary to implement and operate the program in accordance with the State Children's Health Insurance Program established pursuant to 42 U.S.C.s.1397aa et seq.</w:t>
      </w:r>
    </w:p>
    <w:p w14:paraId="6CBC267F" w14:textId="6B60AF96" w:rsidR="005B7470" w:rsidRDefault="005B7470" w:rsidP="005B7470">
      <w:r>
        <w:tab/>
      </w:r>
      <w:r w:rsidR="00596313">
        <w:t xml:space="preserve"> </w:t>
      </w:r>
      <w:r>
        <w:t>c.</w:t>
      </w:r>
      <w:r>
        <w:tab/>
        <w:t>The commissioner:</w:t>
      </w:r>
    </w:p>
    <w:p w14:paraId="091DBCCB" w14:textId="77777777" w:rsidR="005B7470" w:rsidRDefault="005B7470" w:rsidP="005B7470">
      <w:r>
        <w:tab/>
        <w:t>(1)</w:t>
      </w:r>
      <w:r>
        <w:tab/>
        <w:t>shall, by regulation, establish standards for determining eligibility and other program requirements</w:t>
      </w:r>
      <w:r w:rsidR="009C3495">
        <w:t xml:space="preserve"> </w:t>
      </w:r>
      <w:r w:rsidR="009C3495" w:rsidRPr="009C3495">
        <w:rPr>
          <w:rFonts w:ascii="Albertus Extra Bold" w:hAnsi="Albertus Extra Bold"/>
          <w:b/>
        </w:rPr>
        <w:t>[</w:t>
      </w:r>
      <w:r>
        <w:t xml:space="preserve">, including, but not limited to, restrictions on voluntary </w:t>
      </w:r>
      <w:proofErr w:type="spellStart"/>
      <w:r>
        <w:t>disenrollments</w:t>
      </w:r>
      <w:proofErr w:type="spellEnd"/>
      <w:r>
        <w:t xml:space="preserve"> from existing health insurance coverage</w:t>
      </w:r>
      <w:r w:rsidR="009C3495" w:rsidRPr="009C3495">
        <w:rPr>
          <w:rFonts w:ascii="Albertus Extra Bold" w:hAnsi="Albertus Extra Bold"/>
          <w:b/>
        </w:rPr>
        <w:t>]</w:t>
      </w:r>
      <w:r>
        <w:t>;</w:t>
      </w:r>
    </w:p>
    <w:p w14:paraId="54E06587" w14:textId="77777777" w:rsidR="005B7470" w:rsidRDefault="005B7470" w:rsidP="005B7470">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Default="005B7470" w:rsidP="005B7470">
      <w:r>
        <w:tab/>
        <w:t>(3)</w:t>
      </w:r>
      <w:r>
        <w:tab/>
        <w:t>may, by regulation, establish plans of coverage and benefits to be covered under the program, except that the provisions of this section shall not apply to coverage for medications used exclusively to treat AIDS or HIV infection; and</w:t>
      </w:r>
    </w:p>
    <w:p w14:paraId="08D161F1" w14:textId="3B363033" w:rsidR="005B7470" w:rsidRDefault="005B7470" w:rsidP="005B7470">
      <w:r>
        <w:tab/>
        <w:t>(4)</w:t>
      </w:r>
      <w:r>
        <w:tab/>
        <w:t xml:space="preserve">shall establish, by regulation, other requirements for the program, including, but not limited to, </w:t>
      </w:r>
      <w:r w:rsidR="00B0048E" w:rsidRPr="00B0048E">
        <w:rPr>
          <w:rFonts w:ascii="Albertus Extra Bold" w:hAnsi="Albertus Extra Bold"/>
          <w:b/>
        </w:rPr>
        <w:t>[</w:t>
      </w:r>
      <w:r>
        <w:t>premium payments</w:t>
      </w:r>
      <w:r w:rsidR="00EF5AD6">
        <w:t xml:space="preserve"> </w:t>
      </w:r>
      <w:r>
        <w:t>and</w:t>
      </w:r>
      <w:r w:rsidR="00B0048E" w:rsidRPr="00B0048E">
        <w:rPr>
          <w:rFonts w:ascii="Albertus Extra Bold" w:hAnsi="Albertus Extra Bold"/>
          <w:b/>
        </w:rPr>
        <w:t>]</w:t>
      </w:r>
      <w:r>
        <w:t xml:space="preserve"> copayments</w:t>
      </w:r>
      <w:r w:rsidR="00B0048E">
        <w:t xml:space="preserve"> </w:t>
      </w:r>
      <w:r w:rsidR="00B0048E" w:rsidRPr="00B0048E">
        <w:rPr>
          <w:rFonts w:ascii="Albertus Extra Bold" w:hAnsi="Albertus Extra Bold"/>
          <w:b/>
        </w:rPr>
        <w:t>[</w:t>
      </w:r>
      <w:r>
        <w:t>, and</w:t>
      </w:r>
      <w:r w:rsidR="00B0048E" w:rsidRPr="00B0048E">
        <w:rPr>
          <w:rFonts w:ascii="Albertus Extra Bold" w:hAnsi="Albertus Extra Bold"/>
          <w:b/>
        </w:rPr>
        <w:t>]</w:t>
      </w:r>
      <w:r w:rsidR="00B0048E">
        <w:t xml:space="preserve"> </w:t>
      </w:r>
      <w:r w:rsidR="00596313">
        <w:rPr>
          <w:u w:val="single"/>
        </w:rPr>
        <w:t xml:space="preserve">. </w:t>
      </w:r>
      <w:r w:rsidR="00F1745A">
        <w:rPr>
          <w:u w:val="single"/>
        </w:rPr>
        <w:t>E</w:t>
      </w:r>
      <w:r w:rsidR="00B0048E">
        <w:rPr>
          <w:u w:val="single"/>
        </w:rPr>
        <w:t xml:space="preserve">xcept as </w:t>
      </w:r>
      <w:r w:rsidR="007A141D">
        <w:rPr>
          <w:u w:val="single"/>
        </w:rPr>
        <w:t xml:space="preserve">may be </w:t>
      </w:r>
      <w:r w:rsidR="00B0048E">
        <w:rPr>
          <w:u w:val="single"/>
        </w:rPr>
        <w:t xml:space="preserve">required </w:t>
      </w:r>
      <w:r w:rsidR="00F1745A">
        <w:rPr>
          <w:u w:val="single"/>
        </w:rPr>
        <w:t xml:space="preserve">for </w:t>
      </w:r>
      <w:r w:rsidR="00B0048E">
        <w:rPr>
          <w:u w:val="single"/>
        </w:rPr>
        <w:t xml:space="preserve">the </w:t>
      </w:r>
      <w:r w:rsidR="00F1745A">
        <w:rPr>
          <w:u w:val="single"/>
        </w:rPr>
        <w:t xml:space="preserve">NJ </w:t>
      </w:r>
      <w:proofErr w:type="spellStart"/>
      <w:r w:rsidR="00F1745A">
        <w:rPr>
          <w:u w:val="single"/>
        </w:rPr>
        <w:t>FamilyCare</w:t>
      </w:r>
      <w:proofErr w:type="spellEnd"/>
      <w:r w:rsidR="00F1745A">
        <w:rPr>
          <w:u w:val="single"/>
        </w:rPr>
        <w:t xml:space="preserve"> Advantage</w:t>
      </w:r>
      <w:r w:rsidR="00B0048E">
        <w:rPr>
          <w:u w:val="single"/>
        </w:rPr>
        <w:t xml:space="preserve"> program </w:t>
      </w:r>
      <w:r w:rsidR="00F1745A">
        <w:rPr>
          <w:u w:val="single"/>
        </w:rPr>
        <w:t xml:space="preserve">established </w:t>
      </w:r>
      <w:r w:rsidR="00B0048E">
        <w:rPr>
          <w:u w:val="single"/>
        </w:rPr>
        <w:t xml:space="preserve">pursuant to subsection </w:t>
      </w:r>
      <w:r w:rsidR="00B0048E">
        <w:rPr>
          <w:u w:val="single"/>
        </w:rPr>
        <w:lastRenderedPageBreak/>
        <w:t>j. of this section</w:t>
      </w:r>
      <w:r w:rsidR="00F1745A">
        <w:rPr>
          <w:u w:val="single"/>
        </w:rPr>
        <w:t>, premiums shall not be established within the program</w:t>
      </w:r>
      <w:r w:rsidR="0048150B">
        <w:rPr>
          <w:u w:val="single"/>
        </w:rPr>
        <w:t xml:space="preserve">. </w:t>
      </w:r>
      <w:r w:rsidR="00B0048E">
        <w:rPr>
          <w:u w:val="single"/>
        </w:rPr>
        <w:t>The commissioner</w:t>
      </w:r>
      <w:r w:rsidR="00B0048E">
        <w:t xml:space="preserve"> may</w:t>
      </w:r>
      <w:r>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08FA3277" w:rsidR="005B7470" w:rsidRDefault="005B7470" w:rsidP="005B7470">
      <w:r>
        <w:tab/>
      </w:r>
      <w:r w:rsidR="0048150B">
        <w:t xml:space="preserve"> </w:t>
      </w:r>
      <w:r>
        <w:t>d.</w:t>
      </w:r>
      <w:r>
        <w:tab/>
        <w:t>The commissioner shall establish procedures for determining eligibility, which shall include, at a minimum, the following enrollment simplification practices:</w:t>
      </w:r>
    </w:p>
    <w:p w14:paraId="1A8FD731" w14:textId="77777777" w:rsidR="005B7470" w:rsidRDefault="005B7470" w:rsidP="005B7470">
      <w:r>
        <w:tab/>
        <w:t>(1)</w:t>
      </w:r>
      <w:r>
        <w:tab/>
        <w:t>A streamlined application form as established pursuant to subsection k. of this section;</w:t>
      </w:r>
    </w:p>
    <w:p w14:paraId="1B3F37E3" w14:textId="77777777" w:rsidR="005B7470" w:rsidRDefault="005B7470" w:rsidP="005B7470">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14:paraId="634FC512" w14:textId="77777777" w:rsidR="005B7470" w:rsidRDefault="005B7470" w:rsidP="005B7470">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Default="005B7470" w:rsidP="005B7470">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Default="005B7470" w:rsidP="005B7470">
      <w:r>
        <w:tab/>
        <w:t>(3)</w:t>
      </w:r>
      <w:r>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Default="005B7470" w:rsidP="005B7470">
      <w:r>
        <w:tab/>
        <w:t>(4)</w:t>
      </w:r>
      <w:r>
        <w:tab/>
        <w:t>Continuous enrollment;</w:t>
      </w:r>
    </w:p>
    <w:p w14:paraId="780FF3BF" w14:textId="77777777" w:rsidR="005B7470" w:rsidRDefault="005B7470" w:rsidP="005B7470">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006444D7" w:rsidRPr="006444D7">
        <w:rPr>
          <w:rFonts w:ascii="Albertus Extra Bold" w:hAnsi="Albertus Extra Bold"/>
          <w:b/>
        </w:rPr>
        <w:t>[</w:t>
      </w:r>
      <w:r>
        <w:t>and</w:t>
      </w:r>
      <w:r w:rsidR="006444D7" w:rsidRPr="006444D7">
        <w:rPr>
          <w:rFonts w:ascii="Albertus Extra Bold" w:hAnsi="Albertus Extra Bold"/>
          <w:b/>
        </w:rPr>
        <w:t>]</w:t>
      </w:r>
    </w:p>
    <w:p w14:paraId="1706D98E" w14:textId="77777777" w:rsidR="006444D7" w:rsidRDefault="005B7470" w:rsidP="005B7470">
      <w:r>
        <w:lastRenderedPageBreak/>
        <w:tab/>
        <w:t>(6)</w:t>
      </w:r>
      <w:r>
        <w:tab/>
        <w:t>Provision of program eligibility-identification cards that are issued no more frequently than once a year</w:t>
      </w:r>
      <w:r w:rsidR="006444D7">
        <w:rPr>
          <w:u w:val="single"/>
        </w:rPr>
        <w:t>; and</w:t>
      </w:r>
    </w:p>
    <w:p w14:paraId="7CD4D71A" w14:textId="77777777" w:rsidR="005B7470" w:rsidRDefault="006444D7" w:rsidP="005B7470">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rsidR="005B7470">
        <w:t>.</w:t>
      </w:r>
    </w:p>
    <w:p w14:paraId="0C4CFB55" w14:textId="74AAD1D0" w:rsidR="005B7470" w:rsidRDefault="005B7470" w:rsidP="005B7470">
      <w:r>
        <w:tab/>
      </w:r>
      <w:r w:rsidR="0048150B">
        <w:t xml:space="preserve"> </w:t>
      </w:r>
      <w:r>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2E54D73F" w:rsidR="005B7470" w:rsidRDefault="005B7470" w:rsidP="005B7470">
      <w:r>
        <w:tab/>
      </w:r>
      <w:r w:rsidR="0048150B">
        <w:t xml:space="preserve"> </w:t>
      </w:r>
      <w:r>
        <w:t>f.</w:t>
      </w:r>
      <w:r>
        <w:tab/>
      </w:r>
      <w:r w:rsidR="005525BD" w:rsidRPr="005525BD">
        <w:rPr>
          <w:rFonts w:ascii="Albertus Extra Bold" w:hAnsi="Albertus Extra Bold"/>
          <w:b/>
        </w:rPr>
        <w:t>[</w:t>
      </w:r>
      <w:r>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005525BD" w:rsidRPr="005525BD">
        <w:rPr>
          <w:rFonts w:ascii="Albertus Extra Bold" w:hAnsi="Albertus Extra Bold"/>
          <w:b/>
        </w:rPr>
        <w:t>]</w:t>
      </w:r>
      <w:r w:rsidR="005525BD">
        <w:t xml:space="preserve"> </w:t>
      </w:r>
      <w:r w:rsidR="005525BD">
        <w:rPr>
          <w:u w:val="single"/>
        </w:rPr>
        <w:t xml:space="preserve">No child who applies for enrollment in the program who otherwise meets the eligibility criteria for enrollment shall be denied immediate enrollment for any reason.  In no case shall any qualified applicant for enrollment be </w:t>
      </w:r>
      <w:r w:rsidR="00EF5AD6">
        <w:rPr>
          <w:u w:val="single"/>
        </w:rPr>
        <w:t>subject to a waiting period prior to enrollment</w:t>
      </w:r>
      <w:r>
        <w:t>.</w:t>
      </w:r>
    </w:p>
    <w:p w14:paraId="7C173EF8" w14:textId="53A69F13" w:rsidR="005B7470" w:rsidRDefault="005B7470" w:rsidP="005B7470">
      <w:r>
        <w:tab/>
      </w:r>
      <w:r w:rsidR="0048150B">
        <w:t xml:space="preserve"> </w:t>
      </w:r>
      <w:r>
        <w:t>g.</w:t>
      </w:r>
      <w:r>
        <w:tab/>
        <w:t>The commissioner shall provide, by regulation, for presumptive eligibility for the program in accordance with the following provisions:</w:t>
      </w:r>
    </w:p>
    <w:p w14:paraId="22D7B073" w14:textId="77777777" w:rsidR="005B7470" w:rsidRDefault="005B7470" w:rsidP="005B7470">
      <w:r>
        <w:tab/>
        <w:t>(1)</w:t>
      </w:r>
      <w:r>
        <w:tab/>
        <w:t xml:space="preserve">A child who presents </w:t>
      </w:r>
      <w:r w:rsidR="00BB5684" w:rsidRPr="00BB5684">
        <w:rPr>
          <w:rFonts w:ascii="Albertus Extra Bold" w:hAnsi="Albertus Extra Bold"/>
          <w:b/>
        </w:rPr>
        <w:t>[</w:t>
      </w:r>
      <w:r>
        <w:t>himself</w:t>
      </w:r>
      <w:r w:rsidR="00BB5684" w:rsidRPr="00BB5684">
        <w:rPr>
          <w:rFonts w:ascii="Albertus Extra Bold" w:hAnsi="Albertus Extra Bold"/>
          <w:b/>
        </w:rPr>
        <w:t>]</w:t>
      </w:r>
      <w:r>
        <w:t xml:space="preserve">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00EA5936" w:rsidRPr="00EA5936">
        <w:rPr>
          <w:rFonts w:ascii="Albertus Extra Bold" w:hAnsi="Albertus Extra Bold"/>
          <w:b/>
        </w:rPr>
        <w:t>[</w:t>
      </w:r>
      <w:r>
        <w:t>350%</w:t>
      </w:r>
      <w:r w:rsidR="00EA5936" w:rsidRPr="00EA5936">
        <w:rPr>
          <w:rFonts w:ascii="Albertus Extra Bold" w:hAnsi="Albertus Extra Bold"/>
          <w:b/>
        </w:rPr>
        <w:t>]</w:t>
      </w:r>
      <w:r w:rsidR="00EA5936">
        <w:t xml:space="preserve"> </w:t>
      </w:r>
      <w:r w:rsidR="00EA5936">
        <w:rPr>
          <w:u w:val="single"/>
        </w:rPr>
        <w:t>350 percent</w:t>
      </w:r>
      <w:r>
        <w:t xml:space="preserve"> of the poverty level;</w:t>
      </w:r>
    </w:p>
    <w:p w14:paraId="4798F37C" w14:textId="77777777" w:rsidR="005B7470" w:rsidRDefault="005B7470" w:rsidP="005B7470">
      <w:r>
        <w:tab/>
        <w:t>(2)</w:t>
      </w:r>
      <w:r>
        <w:tab/>
        <w:t>The provisions of paragraph (1) of this subsection shall also apply to a child who is deemed presumptively eligible for Medicaid coverage pursuant to P.L.1968, c.413 (C.30:4D-1 et seq.);</w:t>
      </w:r>
    </w:p>
    <w:p w14:paraId="51C1AF5E" w14:textId="77777777" w:rsidR="005B7470" w:rsidRDefault="005B7470" w:rsidP="005B7470">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Default="005B7470" w:rsidP="005B7470">
      <w:r>
        <w:tab/>
        <w:t>(4)</w:t>
      </w:r>
      <w:r>
        <w:tab/>
        <w:t>A child shall be eligible to receive all services covered by the program during the period in which the child is presumptively eligible; and</w:t>
      </w:r>
    </w:p>
    <w:p w14:paraId="33A3F69E" w14:textId="77777777" w:rsidR="005B7470" w:rsidRDefault="005B7470" w:rsidP="005B7470">
      <w:r>
        <w:lastRenderedPageBreak/>
        <w:tab/>
        <w:t>(5)</w:t>
      </w:r>
      <w:r>
        <w:tab/>
        <w:t xml:space="preserve">The commissioner may, by regulation, establish a limit on the number of times a child may be deemed presumptively eligible for NJ </w:t>
      </w:r>
      <w:proofErr w:type="spellStart"/>
      <w:r>
        <w:t>FamilyCare</w:t>
      </w:r>
      <w:proofErr w:type="spellEnd"/>
      <w:r>
        <w:t>.</w:t>
      </w:r>
    </w:p>
    <w:p w14:paraId="3438DF65" w14:textId="538968F6" w:rsidR="005B7470" w:rsidRDefault="005B7470" w:rsidP="005B7470">
      <w:r>
        <w:tab/>
      </w:r>
      <w:r w:rsidR="0048150B">
        <w:t xml:space="preserve"> </w:t>
      </w:r>
      <w:r>
        <w:t>h.</w:t>
      </w:r>
      <w:r>
        <w:tab/>
        <w:t xml:space="preserve">The commissioner, in consultation with the Commissioner of Education, shall administer an ongoing enrollment initiative to provide outreach to children throughout the State who may be eligible for the </w:t>
      </w:r>
      <w:r w:rsidR="00D4136B">
        <w:t>program</w:t>
      </w:r>
      <w:r>
        <w:t>.</w:t>
      </w:r>
    </w:p>
    <w:p w14:paraId="04DEF0EC" w14:textId="77777777" w:rsidR="005B7470" w:rsidRDefault="005B7470" w:rsidP="005B7470">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Default="005B7470" w:rsidP="005B7470">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14:paraId="1A67EDFA" w14:textId="77777777" w:rsidR="005B7470" w:rsidRDefault="005B7470" w:rsidP="005B7470">
      <w:r>
        <w:tab/>
        <w:t>(2)</w:t>
      </w:r>
      <w:r>
        <w:tab/>
        <w:t>The commissioner or the Commissioner of Education, as applicable, shall:</w:t>
      </w:r>
    </w:p>
    <w:p w14:paraId="202161DE" w14:textId="77777777" w:rsidR="005B7470" w:rsidRDefault="005B7470" w:rsidP="005B7470">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Default="005B7470" w:rsidP="005B7470">
      <w:r>
        <w:tab/>
        <w:t>The entity shall make the informational and application materials available, upon request, to persons interested in the program; and</w:t>
      </w:r>
    </w:p>
    <w:p w14:paraId="108E42F1" w14:textId="77777777" w:rsidR="005B7470" w:rsidRDefault="005B7470" w:rsidP="005B7470">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15A08593" w:rsidR="005B7470" w:rsidRDefault="005B7470" w:rsidP="005B7470">
      <w:r>
        <w:tab/>
      </w:r>
      <w:r w:rsidR="0048150B">
        <w:t xml:space="preserve"> </w:t>
      </w:r>
      <w:proofErr w:type="spellStart"/>
      <w:r>
        <w:t>i</w:t>
      </w:r>
      <w:proofErr w:type="spellEnd"/>
      <w:r>
        <w:t>.</w:t>
      </w:r>
      <w:r>
        <w:tab/>
        <w:t xml:space="preserve">Subject to federal approval, the commissioner shall, by regulation, establish that in determining income eligibility for a child, any gross family income above </w:t>
      </w:r>
      <w:r w:rsidR="005C09B2" w:rsidRPr="005C09B2">
        <w:rPr>
          <w:rFonts w:ascii="Albertus Extra Bold" w:hAnsi="Albertus Extra Bold"/>
          <w:b/>
        </w:rPr>
        <w:t>[</w:t>
      </w:r>
      <w:r>
        <w:t>200%</w:t>
      </w:r>
      <w:r w:rsidR="005C09B2" w:rsidRPr="005C09B2">
        <w:rPr>
          <w:rFonts w:ascii="Albertus Extra Bold" w:hAnsi="Albertus Extra Bold"/>
          <w:b/>
        </w:rPr>
        <w:t>]</w:t>
      </w:r>
      <w:r w:rsidR="005C09B2">
        <w:t xml:space="preserve"> </w:t>
      </w:r>
      <w:r w:rsidR="005C09B2">
        <w:rPr>
          <w:u w:val="single"/>
        </w:rPr>
        <w:t>200 percent</w:t>
      </w:r>
      <w:r>
        <w:t xml:space="preserve"> of the poverty level, up to a maximum of </w:t>
      </w:r>
      <w:r w:rsidR="005C09B2" w:rsidRPr="005C09B2">
        <w:rPr>
          <w:rFonts w:ascii="Albertus Extra Bold" w:hAnsi="Albertus Extra Bold"/>
          <w:b/>
        </w:rPr>
        <w:t>[</w:t>
      </w:r>
      <w:r>
        <w:t>350%</w:t>
      </w:r>
      <w:r w:rsidR="005C09B2" w:rsidRPr="005C09B2">
        <w:rPr>
          <w:rFonts w:ascii="Albertus Extra Bold" w:hAnsi="Albertus Extra Bold"/>
          <w:b/>
        </w:rPr>
        <w:t>]</w:t>
      </w:r>
      <w:r w:rsidR="005C09B2">
        <w:t xml:space="preserve"> </w:t>
      </w:r>
      <w:r w:rsidR="005C09B2">
        <w:rPr>
          <w:u w:val="single"/>
        </w:rPr>
        <w:t>350 percent</w:t>
      </w:r>
      <w:r>
        <w:t xml:space="preserve"> of the poverty level, shall be disregarded.</w:t>
      </w:r>
    </w:p>
    <w:p w14:paraId="7D67124B" w14:textId="52DDB5AC" w:rsidR="005B7470" w:rsidRDefault="005B7470" w:rsidP="005B7470">
      <w:r>
        <w:lastRenderedPageBreak/>
        <w:tab/>
        <w:t>j.</w:t>
      </w:r>
      <w:r>
        <w:tab/>
        <w:t xml:space="preserve">The commissioner shall establish a NJ </w:t>
      </w:r>
      <w:proofErr w:type="spellStart"/>
      <w:r>
        <w:t>FamilyCare</w:t>
      </w:r>
      <w:proofErr w:type="spellEnd"/>
      <w:r>
        <w:t xml:space="preserve"> coverage buy-in program </w:t>
      </w:r>
      <w:r w:rsidR="008B5074" w:rsidRPr="008B5074">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w:t>
      </w:r>
      <w:r w:rsidR="008B5074" w:rsidRPr="008B5074">
        <w:rPr>
          <w:rFonts w:ascii="Albertus Extra Bold" w:hAnsi="Albertus Extra Bold"/>
          <w:b/>
        </w:rPr>
        <w:t>]</w:t>
      </w:r>
      <w:r w:rsidR="008B5074">
        <w:t xml:space="preserve"> </w:t>
      </w:r>
      <w:r w:rsidR="008B5074">
        <w:rPr>
          <w:u w:val="single"/>
        </w:rPr>
        <w:t>, which</w:t>
      </w:r>
      <w:r>
        <w:t xml:space="preserve"> shall be known as NJ </w:t>
      </w:r>
      <w:proofErr w:type="spellStart"/>
      <w:r>
        <w:t>FamilyCare</w:t>
      </w:r>
      <w:proofErr w:type="spellEnd"/>
      <w:r>
        <w:t xml:space="preserve"> Advantage.</w:t>
      </w:r>
    </w:p>
    <w:p w14:paraId="7635B430" w14:textId="2A3533FC" w:rsidR="005B7470" w:rsidRDefault="005B7470" w:rsidP="005B7470">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w:t>
      </w:r>
      <w:r w:rsidR="000851FB" w:rsidRPr="000851FB">
        <w:rPr>
          <w:rFonts w:ascii="Albertus Extra Bold" w:hAnsi="Albertus Extra Bold"/>
          <w:b/>
        </w:rPr>
        <w:t>[</w:t>
      </w:r>
      <w:r>
        <w:t>between 200% and 350%</w:t>
      </w:r>
      <w:r w:rsidR="000851FB" w:rsidRPr="000851FB">
        <w:rPr>
          <w:rFonts w:ascii="Albertus Extra Bold" w:hAnsi="Albertus Extra Bold"/>
          <w:b/>
        </w:rPr>
        <w:t>]</w:t>
      </w:r>
      <w:r w:rsidR="000851FB">
        <w:t xml:space="preserve"> </w:t>
      </w:r>
      <w:r w:rsidR="000851FB">
        <w:rPr>
          <w:u w:val="single"/>
        </w:rPr>
        <w:t>less than 350 percent</w:t>
      </w:r>
      <w:r>
        <w:t xml:space="preserve"> of the poverty level</w:t>
      </w:r>
      <w:r w:rsidR="00EF5AD6" w:rsidRPr="00EF5AD6">
        <w:t>,</w:t>
      </w:r>
      <w:r>
        <w:t xml:space="preserve"> plus a reasonable processing fee.</w:t>
      </w:r>
    </w:p>
    <w:p w14:paraId="054E99D7" w14:textId="77777777" w:rsidR="005B7470" w:rsidRDefault="005B7470" w:rsidP="005B7470">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14:paraId="33707F15" w14:textId="6BFC44D8" w:rsidR="005B7470" w:rsidRDefault="005B7470" w:rsidP="005B7470">
      <w:r>
        <w:tab/>
        <w:t>l.</w:t>
      </w:r>
      <w:r>
        <w:tab/>
      </w:r>
      <w:r w:rsidR="008B5074" w:rsidRPr="008B5074">
        <w:rPr>
          <w:rFonts w:ascii="Albertus Extra Bold" w:hAnsi="Albertus Extra Bold"/>
          <w:b/>
        </w:rPr>
        <w:t>[</w:t>
      </w:r>
      <w:r>
        <w:t>Subject to federal approval, the</w:t>
      </w:r>
      <w:r w:rsidR="008B5074" w:rsidRPr="008B5074">
        <w:rPr>
          <w:rFonts w:ascii="Albertus Extra Bold" w:hAnsi="Albertus Extra Bold"/>
          <w:b/>
        </w:rPr>
        <w:t>]</w:t>
      </w:r>
      <w:r w:rsidR="008B5074">
        <w:t xml:space="preserve"> </w:t>
      </w:r>
      <w:r w:rsidR="008B5074">
        <w:rPr>
          <w:u w:val="single"/>
        </w:rPr>
        <w:t>The</w:t>
      </w:r>
      <w:r>
        <w:t xml:space="preserve"> Commissioner of Human Services shall establish a hardship waiver for part or all of </w:t>
      </w:r>
      <w:r w:rsidR="00753E7B" w:rsidRPr="00753E7B">
        <w:rPr>
          <w:rFonts w:ascii="Albertus Extra Bold" w:hAnsi="Albertus Extra Bold"/>
          <w:b/>
        </w:rPr>
        <w:t>[</w:t>
      </w:r>
      <w:r>
        <w:t>the</w:t>
      </w:r>
      <w:r w:rsidR="00753E7B" w:rsidRPr="00753E7B">
        <w:rPr>
          <w:rFonts w:ascii="Albertus Extra Bold" w:hAnsi="Albertus Extra Bold"/>
          <w:b/>
        </w:rPr>
        <w:t>]</w:t>
      </w:r>
      <w:r w:rsidR="00753E7B">
        <w:t xml:space="preserve"> </w:t>
      </w:r>
      <w:r w:rsidR="00753E7B">
        <w:rPr>
          <w:u w:val="single"/>
        </w:rPr>
        <w:t>any</w:t>
      </w:r>
      <w:r w:rsidR="00477E44">
        <w:t xml:space="preserve"> </w:t>
      </w:r>
      <w:r>
        <w:t xml:space="preserve">premium </w:t>
      </w:r>
      <w:r w:rsidR="00753E7B" w:rsidRPr="00753E7B">
        <w:rPr>
          <w:rFonts w:ascii="Albertus Extra Bold" w:hAnsi="Albertus Extra Bold"/>
          <w:b/>
        </w:rPr>
        <w:t>[</w:t>
      </w:r>
      <w:r>
        <w:t xml:space="preserve">for an eligible child under the NJ </w:t>
      </w:r>
      <w:proofErr w:type="spellStart"/>
      <w:r>
        <w:t>FamilyCare</w:t>
      </w:r>
      <w:proofErr w:type="spellEnd"/>
      <w:r>
        <w:t xml:space="preserve"> program</w:t>
      </w:r>
      <w:r w:rsidR="00753E7B" w:rsidRPr="00753E7B">
        <w:rPr>
          <w:rFonts w:ascii="Albertus Extra Bold" w:hAnsi="Albertus Extra Bold"/>
          <w:b/>
        </w:rPr>
        <w:t>]</w:t>
      </w:r>
      <w:r w:rsidR="00753E7B">
        <w:t xml:space="preserve"> </w:t>
      </w:r>
      <w:r w:rsidR="00753E7B">
        <w:rPr>
          <w:u w:val="single"/>
        </w:rPr>
        <w:t>authorized under this section</w:t>
      </w:r>
      <w:r>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7DC82862" w14:textId="77777777" w:rsidR="005B7470" w:rsidRDefault="008D735F" w:rsidP="005B7470">
      <w:r>
        <w:t>(</w:t>
      </w:r>
      <w:proofErr w:type="spellStart"/>
      <w:r>
        <w:t>cf</w:t>
      </w:r>
      <w:proofErr w:type="spellEnd"/>
      <w:r>
        <w:t>: P.</w:t>
      </w:r>
      <w:r w:rsidR="005B7470">
        <w:t>L.2</w:t>
      </w:r>
      <w:r>
        <w:t>008, c.53, s.2)</w:t>
      </w:r>
    </w:p>
    <w:p w14:paraId="02C23D0E" w14:textId="3EB7C8A2" w:rsidR="005B7470" w:rsidRDefault="005B7470" w:rsidP="00686AEB"/>
    <w:p w14:paraId="24CE1362" w14:textId="3D6C004C" w:rsidR="00000C55" w:rsidRDefault="00C3191A" w:rsidP="00000C55">
      <w:r>
        <w:tab/>
        <w:t>2</w:t>
      </w:r>
      <w:r w:rsidR="00000C55">
        <w:t>.</w:t>
      </w:r>
      <w:r w:rsidR="00000C55">
        <w:tab/>
        <w:t>Section 11 of P.L.2005, c.156 (C.30:4J-14) is amended to read as follows:</w:t>
      </w:r>
    </w:p>
    <w:p w14:paraId="10CA6428" w14:textId="77777777" w:rsidR="00000C55" w:rsidRDefault="00000C55" w:rsidP="00000C55">
      <w:r>
        <w:tab/>
        <w:t>11.</w:t>
      </w:r>
      <w:r>
        <w:tab/>
        <w:t>The</w:t>
      </w:r>
      <w:r>
        <w:rPr>
          <w:rFonts w:ascii="Albertus Extra Bold" w:hAnsi="Albertus Extra Bold"/>
          <w:b/>
        </w:rPr>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14:paraId="3F7105EF" w14:textId="4DABF4AA" w:rsidR="00000C55" w:rsidRDefault="00000C55" w:rsidP="00000C55">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t>
      </w:r>
      <w:r w:rsidR="00BD5022">
        <w:rPr>
          <w:u w:val="single"/>
        </w:rPr>
        <w:t xml:space="preserve">Internet </w:t>
      </w:r>
      <w:r>
        <w:rPr>
          <w:u w:val="single"/>
        </w:rPr>
        <w:t>website</w:t>
      </w:r>
      <w:r w:rsidRPr="008412DC">
        <w:rPr>
          <w:u w:val="single"/>
        </w:rPr>
        <w:t>.</w:t>
      </w:r>
    </w:p>
    <w:p w14:paraId="6DFD6C86" w14:textId="2EF1E8E5" w:rsidR="00000C55" w:rsidRDefault="00000C55" w:rsidP="00000C55">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00D770AA">
        <w:rPr>
          <w:u w:val="single"/>
        </w:rPr>
        <w:t xml:space="preserve"> </w:t>
      </w:r>
      <w:r w:rsidR="00D770AA" w:rsidRPr="00D770AA">
        <w:rPr>
          <w:u w:val="single"/>
        </w:rPr>
        <w:lastRenderedPageBreak/>
        <w:t>(C.30:4J-19)</w:t>
      </w:r>
      <w:r>
        <w:rPr>
          <w:u w:val="single"/>
        </w:rPr>
        <w:t>,</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14:paraId="2E39548E" w14:textId="77777777" w:rsidR="00000C55" w:rsidRDefault="00000C55" w:rsidP="00000C55">
      <w:r>
        <w:t>(</w:t>
      </w:r>
      <w:proofErr w:type="spellStart"/>
      <w:r>
        <w:t>cf</w:t>
      </w:r>
      <w:proofErr w:type="spellEnd"/>
      <w:r>
        <w:t>: P.L.2005, c.156, s.11)</w:t>
      </w:r>
    </w:p>
    <w:p w14:paraId="2B98D26F" w14:textId="77777777" w:rsidR="00000C55" w:rsidRDefault="00000C55" w:rsidP="00686AEB"/>
    <w:p w14:paraId="3A90A452" w14:textId="4D3D68EE" w:rsidR="00000C55" w:rsidRDefault="00000C55" w:rsidP="00000C55">
      <w:r>
        <w:tab/>
      </w:r>
      <w:r w:rsidR="00C3191A">
        <w:t>3</w:t>
      </w:r>
      <w:r>
        <w:t>.</w:t>
      </w:r>
      <w:r>
        <w:tab/>
        <w:t>Section 26 of P.L.2008, c.38 (C.30:4J-18) is amended to read as follows:</w:t>
      </w:r>
    </w:p>
    <w:p w14:paraId="59FCB142" w14:textId="2C56790E" w:rsidR="00000C55" w:rsidRDefault="00000C55" w:rsidP="0048150B">
      <w:pPr>
        <w:tabs>
          <w:tab w:val="clear" w:pos="720"/>
          <w:tab w:val="clear" w:pos="1440"/>
          <w:tab w:val="left" w:pos="810"/>
          <w:tab w:val="left" w:pos="1260"/>
        </w:tabs>
        <w:rPr>
          <w:u w:val="single"/>
        </w:rPr>
      </w:pPr>
      <w:r>
        <w:tab/>
        <w:t>26.</w:t>
      </w:r>
      <w:r w:rsidR="00C815FD">
        <w:tab/>
      </w:r>
      <w:r w:rsidR="00847FC7">
        <w:rPr>
          <w:u w:val="single"/>
        </w:rPr>
        <w:t>a.</w:t>
      </w:r>
      <w:r w:rsidR="00847FC7" w:rsidRPr="00847FC7">
        <w:tab/>
      </w:r>
      <w:r>
        <w:t>The</w:t>
      </w:r>
      <w:r>
        <w:rPr>
          <w:rFonts w:ascii="Albertus Extra Bold" w:hAnsi="Albertus Extra Bold"/>
          <w:b/>
        </w:rPr>
        <w:t xml:space="preserve"> </w:t>
      </w:r>
      <w:r>
        <w:t xml:space="preserve">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NJ </w:t>
      </w:r>
      <w:proofErr w:type="spellStart"/>
      <w:r>
        <w:t>FamilyCare</w:t>
      </w:r>
      <w:proofErr w:type="spellEnd"/>
      <w:r>
        <w:t xml:space="preserve"> Advantage buy-in programs.  </w:t>
      </w:r>
      <w:r w:rsidRPr="00BC1BFF">
        <w:t>The initiative shall</w:t>
      </w:r>
      <w:r>
        <w:t xml:space="preserve"> </w:t>
      </w:r>
      <w:r w:rsidRPr="00BC1BFF">
        <w:rPr>
          <w:rFonts w:ascii="Albertus Extra Bold" w:hAnsi="Albertus Extra Bold"/>
          <w:b/>
        </w:rPr>
        <w:t>[</w:t>
      </w:r>
      <w:r>
        <w:t>include</w:t>
      </w:r>
      <w:r w:rsidRPr="00BC1BFF">
        <w:rPr>
          <w:rFonts w:ascii="Albertus Extra Bold" w:hAnsi="Albertus Extra Bold"/>
          <w:b/>
        </w:rPr>
        <w:t>]</w:t>
      </w:r>
      <w:r w:rsidRPr="00BC1BFF">
        <w:t xml:space="preserve"> </w:t>
      </w:r>
      <w:r w:rsidRPr="0003318F">
        <w:rPr>
          <w:u w:val="single"/>
        </w:rPr>
        <w:t xml:space="preserve">be coordinated with any outreach efforts </w:t>
      </w:r>
      <w:r>
        <w:rPr>
          <w:u w:val="single"/>
        </w:rPr>
        <w:t>implemented pursuant to subsection h. of section 5 of P.L. 2005, c.156</w:t>
      </w:r>
      <w:r w:rsidR="00D770AA">
        <w:rPr>
          <w:u w:val="single"/>
        </w:rPr>
        <w:t xml:space="preserve"> </w:t>
      </w:r>
      <w:r w:rsidR="00D770AA" w:rsidRPr="00D770AA">
        <w:rPr>
          <w:u w:val="single"/>
        </w:rPr>
        <w:t xml:space="preserve">(C.30:4J-12) </w:t>
      </w:r>
      <w:r>
        <w:rPr>
          <w:u w:val="single"/>
        </w:rPr>
        <w:t xml:space="preserve">or </w:t>
      </w:r>
      <w:r w:rsidRPr="0003318F">
        <w:rPr>
          <w:u w:val="single"/>
        </w:rPr>
        <w:t>related to enrollment</w:t>
      </w:r>
      <w:r>
        <w:rPr>
          <w:u w:val="single"/>
        </w:rPr>
        <w:t xml:space="preserve"> in the </w:t>
      </w:r>
      <w:r w:rsidRPr="0003318F">
        <w:rPr>
          <w:u w:val="single"/>
        </w:rPr>
        <w:t xml:space="preserve">State’s health insurance Exchange established pursuant to the </w:t>
      </w:r>
      <w:r w:rsidRPr="008412DC">
        <w:rPr>
          <w:u w:val="single"/>
        </w:rPr>
        <w:t xml:space="preserve">federal </w:t>
      </w:r>
      <w:r>
        <w:rPr>
          <w:u w:val="single"/>
        </w:rPr>
        <w:t>“</w:t>
      </w:r>
      <w:r w:rsidRPr="008412DC">
        <w:rPr>
          <w:u w:val="single"/>
        </w:rPr>
        <w:t>Patient Protection and Affordable Care Act,</w:t>
      </w:r>
      <w:r>
        <w:rPr>
          <w:u w:val="single"/>
        </w:rPr>
        <w:t>”</w:t>
      </w:r>
      <w:r w:rsidRPr="008412DC">
        <w:rPr>
          <w:u w:val="single"/>
        </w:rPr>
        <w:t xml:space="preserve"> Pub.L.111-148, as amended by the "Health Care and Education Reconciliat</w:t>
      </w:r>
      <w:r>
        <w:rPr>
          <w:u w:val="single"/>
        </w:rPr>
        <w:t>ion Act of 2010," Pub.L.111-152, and shall include:</w:t>
      </w:r>
    </w:p>
    <w:p w14:paraId="4E291827" w14:textId="581B6A2F" w:rsidR="00000C55" w:rsidRDefault="00000C55" w:rsidP="00000C55">
      <w:r w:rsidRPr="00543AFF">
        <w:tab/>
      </w:r>
      <w:r w:rsidR="00847FC7">
        <w:rPr>
          <w:u w:val="single"/>
        </w:rPr>
        <w:t>(1)</w:t>
      </w:r>
      <w:r w:rsidR="00C815FD">
        <w:rPr>
          <w:u w:val="single"/>
        </w:rPr>
        <w:tab/>
      </w:r>
      <w:r>
        <w:rPr>
          <w:u w:val="single"/>
        </w:rPr>
        <w:t>the provision of</w:t>
      </w:r>
      <w:r w:rsidRPr="0003318F">
        <w:rPr>
          <w:u w:val="single"/>
        </w:rPr>
        <w:t xml:space="preserve"> training to Exchange enrollment assistors, local officials, and any other pertinent staff</w:t>
      </w:r>
      <w:r>
        <w:rPr>
          <w:u w:val="single"/>
        </w:rPr>
        <w:t>, as determined by the commissioner,</w:t>
      </w:r>
      <w:r w:rsidRPr="0003318F">
        <w:rPr>
          <w:u w:val="single"/>
        </w:rPr>
        <w:t xml:space="preserve"> on the eligibility requirements</w:t>
      </w:r>
      <w:r>
        <w:rPr>
          <w:u w:val="single"/>
        </w:rPr>
        <w:t xml:space="preserve"> of the NJ </w:t>
      </w:r>
      <w:proofErr w:type="spellStart"/>
      <w:r>
        <w:rPr>
          <w:u w:val="single"/>
        </w:rPr>
        <w:t>FamilyCare</w:t>
      </w:r>
      <w:proofErr w:type="spellEnd"/>
      <w:r>
        <w:rPr>
          <w:u w:val="single"/>
        </w:rPr>
        <w:t xml:space="preserve"> program and how to enroll children in the program;</w:t>
      </w:r>
      <w:r w:rsidRPr="0003318F">
        <w:rPr>
          <w:u w:val="single"/>
        </w:rPr>
        <w:t xml:space="preserve"> </w:t>
      </w:r>
    </w:p>
    <w:p w14:paraId="19906E95" w14:textId="73ABE3EC" w:rsidR="00000C55" w:rsidRPr="00543AFF" w:rsidRDefault="00000C55" w:rsidP="00000C55">
      <w:pPr>
        <w:rPr>
          <w:u w:val="single"/>
        </w:rPr>
      </w:pPr>
      <w:r>
        <w:tab/>
      </w:r>
      <w:r w:rsidR="00847FC7">
        <w:rPr>
          <w:u w:val="single"/>
        </w:rPr>
        <w:t>(2)</w:t>
      </w:r>
      <w:r w:rsidR="00C815FD">
        <w:tab/>
      </w:r>
      <w:r>
        <w:t xml:space="preserve">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NJ </w:t>
      </w:r>
      <w:proofErr w:type="spellStart"/>
      <w:r>
        <w:t>FamilyCare</w:t>
      </w:r>
      <w:proofErr w:type="spellEnd"/>
      <w:r>
        <w:t xml:space="preserve"> Advantage buy-in program</w:t>
      </w:r>
      <w:r w:rsidR="00744571">
        <w:t xml:space="preserve"> </w:t>
      </w:r>
      <w:r w:rsidRPr="00543AFF">
        <w:rPr>
          <w:rFonts w:ascii="Albertus Extra Bold" w:hAnsi="Albertus Extra Bold"/>
          <w:b/>
        </w:rPr>
        <w:t>[</w:t>
      </w:r>
      <w:r>
        <w:t>.The initiative shall also include</w:t>
      </w:r>
      <w:r w:rsidRPr="00543AFF">
        <w:rPr>
          <w:rFonts w:ascii="Albertus Extra Bold" w:hAnsi="Albertus Extra Bold"/>
          <w:b/>
        </w:rPr>
        <w:t>]</w:t>
      </w:r>
      <w:r w:rsidR="00744D91">
        <w:rPr>
          <w:rFonts w:ascii="Albertus Extra Bold" w:hAnsi="Albertus Extra Bold"/>
          <w:b/>
        </w:rPr>
        <w:t xml:space="preserve"> </w:t>
      </w:r>
      <w:r>
        <w:rPr>
          <w:u w:val="single"/>
        </w:rPr>
        <w:t>; and</w:t>
      </w:r>
    </w:p>
    <w:p w14:paraId="54EEF882" w14:textId="6DA58078" w:rsidR="00000C55" w:rsidRPr="00D32EEE" w:rsidRDefault="00000C55" w:rsidP="00000C55">
      <w:r>
        <w:tab/>
      </w:r>
      <w:r w:rsidR="00847FC7">
        <w:rPr>
          <w:u w:val="single"/>
        </w:rPr>
        <w:t>(3)</w:t>
      </w:r>
      <w:r w:rsidR="00C815FD">
        <w:tab/>
      </w:r>
      <w:r>
        <w:t>the provision of training and support services, upon request, to community groups, legislative district offices, and community-based health care providers to enable these parties to assist in enrolling parents and children in the applicable programs.</w:t>
      </w:r>
    </w:p>
    <w:p w14:paraId="1D853187" w14:textId="1763DAB4" w:rsidR="00847FC7" w:rsidRPr="00847FC7" w:rsidRDefault="00847FC7" w:rsidP="00000C55">
      <w:pPr>
        <w:rPr>
          <w:u w:val="single"/>
        </w:rPr>
      </w:pPr>
      <w:r>
        <w:lastRenderedPageBreak/>
        <w:tab/>
      </w:r>
      <w:r w:rsidRPr="00847FC7">
        <w:rPr>
          <w:u w:val="single"/>
        </w:rPr>
        <w:t>b.</w:t>
      </w:r>
      <w:r w:rsidRPr="00847FC7">
        <w:rPr>
          <w:u w:val="single"/>
        </w:rPr>
        <w:tab/>
        <w:t xml:space="preserve">The Department of Banking and Insurance, in consultation with the Commissioner of Human Services, shall take steps to ensure the </w:t>
      </w:r>
      <w:r w:rsidR="00795E32">
        <w:rPr>
          <w:u w:val="single"/>
        </w:rPr>
        <w:t xml:space="preserve">full </w:t>
      </w:r>
      <w:r w:rsidRPr="00847FC7">
        <w:rPr>
          <w:u w:val="single"/>
        </w:rPr>
        <w:t xml:space="preserve">incorporation of </w:t>
      </w:r>
      <w:r w:rsidR="007860EE">
        <w:rPr>
          <w:u w:val="single"/>
        </w:rPr>
        <w:t xml:space="preserve">the </w:t>
      </w:r>
      <w:r w:rsidRPr="00847FC7">
        <w:rPr>
          <w:u w:val="single"/>
        </w:rPr>
        <w:t xml:space="preserve">Medicaid, NJ </w:t>
      </w:r>
      <w:proofErr w:type="spellStart"/>
      <w:r w:rsidRPr="00847FC7">
        <w:rPr>
          <w:u w:val="single"/>
        </w:rPr>
        <w:t>FamilyCare</w:t>
      </w:r>
      <w:proofErr w:type="spellEnd"/>
      <w:r w:rsidRPr="00847FC7">
        <w:rPr>
          <w:u w:val="single"/>
        </w:rPr>
        <w:t xml:space="preserve"> and NJ </w:t>
      </w:r>
      <w:proofErr w:type="spellStart"/>
      <w:r w:rsidRPr="00847FC7">
        <w:rPr>
          <w:u w:val="single"/>
        </w:rPr>
        <w:t>FamilyCare</w:t>
      </w:r>
      <w:proofErr w:type="spellEnd"/>
      <w:r w:rsidRPr="00847FC7">
        <w:rPr>
          <w:u w:val="single"/>
        </w:rPr>
        <w:t xml:space="preserve"> Advantage Programs on the State’s health insurance Exchange and the </w:t>
      </w:r>
      <w:r w:rsidR="00795E32">
        <w:rPr>
          <w:u w:val="single"/>
        </w:rPr>
        <w:t>i</w:t>
      </w:r>
      <w:r w:rsidRPr="00847FC7">
        <w:rPr>
          <w:u w:val="single"/>
        </w:rPr>
        <w:t xml:space="preserve">ndividual </w:t>
      </w:r>
      <w:r w:rsidR="00795E32">
        <w:rPr>
          <w:u w:val="single"/>
        </w:rPr>
        <w:t>health c</w:t>
      </w:r>
      <w:r w:rsidRPr="00847FC7">
        <w:rPr>
          <w:u w:val="single"/>
        </w:rPr>
        <w:t xml:space="preserve">overage </w:t>
      </w:r>
      <w:r w:rsidR="00795E32">
        <w:rPr>
          <w:u w:val="single"/>
        </w:rPr>
        <w:t>m</w:t>
      </w:r>
      <w:r w:rsidRPr="00847FC7">
        <w:rPr>
          <w:u w:val="single"/>
        </w:rPr>
        <w:t>arket</w:t>
      </w:r>
      <w:r w:rsidR="00795E32">
        <w:rPr>
          <w:u w:val="single"/>
        </w:rPr>
        <w:t xml:space="preserve">place.  In order </w:t>
      </w:r>
      <w:r w:rsidR="00795E32" w:rsidRPr="00847FC7">
        <w:rPr>
          <w:u w:val="single"/>
        </w:rPr>
        <w:t xml:space="preserve">to ensure </w:t>
      </w:r>
      <w:r w:rsidR="007860EE">
        <w:rPr>
          <w:u w:val="single"/>
        </w:rPr>
        <w:t xml:space="preserve">that </w:t>
      </w:r>
      <w:r w:rsidR="00795E32" w:rsidRPr="00847FC7">
        <w:rPr>
          <w:u w:val="single"/>
        </w:rPr>
        <w:t xml:space="preserve">Medicaid and NJ </w:t>
      </w:r>
      <w:proofErr w:type="spellStart"/>
      <w:r w:rsidR="00795E32" w:rsidRPr="00847FC7">
        <w:rPr>
          <w:u w:val="single"/>
        </w:rPr>
        <w:t>FamilyCare</w:t>
      </w:r>
      <w:proofErr w:type="spellEnd"/>
      <w:r w:rsidR="00795E32" w:rsidRPr="00847FC7">
        <w:rPr>
          <w:u w:val="single"/>
        </w:rPr>
        <w:t xml:space="preserve"> eligibility is properly evaluated</w:t>
      </w:r>
      <w:r w:rsidR="00795E32">
        <w:rPr>
          <w:u w:val="single"/>
        </w:rPr>
        <w:t>, p</w:t>
      </w:r>
      <w:r w:rsidRPr="00847FC7">
        <w:rPr>
          <w:u w:val="single"/>
        </w:rPr>
        <w:t xml:space="preserve">lan comparison and cost tools shall solicit current expected monthly income </w:t>
      </w:r>
      <w:r w:rsidR="00795E32">
        <w:rPr>
          <w:u w:val="single"/>
        </w:rPr>
        <w:t xml:space="preserve">in lieu of or in addition to </w:t>
      </w:r>
      <w:r w:rsidRPr="00847FC7">
        <w:rPr>
          <w:u w:val="single"/>
        </w:rPr>
        <w:t>annual income.</w:t>
      </w:r>
    </w:p>
    <w:p w14:paraId="65A46205" w14:textId="6DDB9F8F" w:rsidR="00000C55" w:rsidRDefault="00000C55" w:rsidP="00000C55">
      <w:r>
        <w:t>(</w:t>
      </w:r>
      <w:proofErr w:type="spellStart"/>
      <w:r>
        <w:t>cf</w:t>
      </w:r>
      <w:proofErr w:type="spellEnd"/>
      <w:r>
        <w:t>: P.L.2008, c.38, s.26)</w:t>
      </w:r>
    </w:p>
    <w:p w14:paraId="6E5135C0" w14:textId="0665830F" w:rsidR="00000C55" w:rsidRDefault="00000C55" w:rsidP="00000C55"/>
    <w:p w14:paraId="44F46427" w14:textId="709E198F" w:rsidR="00744571" w:rsidRDefault="00C3191A" w:rsidP="00744571">
      <w:r>
        <w:tab/>
        <w:t>4</w:t>
      </w:r>
      <w:r w:rsidR="00744571">
        <w:t>.</w:t>
      </w:r>
      <w:r w:rsidR="00744571">
        <w:tab/>
        <w:t>Section 27 of P.L.2008, c.38 (C.30:4J-19) is amended to read as follows:</w:t>
      </w:r>
    </w:p>
    <w:p w14:paraId="6EB30DDF" w14:textId="2B1B4914" w:rsidR="00744571" w:rsidRPr="0069191E" w:rsidRDefault="00744571" w:rsidP="00744571">
      <w:pPr>
        <w:rPr>
          <w:u w:val="single"/>
        </w:rPr>
      </w:pPr>
      <w:r>
        <w:tab/>
        <w:t>27.</w:t>
      </w:r>
      <w:r w:rsidR="00744D91">
        <w:tab/>
      </w:r>
      <w:r>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NJ </w:t>
      </w:r>
      <w:proofErr w:type="spellStart"/>
      <w:r>
        <w:t>FamilyCare</w:t>
      </w:r>
      <w:proofErr w:type="spellEnd"/>
      <w:r>
        <w:t xml:space="preserve"> Advantage, to maximize enrollment in these programs, and to ensure retention of enrollees in these programs.  </w:t>
      </w:r>
    </w:p>
    <w:p w14:paraId="66281ED1" w14:textId="1D5DD21C" w:rsidR="00744571" w:rsidRDefault="00744571" w:rsidP="00744571">
      <w:r>
        <w:tab/>
      </w:r>
      <w:r w:rsidR="0048150B">
        <w:t xml:space="preserve"> </w:t>
      </w:r>
      <w:r>
        <w:t>a.</w:t>
      </w:r>
      <w:r>
        <w:tab/>
        <w:t>The members of the working group shall include:</w:t>
      </w:r>
    </w:p>
    <w:p w14:paraId="2C332D0A" w14:textId="77777777" w:rsidR="00744571" w:rsidRDefault="00744571" w:rsidP="0074457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14:paraId="4253AECD" w14:textId="54024F8F" w:rsidR="00744571" w:rsidRDefault="00744571" w:rsidP="0074457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sidR="00636FE5">
        <w:rPr>
          <w:u w:val="single"/>
        </w:rPr>
        <w:t>Ten</w:t>
      </w:r>
      <w:r>
        <w:t xml:space="preserve"> public members appointed by the Commissioner of Human Services who shall include: </w:t>
      </w:r>
      <w:r w:rsidR="00744D91">
        <w:t xml:space="preserve"> </w:t>
      </w:r>
      <w:r>
        <w:t xml:space="preserve">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w:t>
      </w:r>
      <w:r w:rsidR="00636FE5">
        <w:rPr>
          <w:u w:val="single"/>
        </w:rPr>
        <w:t xml:space="preserve">and </w:t>
      </w:r>
      <w:r w:rsidR="00BF0449">
        <w:rPr>
          <w:u w:val="single"/>
        </w:rPr>
        <w:t>two people who represent</w:t>
      </w:r>
      <w:r>
        <w:rPr>
          <w:u w:val="single"/>
        </w:rPr>
        <w:t xml:space="preserve"> the </w:t>
      </w:r>
      <w:r w:rsidRPr="00830AB7">
        <w:rPr>
          <w:u w:val="single"/>
        </w:rPr>
        <w:t>New Jersey for Health Care coalition</w:t>
      </w:r>
      <w:r>
        <w:t>.</w:t>
      </w:r>
    </w:p>
    <w:p w14:paraId="1F65C3F8" w14:textId="0C04C41C" w:rsidR="00744571" w:rsidRDefault="00744571" w:rsidP="00744571">
      <w:r>
        <w:tab/>
      </w:r>
      <w:r w:rsidR="0048150B">
        <w:t xml:space="preserve"> </w:t>
      </w:r>
      <w:r>
        <w:t>b.</w:t>
      </w:r>
      <w:r>
        <w:tab/>
        <w:t>As part of the plan, the working group shall:</w:t>
      </w:r>
    </w:p>
    <w:p w14:paraId="1E1BBE3D" w14:textId="559860ED" w:rsidR="00744571" w:rsidRDefault="00744571" w:rsidP="00744571">
      <w:r>
        <w:tab/>
        <w:t>(1)</w:t>
      </w:r>
      <w:r>
        <w:tab/>
        <w:t xml:space="preserve">determine if there are obstacles to enrollment of minorities in the State in the Medicaid, NJ </w:t>
      </w:r>
      <w:proofErr w:type="spellStart"/>
      <w:r>
        <w:t>FamilyCare</w:t>
      </w:r>
      <w:proofErr w:type="spellEnd"/>
      <w:r>
        <w:t xml:space="preserve">, and NJ </w:t>
      </w:r>
      <w:proofErr w:type="spellStart"/>
      <w:r>
        <w:t>FamilyCare</w:t>
      </w:r>
      <w:proofErr w:type="spellEnd"/>
      <w:r>
        <w:t xml:space="preserve"> Advantage programs due to ethnic and cultural differences and, if so, develop strategies for the Department of Human Services to overcome these obstacles and increase enrollment among minorities;</w:t>
      </w:r>
    </w:p>
    <w:p w14:paraId="295DE608" w14:textId="6F6CC05E" w:rsidR="00744571" w:rsidRDefault="00744571" w:rsidP="00744571">
      <w:r>
        <w:tab/>
        <w:t>(2)</w:t>
      </w:r>
      <w:r>
        <w:tab/>
        <w:t xml:space="preserve">recommend outreach strategies to identify and enroll all eligible children in the Medicaid, NJ </w:t>
      </w:r>
      <w:proofErr w:type="spellStart"/>
      <w:r>
        <w:t>FamilyCare</w:t>
      </w:r>
      <w:proofErr w:type="spellEnd"/>
      <w:r>
        <w:t xml:space="preserve">, and NJ </w:t>
      </w:r>
      <w:proofErr w:type="spellStart"/>
      <w:r>
        <w:lastRenderedPageBreak/>
        <w:t>FamilyCare</w:t>
      </w:r>
      <w:proofErr w:type="spellEnd"/>
      <w:r>
        <w:t xml:space="preserve"> Advantage programs and to retain enrollment of children and their parents in the programs;</w:t>
      </w:r>
    </w:p>
    <w:p w14:paraId="124E7968" w14:textId="498F884D" w:rsidR="00744571" w:rsidRDefault="00744571" w:rsidP="00744571">
      <w:r>
        <w:tab/>
        <w:t>(3)</w:t>
      </w:r>
      <w:r>
        <w:tab/>
        <w:t xml:space="preserve">establish monthly enrollment goals for the number of children who need to be enrolled in Medicaid, NJ </w:t>
      </w:r>
      <w:proofErr w:type="spellStart"/>
      <w:r>
        <w:t>FamilyCare</w:t>
      </w:r>
      <w:proofErr w:type="spellEnd"/>
      <w:r>
        <w:t xml:space="preserve">, and NJ </w:t>
      </w:r>
      <w:proofErr w:type="spellStart"/>
      <w:r>
        <w:t>FamilyCare</w:t>
      </w:r>
      <w:proofErr w:type="spellEnd"/>
      <w:r>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Default="00744571" w:rsidP="00744571">
      <w:r>
        <w:tab/>
        <w:t>(4)</w:t>
      </w:r>
      <w:r>
        <w:tab/>
        <w:t>make such other recommendations to the Commissioner of Human Services as the working group determines necessary and appropriate to achieve the purposes of this section.</w:t>
      </w:r>
    </w:p>
    <w:p w14:paraId="3CE5FE7E" w14:textId="3410232D" w:rsidR="00744571" w:rsidRDefault="00744571" w:rsidP="00744571">
      <w:r>
        <w:tab/>
      </w:r>
      <w:r w:rsidR="0048150B">
        <w:t xml:space="preserve"> </w:t>
      </w:r>
      <w:r>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w:t>
      </w:r>
      <w:r w:rsidR="0048150B">
        <w:rPr>
          <w:u w:val="single"/>
        </w:rPr>
        <w:t>    </w:t>
      </w:r>
      <w:r w:rsidRPr="00151DB7">
        <w:rPr>
          <w:u w:val="single"/>
        </w:rPr>
        <w:t>,</w:t>
      </w:r>
      <w:r w:rsidR="0048150B">
        <w:rPr>
          <w:u w:val="single"/>
        </w:rPr>
        <w:t> </w:t>
      </w:r>
      <w:r w:rsidRPr="00151DB7">
        <w:rPr>
          <w:u w:val="single"/>
        </w:rPr>
        <w:t>c.</w:t>
      </w:r>
      <w:r w:rsidR="0048150B">
        <w:rPr>
          <w:u w:val="single"/>
        </w:rPr>
        <w:t>    </w:t>
      </w:r>
      <w:r w:rsidRPr="00151DB7">
        <w:rPr>
          <w:u w:val="single"/>
        </w:rPr>
        <w:t>(C.</w:t>
      </w:r>
      <w:r w:rsidR="0048150B">
        <w:rPr>
          <w:u w:val="single"/>
        </w:rPr>
        <w:t>        </w:t>
      </w:r>
      <w:r w:rsidRPr="00151DB7">
        <w:rPr>
          <w:u w:val="single"/>
        </w:rPr>
        <w:t>)</w:t>
      </w:r>
      <w:r w:rsidR="0048150B">
        <w:rPr>
          <w:u w:val="single"/>
        </w:rPr>
        <w:t> </w:t>
      </w:r>
      <w:r w:rsidRPr="00151DB7">
        <w:rPr>
          <w:u w:val="single"/>
        </w:rPr>
        <w:t>(pending before the Legislature as this bill)</w:t>
      </w:r>
      <w:r>
        <w:rPr>
          <w:u w:val="single"/>
        </w:rPr>
        <w:t>.  The working group</w:t>
      </w:r>
      <w:r>
        <w:t xml:space="preserve"> shall select a chairperson and vice-chairperson from among the members.  The chairperson shall appoint a secretary who need not be a member of the working group.</w:t>
      </w:r>
    </w:p>
    <w:p w14:paraId="5E610F19" w14:textId="77777777" w:rsidR="00744571" w:rsidRDefault="00744571" w:rsidP="00744571">
      <w:r>
        <w:tab/>
        <w:t>(1)</w:t>
      </w:r>
      <w:r>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Default="00744571" w:rsidP="0074457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648BF9EF" w:rsidR="00744571" w:rsidRDefault="00744571" w:rsidP="00744571">
      <w:r>
        <w:tab/>
      </w:r>
      <w:r w:rsidR="0048150B">
        <w:t xml:space="preserve"> </w:t>
      </w:r>
      <w:r>
        <w:t>d.</w:t>
      </w:r>
      <w:r>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1DB64185" w:rsidR="00744571" w:rsidRDefault="00744571" w:rsidP="00744571">
      <w:r>
        <w:tab/>
      </w:r>
      <w:r w:rsidR="0048150B">
        <w:t xml:space="preserve"> </w:t>
      </w:r>
      <w:r>
        <w:t>e.</w:t>
      </w:r>
      <w:r>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70E5839A" w:rsidR="00744571" w:rsidRDefault="00744571" w:rsidP="00744571">
      <w:r>
        <w:tab/>
      </w:r>
      <w:r w:rsidR="0048150B">
        <w:t xml:space="preserve"> </w:t>
      </w:r>
      <w:r>
        <w:t>f.</w:t>
      </w:r>
      <w:r>
        <w:tab/>
        <w:t>The Department of Human Services shall provide staff support to the working group.</w:t>
      </w:r>
    </w:p>
    <w:p w14:paraId="57F6CA96" w14:textId="77777777" w:rsidR="00744571" w:rsidRDefault="00744571" w:rsidP="00744571">
      <w:r>
        <w:t>(</w:t>
      </w:r>
      <w:proofErr w:type="spellStart"/>
      <w:r>
        <w:t>cf</w:t>
      </w:r>
      <w:proofErr w:type="spellEnd"/>
      <w:r>
        <w:t>: P.L.2012, c.17, s.397)</w:t>
      </w:r>
    </w:p>
    <w:p w14:paraId="7F6179E3" w14:textId="77777777" w:rsidR="00744571" w:rsidRDefault="00744571" w:rsidP="00000C55"/>
    <w:p w14:paraId="3B980C8D" w14:textId="557B4589" w:rsidR="00C815FD" w:rsidRDefault="003529AC" w:rsidP="0048150B">
      <w:pPr>
        <w:tabs>
          <w:tab w:val="clear" w:pos="2160"/>
          <w:tab w:val="left" w:pos="2340"/>
        </w:tabs>
      </w:pPr>
      <w:r>
        <w:tab/>
      </w:r>
      <w:r w:rsidR="0048150B">
        <w:t xml:space="preserve"> </w:t>
      </w:r>
      <w:r w:rsidR="00C3191A">
        <w:t>5</w:t>
      </w:r>
      <w:r>
        <w:t>.</w:t>
      </w:r>
      <w:r>
        <w:tab/>
      </w:r>
      <w:r w:rsidR="00104E7B">
        <w:t>(New section)</w:t>
      </w:r>
      <w:r w:rsidR="0048150B">
        <w:tab/>
      </w:r>
      <w:r w:rsidR="00104E7B">
        <w:t xml:space="preserve">There is appropriated </w:t>
      </w:r>
      <w:r w:rsidR="00B27F4A">
        <w:t xml:space="preserve">from the General Fund to the Department of Human Services the sum of $20,000,000 </w:t>
      </w:r>
      <w:r w:rsidR="00104E7B">
        <w:t>for the purposes of implementing the provisions of this act.</w:t>
      </w:r>
      <w:r w:rsidR="00C815FD">
        <w:t xml:space="preserve">  </w:t>
      </w:r>
    </w:p>
    <w:p w14:paraId="337B47D6" w14:textId="77777777" w:rsidR="00104E7B" w:rsidRDefault="00104E7B" w:rsidP="00686AEB"/>
    <w:p w14:paraId="1B7FB1CA" w14:textId="50FCFC4F" w:rsidR="003529AC" w:rsidRDefault="00C3191A" w:rsidP="0048150B">
      <w:pPr>
        <w:tabs>
          <w:tab w:val="clear" w:pos="2160"/>
          <w:tab w:val="left" w:pos="2340"/>
        </w:tabs>
      </w:pPr>
      <w:r>
        <w:tab/>
      </w:r>
      <w:r w:rsidR="0048150B">
        <w:t xml:space="preserve"> </w:t>
      </w:r>
      <w:r>
        <w:t>6</w:t>
      </w:r>
      <w:r w:rsidR="00104E7B">
        <w:t>.</w:t>
      </w:r>
      <w:r w:rsidR="00104E7B">
        <w:tab/>
      </w:r>
      <w:r w:rsidR="003529AC">
        <w:t>(New section)</w:t>
      </w:r>
      <w:r w:rsidR="0048150B">
        <w:tab/>
      </w:r>
      <w:r w:rsidR="003529AC">
        <w:t>The Commissioner of Human Services may adopt rules and regulations</w:t>
      </w:r>
      <w:r w:rsidR="008C2B78">
        <w:t>,</w:t>
      </w:r>
      <w:r w:rsidR="003529AC">
        <w:t xml:space="preserve"> pursuant to the “Administrative </w:t>
      </w:r>
      <w:r w:rsidR="003529AC">
        <w:lastRenderedPageBreak/>
        <w:t>Procedure Act,” P.L.1968, c.410 (C.52:14B-1 et seq.)</w:t>
      </w:r>
      <w:r w:rsidR="008C2B78">
        <w:t>,</w:t>
      </w:r>
      <w:r w:rsidR="003529AC">
        <w:t xml:space="preserve"> as shall be necessary to implement the provisions of this act.</w:t>
      </w:r>
    </w:p>
    <w:p w14:paraId="0CD44C15" w14:textId="77777777" w:rsidR="003529AC" w:rsidRDefault="003529AC" w:rsidP="00686AEB"/>
    <w:p w14:paraId="47776FDC" w14:textId="5D8272AA" w:rsidR="003529AC" w:rsidRDefault="003529AC" w:rsidP="0048150B">
      <w:pPr>
        <w:tabs>
          <w:tab w:val="clear" w:pos="2160"/>
          <w:tab w:val="left" w:pos="2340"/>
        </w:tabs>
      </w:pPr>
      <w:r>
        <w:tab/>
      </w:r>
      <w:r w:rsidR="00C3191A">
        <w:t>7</w:t>
      </w:r>
      <w:r>
        <w:t>.</w:t>
      </w:r>
      <w:r>
        <w:tab/>
        <w:t>(New section</w:t>
      </w:r>
      <w:r w:rsidR="00104E7B">
        <w:t>)</w:t>
      </w:r>
      <w:r w:rsidR="0048150B">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t xml:space="preserve"> and </w:t>
      </w:r>
      <w:r w:rsidR="008B65A5" w:rsidRPr="008B65A5">
        <w:t xml:space="preserve">for NJ </w:t>
      </w:r>
      <w:proofErr w:type="spellStart"/>
      <w:r w:rsidR="008B65A5" w:rsidRPr="008B65A5">
        <w:t>FamilyCare</w:t>
      </w:r>
      <w:proofErr w:type="spellEnd"/>
      <w:r w:rsidR="008B65A5" w:rsidRPr="008B65A5">
        <w:t xml:space="preserve"> expenditures under the State Children's Health Insurance Program pursuant to 42 U.S.C.</w:t>
      </w:r>
      <w:r w:rsidR="00BC07B6">
        <w:t xml:space="preserve"> </w:t>
      </w:r>
      <w:r w:rsidR="008B65A5" w:rsidRPr="008B65A5">
        <w:t>s.1397aa et seq.</w:t>
      </w:r>
    </w:p>
    <w:p w14:paraId="4C0B2788" w14:textId="77777777" w:rsidR="003529AC" w:rsidRPr="00D71D68" w:rsidRDefault="003529AC" w:rsidP="00686AEB"/>
    <w:p w14:paraId="62F879BA" w14:textId="4735874A" w:rsidR="00686AEB" w:rsidRDefault="00686AEB" w:rsidP="00686AEB">
      <w:r>
        <w:tab/>
      </w:r>
      <w:r w:rsidR="00C3191A">
        <w:t>8</w:t>
      </w:r>
      <w:r w:rsidR="00A3322A">
        <w:t>.</w:t>
      </w:r>
      <w:r w:rsidR="003529AC">
        <w:tab/>
      </w:r>
      <w:r w:rsidR="00A3322A">
        <w:t xml:space="preserve">This act shall take </w:t>
      </w:r>
      <w:r w:rsidR="00753E7B">
        <w:t>immediately</w:t>
      </w:r>
      <w:r w:rsidR="003529AC">
        <w:t>.</w:t>
      </w:r>
    </w:p>
    <w:p w14:paraId="7162AEEE" w14:textId="77777777" w:rsidR="003529AC" w:rsidRPr="00AA7880" w:rsidRDefault="003529AC" w:rsidP="00686AEB"/>
    <w:p w14:paraId="71DDE2E9" w14:textId="77777777" w:rsidR="00686AEB" w:rsidRPr="00CE7BD8" w:rsidRDefault="00686AEB" w:rsidP="00686AEB"/>
    <w:p w14:paraId="6856E79F" w14:textId="77777777" w:rsidR="00686AEB" w:rsidRPr="00AA7880" w:rsidRDefault="00686AEB" w:rsidP="00686AEB">
      <w:pPr>
        <w:jc w:val="center"/>
      </w:pPr>
      <w:r w:rsidRPr="00D71D68">
        <w:t>STATEMENT</w:t>
      </w:r>
    </w:p>
    <w:p w14:paraId="6900BD04" w14:textId="77777777" w:rsidR="00686AEB" w:rsidRDefault="00686AEB" w:rsidP="00686AEB"/>
    <w:p w14:paraId="5C601EC3" w14:textId="67A8E688" w:rsidR="00BE4E8F" w:rsidRDefault="00BE4E8F" w:rsidP="00686AEB">
      <w:r>
        <w:tab/>
        <w:t xml:space="preserve">This bill revises certain requirements concerning enrollment in the NJ </w:t>
      </w:r>
      <w:proofErr w:type="spellStart"/>
      <w:r>
        <w:t>FamilyCare</w:t>
      </w:r>
      <w:proofErr w:type="spellEnd"/>
      <w:r>
        <w:t xml:space="preserve"> program</w:t>
      </w:r>
      <w:r w:rsidR="00C111A0">
        <w:t>, including expanding eligibility, establishing additional outreach requirements, and revising reporting requirements under the program.  The bill appropriates $20 million to implement its provisions</w:t>
      </w:r>
      <w:r>
        <w:t>.</w:t>
      </w:r>
    </w:p>
    <w:p w14:paraId="02C254BF" w14:textId="74922282" w:rsidR="00EA186E" w:rsidRDefault="00EA186E" w:rsidP="00EA186E">
      <w:r>
        <w:tab/>
        <w:t xml:space="preserve">The bill </w:t>
      </w:r>
      <w:r w:rsidR="006451A5">
        <w:t xml:space="preserve">generally prohibits requiring enrollees in </w:t>
      </w:r>
      <w:r w:rsidRPr="008B65A5">
        <w:t xml:space="preserve">NJ </w:t>
      </w:r>
      <w:proofErr w:type="spellStart"/>
      <w:r w:rsidRPr="008B65A5">
        <w:t>FamilyCare</w:t>
      </w:r>
      <w:proofErr w:type="spellEnd"/>
      <w:r w:rsidRPr="008B65A5">
        <w:t xml:space="preserve"> </w:t>
      </w:r>
      <w:r w:rsidR="006451A5">
        <w:t xml:space="preserve">to </w:t>
      </w:r>
      <w:r>
        <w:t xml:space="preserve">pay premiums as a condition of participation in the program.  </w:t>
      </w:r>
      <w:r w:rsidR="006451A5">
        <w:t xml:space="preserve">Premiums may still be required for </w:t>
      </w:r>
      <w:r>
        <w:t xml:space="preserve">enrollees who exceed income limits but elect to buy into NJ </w:t>
      </w:r>
      <w:proofErr w:type="spellStart"/>
      <w:r>
        <w:t>FamilyCare</w:t>
      </w:r>
      <w:proofErr w:type="spellEnd"/>
      <w:r>
        <w:t>.</w:t>
      </w:r>
    </w:p>
    <w:p w14:paraId="7439C5B3" w14:textId="77777777" w:rsidR="00EA186E" w:rsidRDefault="00EA186E" w:rsidP="00EA186E">
      <w:r>
        <w:tab/>
        <w:t xml:space="preserve">The bill eliminates a provision of current law that requires certain children who were voluntarily </w:t>
      </w:r>
      <w:proofErr w:type="spellStart"/>
      <w:r>
        <w:t>disenrolled</w:t>
      </w:r>
      <w:proofErr w:type="spellEnd"/>
      <w:r>
        <w:t xml:space="preserve"> from employer-sponsored group insurance coverage to be deemed ineligible for enrollment in NJ </w:t>
      </w:r>
      <w:proofErr w:type="spellStart"/>
      <w:r>
        <w:t>FamilyCare</w:t>
      </w:r>
      <w:proofErr w:type="spellEnd"/>
      <w:r>
        <w:t xml:space="preserve"> for a certain period, and provides that no waiting periods may be imposed against any applicant for the program who is otherwise eligible for enrollment.</w:t>
      </w:r>
    </w:p>
    <w:p w14:paraId="5403E719" w14:textId="67861BAB" w:rsidR="005F2606" w:rsidRDefault="005F2606" w:rsidP="005F2606">
      <w:r>
        <w:tab/>
        <w:t>Under the bill, the Commissioner of Human Services is directed to provide information regarding other health care programs for which an enrollee may be eligible to any enrollee terminated from the program.</w:t>
      </w:r>
    </w:p>
    <w:p w14:paraId="08C1810A" w14:textId="0FADBE4B" w:rsidR="004711A9" w:rsidRPr="00846589" w:rsidRDefault="004711A9" w:rsidP="004711A9">
      <w:r>
        <w:tab/>
        <w:t>Pursuant to existing law, and unchanged by the bill, the</w:t>
      </w:r>
      <w:r w:rsidRPr="00846589">
        <w:t xml:space="preserve"> </w:t>
      </w:r>
      <w:r w:rsidR="00D7092A">
        <w:t>C</w:t>
      </w:r>
      <w:r>
        <w:t xml:space="preserve">ommissioner </w:t>
      </w:r>
      <w:r w:rsidR="00D7092A">
        <w:t xml:space="preserve">of Human Services </w:t>
      </w:r>
      <w:r>
        <w:t>is</w:t>
      </w:r>
      <w:r w:rsidRPr="00846589">
        <w:t xml:space="preserve"> directed to establish an enhanced NJ </w:t>
      </w:r>
      <w:proofErr w:type="spellStart"/>
      <w:r w:rsidRPr="00846589">
        <w:t>FamilyCare</w:t>
      </w:r>
      <w:proofErr w:type="spellEnd"/>
      <w:r w:rsidRPr="00846589">
        <w:t xml:space="preserve"> outreach and enrollment initiative to increase public awareness about the availability of, and benefits to enrolling in, M</w:t>
      </w:r>
      <w:r>
        <w:t xml:space="preserve">edicaid, NJ </w:t>
      </w:r>
      <w:proofErr w:type="spellStart"/>
      <w:r>
        <w:t>FamilyCare</w:t>
      </w:r>
      <w:proofErr w:type="spellEnd"/>
      <w:r>
        <w:t xml:space="preserve">, and the NJ </w:t>
      </w:r>
      <w:proofErr w:type="spellStart"/>
      <w:r>
        <w:t>FamilyCare</w:t>
      </w:r>
      <w:proofErr w:type="spellEnd"/>
      <w:r>
        <w:t xml:space="preserve"> Advantage buy-in program, including </w:t>
      </w:r>
      <w:r w:rsidRPr="00846589">
        <w:t>culturally sensitive, Statewide and local media public awareness campaigns and</w:t>
      </w:r>
      <w:r>
        <w:t xml:space="preserve"> </w:t>
      </w:r>
      <w:r w:rsidRPr="00846589">
        <w:t>the provision of</w:t>
      </w:r>
      <w:r>
        <w:t xml:space="preserve"> training and support services </w:t>
      </w:r>
      <w:r w:rsidRPr="00846589">
        <w:t xml:space="preserve">to enable </w:t>
      </w:r>
      <w:r>
        <w:t>certain entities</w:t>
      </w:r>
      <w:r w:rsidRPr="00846589">
        <w:t xml:space="preserve"> to assist </w:t>
      </w:r>
      <w:r>
        <w:t>in enrollment activities</w:t>
      </w:r>
      <w:r w:rsidRPr="00846589">
        <w:t>.</w:t>
      </w:r>
    </w:p>
    <w:p w14:paraId="0280191B" w14:textId="430FF958" w:rsidR="004711A9" w:rsidRDefault="004711A9" w:rsidP="004711A9">
      <w:r>
        <w:tab/>
        <w:t xml:space="preserve">Under the bill, the </w:t>
      </w:r>
      <w:r w:rsidRPr="00846589">
        <w:t>initiative is</w:t>
      </w:r>
      <w:r>
        <w:t xml:space="preserve"> also</w:t>
      </w:r>
      <w:r w:rsidRPr="00846589">
        <w:t xml:space="preserve"> to be coordinated with any outreach efforts related to</w:t>
      </w:r>
      <w:r>
        <w:t xml:space="preserve">: </w:t>
      </w:r>
      <w:r w:rsidR="00755500">
        <w:t xml:space="preserve"> </w:t>
      </w:r>
      <w:r>
        <w:t>1)</w:t>
      </w:r>
      <w:r w:rsidRPr="00846589">
        <w:t xml:space="preserve"> </w:t>
      </w:r>
      <w:r>
        <w:t>the ongoing enrollment initiative coordinated in consultation with</w:t>
      </w:r>
      <w:r w:rsidR="00F26069">
        <w:t xml:space="preserve"> the Commissioner of Education established under current law</w:t>
      </w:r>
      <w:r w:rsidRPr="0090102F">
        <w:t>; or</w:t>
      </w:r>
      <w:r>
        <w:t xml:space="preserve"> 2) </w:t>
      </w:r>
      <w:r w:rsidRPr="00846589">
        <w:t xml:space="preserve">enrollment in the State’s health </w:t>
      </w:r>
      <w:r w:rsidRPr="00846589">
        <w:lastRenderedPageBreak/>
        <w:t>insurance Exchange established pursuant to the federal “Patient Protection and Affordable Care Act,” Pub.L.111-148, as amended by the "Health Care and Education Reconciliation Act of 2010," Pub.L.111-152</w:t>
      </w:r>
      <w:r>
        <w:t xml:space="preserve">.  </w:t>
      </w:r>
      <w:r w:rsidR="00C658ED">
        <w:t>T</w:t>
      </w:r>
      <w:r>
        <w:t xml:space="preserve">he initiative is to </w:t>
      </w:r>
      <w:r w:rsidR="00C658ED">
        <w:t xml:space="preserve">additionally </w:t>
      </w:r>
      <w:r>
        <w:t xml:space="preserve">include </w:t>
      </w:r>
      <w:r w:rsidRPr="00846589">
        <w:t>the provision of training to Exchange enrollment assistors, local officials, and any other pertinent staff</w:t>
      </w:r>
      <w:r>
        <w:t>, as determined by the commissioner,</w:t>
      </w:r>
      <w:r w:rsidRPr="00846589">
        <w:t xml:space="preserve"> on the eligibility requirements of NJ </w:t>
      </w:r>
      <w:proofErr w:type="spellStart"/>
      <w:r w:rsidRPr="00846589">
        <w:t>FamilyCare</w:t>
      </w:r>
      <w:proofErr w:type="spellEnd"/>
      <w:r w:rsidRPr="00846589">
        <w:t xml:space="preserve"> and how to</w:t>
      </w:r>
      <w:r>
        <w:t xml:space="preserve"> enroll children in the program.  </w:t>
      </w:r>
    </w:p>
    <w:p w14:paraId="59CBDE4E" w14:textId="3079F1D2" w:rsidR="0038291A" w:rsidRPr="0038291A" w:rsidRDefault="0038291A" w:rsidP="0038291A">
      <w:r w:rsidRPr="0038291A">
        <w:tab/>
        <w:t xml:space="preserve">The </w:t>
      </w:r>
      <w:r>
        <w:t xml:space="preserve">bill requires the </w:t>
      </w:r>
      <w:r w:rsidRPr="0038291A">
        <w:t xml:space="preserve">Department of Banking and Insurance, in consultation with the Commissioner of Human Services, </w:t>
      </w:r>
      <w:r>
        <w:t xml:space="preserve">to </w:t>
      </w:r>
      <w:r w:rsidRPr="0038291A">
        <w:t xml:space="preserve">take steps to ensure the full incorporation of </w:t>
      </w:r>
      <w:r w:rsidR="00465D93">
        <w:t xml:space="preserve">the </w:t>
      </w:r>
      <w:r w:rsidRPr="0038291A">
        <w:t xml:space="preserve">Medicaid, NJ </w:t>
      </w:r>
      <w:proofErr w:type="spellStart"/>
      <w:r w:rsidRPr="0038291A">
        <w:t>FamilyCare</w:t>
      </w:r>
      <w:proofErr w:type="spellEnd"/>
      <w:r w:rsidRPr="0038291A">
        <w:t xml:space="preserve"> and NJ </w:t>
      </w:r>
      <w:proofErr w:type="spellStart"/>
      <w:r w:rsidRPr="0038291A">
        <w:t>FamilyCare</w:t>
      </w:r>
      <w:proofErr w:type="spellEnd"/>
      <w:r w:rsidRPr="0038291A">
        <w:t xml:space="preserve"> Advantage Programs on the State’s health insurance Exchange and the individual health coverage marketplace.  In order to ensure </w:t>
      </w:r>
      <w:r w:rsidR="00465D93">
        <w:t xml:space="preserve">that </w:t>
      </w:r>
      <w:r w:rsidRPr="0038291A">
        <w:t xml:space="preserve">Medicaid and NJ </w:t>
      </w:r>
      <w:proofErr w:type="spellStart"/>
      <w:r w:rsidRPr="0038291A">
        <w:t>FamilyCare</w:t>
      </w:r>
      <w:proofErr w:type="spellEnd"/>
      <w:r w:rsidRPr="0038291A">
        <w:t xml:space="preserve"> eligibility is properly evaluated, plan comparison and cost tools </w:t>
      </w:r>
      <w:r w:rsidR="00465D93">
        <w:t xml:space="preserve">will be required to </w:t>
      </w:r>
      <w:r w:rsidRPr="0038291A">
        <w:t>solicit current expected monthly income in lieu of</w:t>
      </w:r>
      <w:r w:rsidR="000C7ADA">
        <w:t>,</w:t>
      </w:r>
      <w:r w:rsidRPr="0038291A">
        <w:t xml:space="preserve"> or in addition to</w:t>
      </w:r>
      <w:r w:rsidR="000C7ADA">
        <w:t>,</w:t>
      </w:r>
      <w:r w:rsidRPr="0038291A">
        <w:t xml:space="preserve"> annual income.</w:t>
      </w:r>
    </w:p>
    <w:p w14:paraId="47F15756" w14:textId="391B2DEA" w:rsidR="00EA186E" w:rsidRDefault="00EA186E" w:rsidP="00EA186E">
      <w:r>
        <w:tab/>
        <w:t xml:space="preserve">In addition to the </w:t>
      </w:r>
      <w:r w:rsidRPr="00846589">
        <w:t xml:space="preserve">enhanced NJ </w:t>
      </w:r>
      <w:proofErr w:type="spellStart"/>
      <w:r w:rsidRPr="00846589">
        <w:t>FamilyCare</w:t>
      </w:r>
      <w:proofErr w:type="spellEnd"/>
      <w:r w:rsidRPr="00846589">
        <w:t xml:space="preserve"> outreach and enrollment initiative</w:t>
      </w:r>
      <w:r>
        <w:t xml:space="preserve">, existing law requires </w:t>
      </w:r>
      <w:r w:rsidRPr="006913A9">
        <w:t>the</w:t>
      </w:r>
      <w:r>
        <w:t xml:space="preserve"> commissioner to establish an Outreach, Enrollment, and Retention Working Group.  </w:t>
      </w:r>
      <w:r w:rsidR="00C658ED">
        <w:t>T</w:t>
      </w:r>
      <w:r>
        <w:t>he goal of the working group</w:t>
      </w:r>
      <w:r w:rsidR="007E74C7">
        <w:t>, which is not altered by the bill,</w:t>
      </w:r>
      <w:r>
        <w:t xml:space="preserve"> is to develop a plan to carry out ongoing and sustainable measures to strengthen outreach to low and moderate income families who may be eligible for Medicaid, NJ </w:t>
      </w:r>
      <w:proofErr w:type="spellStart"/>
      <w:r>
        <w:t>FamilyCare</w:t>
      </w:r>
      <w:proofErr w:type="spellEnd"/>
      <w:r>
        <w:t xml:space="preserve">, or </w:t>
      </w:r>
      <w:r w:rsidR="00F26069">
        <w:t xml:space="preserve">NJ </w:t>
      </w:r>
      <w:proofErr w:type="spellStart"/>
      <w:r w:rsidR="00F26069">
        <w:t>FamilyCare</w:t>
      </w:r>
      <w:proofErr w:type="spellEnd"/>
      <w:r w:rsidR="00F26069">
        <w:t xml:space="preserve"> Advantage</w:t>
      </w:r>
      <w:r>
        <w:t>; to maximize enrollment in these programs; and to ensure retention of enrollees in these programs.  The Working Group last submitted a report in May 2009.</w:t>
      </w:r>
    </w:p>
    <w:p w14:paraId="10B04EDE" w14:textId="4EDFA742" w:rsidR="00EA186E" w:rsidRDefault="00EA186E" w:rsidP="00EA186E">
      <w:r>
        <w:tab/>
        <w:t xml:space="preserve">In addition to the </w:t>
      </w:r>
      <w:r w:rsidR="008331F7">
        <w:t xml:space="preserve">seven </w:t>
      </w:r>
      <w:r>
        <w:t xml:space="preserve">ex-officio members and six public members of the working group currently required under statute, the bill adds the Commissioner of Children and Families as an ex-officio member and the following </w:t>
      </w:r>
      <w:r w:rsidR="001E25BE">
        <w:t>four</w:t>
      </w:r>
      <w:r w:rsidR="00C3191A">
        <w:t xml:space="preserve"> </w:t>
      </w:r>
      <w:r>
        <w:t>public members:</w:t>
      </w:r>
      <w:r w:rsidR="004E650B">
        <w:t xml:space="preserve"> </w:t>
      </w:r>
      <w:r>
        <w:t xml:space="preserve"> </w:t>
      </w:r>
      <w:r w:rsidRPr="002B6181">
        <w:t xml:space="preserve">one person who represents the New Jersey Health Care Quality Institute; one person who represents county navigators; </w:t>
      </w:r>
      <w:r w:rsidR="001E25BE">
        <w:t xml:space="preserve">and </w:t>
      </w:r>
      <w:r w:rsidR="00C3191A">
        <w:t>two people who represent</w:t>
      </w:r>
      <w:r w:rsidRPr="002B6181">
        <w:t xml:space="preserve"> the New Jersey for Health Care coalition</w:t>
      </w:r>
      <w:r>
        <w:t xml:space="preserve">. </w:t>
      </w:r>
      <w:r w:rsidR="004E650B">
        <w:t xml:space="preserve"> T</w:t>
      </w:r>
      <w:r>
        <w:t xml:space="preserve">he bill directs the </w:t>
      </w:r>
      <w:r w:rsidRPr="002B6181">
        <w:t>working group to organize and hold a meeting no later than 60 days following the date of enactment</w:t>
      </w:r>
      <w:r>
        <w:t xml:space="preserve"> of the</w:t>
      </w:r>
      <w:r w:rsidRPr="002B6181">
        <w:t xml:space="preserve"> bill.</w:t>
      </w:r>
    </w:p>
    <w:p w14:paraId="0AF363DA" w14:textId="07493AFF" w:rsidR="00EA186E" w:rsidRPr="00846589" w:rsidRDefault="00EA186E" w:rsidP="00EA186E">
      <w:r w:rsidRPr="00846589">
        <w:tab/>
        <w:t xml:space="preserve">The bill </w:t>
      </w:r>
      <w:r>
        <w:t xml:space="preserve">amends </w:t>
      </w:r>
      <w:r w:rsidR="009465B6">
        <w:t xml:space="preserve">current law to require </w:t>
      </w:r>
      <w:r w:rsidRPr="00846589">
        <w:t xml:space="preserve">the commissioner, with input from </w:t>
      </w:r>
      <w:r>
        <w:t xml:space="preserve">Outreach, Enrollment, and Retention Working Group, </w:t>
      </w:r>
      <w:r w:rsidRPr="00846589">
        <w:t>to issue an interim report six months after the effective date of the bill, to issue a</w:t>
      </w:r>
      <w:r w:rsidR="009465B6">
        <w:t xml:space="preserve"> full </w:t>
      </w:r>
      <w:r w:rsidRPr="00846589">
        <w:t>report six months later</w:t>
      </w:r>
      <w:r w:rsidR="009465B6">
        <w:t>,</w:t>
      </w:r>
      <w:r w:rsidRPr="00846589">
        <w:t xml:space="preserve"> and </w:t>
      </w:r>
      <w:r w:rsidR="009465B6">
        <w:t xml:space="preserve">to submit the report annually </w:t>
      </w:r>
      <w:r w:rsidRPr="00846589">
        <w:t xml:space="preserve">thereafter. </w:t>
      </w:r>
      <w:r w:rsidR="005F2606">
        <w:t xml:space="preserve">The bill removes a requirement that the reports be submitted to the chairpersons of various legislative standing reference committees, and instead requires the </w:t>
      </w:r>
      <w:r w:rsidRPr="00846589">
        <w:t>report</w:t>
      </w:r>
      <w:r w:rsidR="00DB34A7">
        <w:t>s</w:t>
      </w:r>
      <w:r w:rsidRPr="00846589">
        <w:t xml:space="preserve"> to be submitted to the Governor and to the Legislature and published on the</w:t>
      </w:r>
      <w:r w:rsidR="00DB34A7">
        <w:t xml:space="preserve"> Department of Human Services’</w:t>
      </w:r>
      <w:r w:rsidRPr="00846589">
        <w:t xml:space="preserve"> </w:t>
      </w:r>
      <w:r w:rsidR="00DB34A7">
        <w:t>(</w:t>
      </w:r>
      <w:r w:rsidR="001171AB">
        <w:t>DHS</w:t>
      </w:r>
      <w:r w:rsidR="00DB34A7">
        <w:t>) I</w:t>
      </w:r>
      <w:r w:rsidR="001E4318">
        <w:t>nternet</w:t>
      </w:r>
      <w:r w:rsidRPr="00846589">
        <w:t xml:space="preserve"> website.</w:t>
      </w:r>
    </w:p>
    <w:p w14:paraId="364A675B" w14:textId="7663D94D" w:rsidR="00EA186E" w:rsidRDefault="00EA186E" w:rsidP="00EA186E">
      <w:r w:rsidRPr="00846589">
        <w:tab/>
        <w:t>The reports</w:t>
      </w:r>
      <w:r>
        <w:t xml:space="preserve"> are required to</w:t>
      </w:r>
      <w:r w:rsidRPr="00846589">
        <w:t xml:space="preserve"> include information on the </w:t>
      </w:r>
      <w:r w:rsidR="001171AB">
        <w:t>DHS</w:t>
      </w:r>
      <w:r w:rsidRPr="00846589">
        <w:t>’s actions, and the outcomes of such actions, to make affordable, quality healthcare coverage available to all children in New Jersey</w:t>
      </w:r>
      <w:r w:rsidR="00DB34A7">
        <w:t>,</w:t>
      </w:r>
      <w:r w:rsidRPr="00846589">
        <w:t xml:space="preserve"> </w:t>
      </w:r>
      <w:r w:rsidRPr="00846589">
        <w:lastRenderedPageBreak/>
        <w:t xml:space="preserve">and the extent to which coverage disparities based on income, race, ethnicity, and geography have changed over the reporting period.  </w:t>
      </w:r>
      <w:r>
        <w:t>Existing law also requires t</w:t>
      </w:r>
      <w:r w:rsidRPr="00846589">
        <w:t>he report</w:t>
      </w:r>
      <w:r>
        <w:t>s</w:t>
      </w:r>
      <w:r w:rsidRPr="00846589">
        <w:t xml:space="preserve"> </w:t>
      </w:r>
      <w:r>
        <w:t>to</w:t>
      </w:r>
      <w:r w:rsidRPr="00846589">
        <w:t xml:space="preserve"> include the number of persons who are enrolled in Medicaid and NJ </w:t>
      </w:r>
      <w:proofErr w:type="spellStart"/>
      <w:r w:rsidRPr="00846589">
        <w:t>FamilyCare</w:t>
      </w:r>
      <w:proofErr w:type="spellEnd"/>
      <w:r w:rsidRPr="00846589">
        <w:t xml:space="preserve">, the cost of providing coverage for these persons, the status of any Medicaid plan amendments or waivers necessary for implementation </w:t>
      </w:r>
      <w:r>
        <w:t xml:space="preserve">of NJ </w:t>
      </w:r>
      <w:proofErr w:type="spellStart"/>
      <w:r>
        <w:t>FamilyCare</w:t>
      </w:r>
      <w:proofErr w:type="spellEnd"/>
      <w:r w:rsidRPr="00846589">
        <w:t>, the status of implementing the enrollment sim</w:t>
      </w:r>
      <w:r>
        <w:t>plification practices for both</w:t>
      </w:r>
      <w:r w:rsidRPr="00846589">
        <w:t xml:space="preserve"> NJ </w:t>
      </w:r>
      <w:proofErr w:type="spellStart"/>
      <w:r w:rsidRPr="00846589">
        <w:t>FamilyCare</w:t>
      </w:r>
      <w:proofErr w:type="spellEnd"/>
      <w:r w:rsidRPr="00846589">
        <w:t xml:space="preserve"> and Medicaid, and such other information as the commissioner deems appropriate. The commissioner may also include any recommendations for legislation deemed necessary to further the purposes of </w:t>
      </w:r>
      <w:r>
        <w:t xml:space="preserve">NJ </w:t>
      </w:r>
      <w:proofErr w:type="spellStart"/>
      <w:r>
        <w:t>FamilyCare</w:t>
      </w:r>
      <w:proofErr w:type="spellEnd"/>
      <w:r w:rsidRPr="00846589">
        <w:t>.</w:t>
      </w:r>
    </w:p>
    <w:p w14:paraId="2CA3451C" w14:textId="77251045" w:rsidR="00DB34A7" w:rsidRPr="00AE4467" w:rsidRDefault="00DB34A7" w:rsidP="00DB34A7">
      <w:r>
        <w:tab/>
        <w:t>The bill appropriates $20 million from the General Fund to the DHS for the purposes of implementi</w:t>
      </w:r>
      <w:r w:rsidR="00C3191A">
        <w:t xml:space="preserve">ng the provisions of the bill. </w:t>
      </w:r>
    </w:p>
    <w:sectPr w:rsidR="00DB34A7" w:rsidRPr="00AE4467" w:rsidSect="00C27B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A5D9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BFBC" w14:textId="77777777" w:rsidR="00A3322A" w:rsidRPr="00921C91" w:rsidRDefault="00A33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845FB2" w14:textId="77777777" w:rsidR="00A3322A" w:rsidRPr="00921C91" w:rsidRDefault="00A3322A">
    <w:pPr>
      <w:pStyle w:val="Footer"/>
      <w:rPr>
        <w:szCs w:val="18"/>
      </w:rPr>
    </w:pPr>
  </w:p>
  <w:p w14:paraId="545805AE" w14:textId="77777777" w:rsidR="00A3322A" w:rsidRPr="00921C91" w:rsidRDefault="00A332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23027B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8508A" w14:textId="77777777" w:rsidR="00665CBC" w:rsidRDefault="00C6680D">
    <w:pPr>
      <w:pStyle w:val="Header"/>
    </w:pPr>
    <w:r>
      <w:rPr>
        <w:noProof/>
      </w:rPr>
      <w:pict w14:anchorId="64262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6915" w14:textId="7C97822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B71F6" w14:textId="30929E2C" w:rsidR="00665CBC" w:rsidRDefault="00665CBC" w:rsidP="00686AEB">
    <w:pPr>
      <w:pStyle w:val="Header"/>
      <w:jc w:val="center"/>
      <w:rPr>
        <w:rStyle w:val="PageNumber"/>
      </w:rPr>
    </w:pPr>
  </w:p>
  <w:p w14:paraId="03CAC6E5" w14:textId="062F0264" w:rsidR="00C27BE3" w:rsidRDefault="00C27BE3" w:rsidP="00C27BE3">
    <w:pPr>
      <w:pStyle w:val="bpuHeadSpon"/>
    </w:pPr>
    <w:r w:rsidRPr="00C27BE3">
      <w:rPr>
        <w:rStyle w:val="bpuHeadSponChar"/>
      </w:rPr>
      <w:t>S3798</w:t>
    </w:r>
    <w:r>
      <w:t xml:space="preserve"> VITALE</w:t>
    </w:r>
  </w:p>
  <w:p w14:paraId="547B629C" w14:textId="7ECD70B4" w:rsidR="00C27BE3" w:rsidRDefault="00C27BE3" w:rsidP="00C27BE3">
    <w:pPr>
      <w:pStyle w:val="bpuHeadSpon"/>
    </w:pPr>
    <w:r>
      <w:fldChar w:fldCharType="begin"/>
    </w:r>
    <w:r>
      <w:instrText xml:space="preserve"> PAGE  \* MERGEFORMAT </w:instrText>
    </w:r>
    <w:r>
      <w:fldChar w:fldCharType="separate"/>
    </w:r>
    <w:r w:rsidR="00C6680D">
      <w:rPr>
        <w:noProof/>
      </w:rPr>
      <w:t>3</w:t>
    </w:r>
    <w:r>
      <w:fldChar w:fldCharType="end"/>
    </w:r>
  </w:p>
  <w:p w14:paraId="093671D9" w14:textId="77777777" w:rsidR="00C27BE3" w:rsidRDefault="00C27BE3" w:rsidP="00C27B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E061" w14:textId="522F5F77" w:rsidR="00665CBC" w:rsidRDefault="00665CBC">
    <w:pPr>
      <w:pStyle w:val="Header"/>
    </w:pPr>
  </w:p>
  <w:p w14:paraId="7E6E39B5" w14:textId="1302EEA8" w:rsidR="00C27BE3" w:rsidRDefault="00C27BE3" w:rsidP="00C27BE3">
    <w:pPr>
      <w:pStyle w:val="bpuHeadSpon"/>
    </w:pPr>
    <w:r w:rsidRPr="00C27BE3">
      <w:rPr>
        <w:rStyle w:val="bpuHeadSponChar"/>
      </w:rPr>
      <w:t>S3798</w:t>
    </w:r>
    <w:r>
      <w:t xml:space="preserve"> VITALE</w:t>
    </w:r>
  </w:p>
  <w:p w14:paraId="728A602C" w14:textId="084D4C11" w:rsidR="00C27BE3" w:rsidRDefault="00C27BE3" w:rsidP="00C27BE3">
    <w:pPr>
      <w:pStyle w:val="bpuHeadSpon"/>
    </w:pPr>
    <w:r>
      <w:fldChar w:fldCharType="begin"/>
    </w:r>
    <w:r>
      <w:instrText xml:space="preserve"> PAGE  \* MERGEFORMAT </w:instrText>
    </w:r>
    <w:r>
      <w:fldChar w:fldCharType="separate"/>
    </w:r>
    <w:r w:rsidR="00C6680D">
      <w:rPr>
        <w:noProof/>
      </w:rPr>
      <w:t>2</w:t>
    </w:r>
    <w:r>
      <w:fldChar w:fldCharType="end"/>
    </w:r>
  </w:p>
  <w:p w14:paraId="0616F40E" w14:textId="77777777" w:rsidR="00C27BE3" w:rsidRDefault="00C27BE3" w:rsidP="00C27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60A5"/>
    <w:rsid w:val="0002335B"/>
    <w:rsid w:val="0003549A"/>
    <w:rsid w:val="000367AE"/>
    <w:rsid w:val="00043B22"/>
    <w:rsid w:val="00054975"/>
    <w:rsid w:val="00057D20"/>
    <w:rsid w:val="0006197C"/>
    <w:rsid w:val="0006281F"/>
    <w:rsid w:val="000808E8"/>
    <w:rsid w:val="0008141C"/>
    <w:rsid w:val="000851FB"/>
    <w:rsid w:val="00092F6B"/>
    <w:rsid w:val="00094A55"/>
    <w:rsid w:val="0009662E"/>
    <w:rsid w:val="000A1774"/>
    <w:rsid w:val="000A44A7"/>
    <w:rsid w:val="000B1054"/>
    <w:rsid w:val="000B3411"/>
    <w:rsid w:val="000C054C"/>
    <w:rsid w:val="000C12C2"/>
    <w:rsid w:val="000C5038"/>
    <w:rsid w:val="000C7ADA"/>
    <w:rsid w:val="000D11AF"/>
    <w:rsid w:val="000D6255"/>
    <w:rsid w:val="000D6262"/>
    <w:rsid w:val="000D7B4A"/>
    <w:rsid w:val="000E4006"/>
    <w:rsid w:val="000F3DA2"/>
    <w:rsid w:val="000F5FDE"/>
    <w:rsid w:val="000F7466"/>
    <w:rsid w:val="00104E7B"/>
    <w:rsid w:val="00113CFB"/>
    <w:rsid w:val="001171AB"/>
    <w:rsid w:val="0013000E"/>
    <w:rsid w:val="00133F81"/>
    <w:rsid w:val="00135943"/>
    <w:rsid w:val="0014664C"/>
    <w:rsid w:val="0015496E"/>
    <w:rsid w:val="001645FB"/>
    <w:rsid w:val="00173D2B"/>
    <w:rsid w:val="00175D44"/>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370D0"/>
    <w:rsid w:val="00252A1D"/>
    <w:rsid w:val="00255958"/>
    <w:rsid w:val="00257FA2"/>
    <w:rsid w:val="0026574A"/>
    <w:rsid w:val="002660BB"/>
    <w:rsid w:val="002717D2"/>
    <w:rsid w:val="002720E8"/>
    <w:rsid w:val="00275293"/>
    <w:rsid w:val="002776B0"/>
    <w:rsid w:val="00286C7E"/>
    <w:rsid w:val="0029103E"/>
    <w:rsid w:val="002A1029"/>
    <w:rsid w:val="002A3A1A"/>
    <w:rsid w:val="002A4692"/>
    <w:rsid w:val="002A51BA"/>
    <w:rsid w:val="002B2E26"/>
    <w:rsid w:val="002B3FE6"/>
    <w:rsid w:val="002C2D81"/>
    <w:rsid w:val="002C461E"/>
    <w:rsid w:val="002C6CEC"/>
    <w:rsid w:val="002E09CE"/>
    <w:rsid w:val="002E0CD2"/>
    <w:rsid w:val="002E69D1"/>
    <w:rsid w:val="002F3BA6"/>
    <w:rsid w:val="003116B2"/>
    <w:rsid w:val="00315320"/>
    <w:rsid w:val="00325776"/>
    <w:rsid w:val="00325E27"/>
    <w:rsid w:val="00330395"/>
    <w:rsid w:val="00333704"/>
    <w:rsid w:val="00336624"/>
    <w:rsid w:val="0034025F"/>
    <w:rsid w:val="00340458"/>
    <w:rsid w:val="0034200F"/>
    <w:rsid w:val="003446A0"/>
    <w:rsid w:val="0034481B"/>
    <w:rsid w:val="00346915"/>
    <w:rsid w:val="00350130"/>
    <w:rsid w:val="003529AC"/>
    <w:rsid w:val="00354334"/>
    <w:rsid w:val="0036180C"/>
    <w:rsid w:val="00363CF5"/>
    <w:rsid w:val="00364344"/>
    <w:rsid w:val="003702CA"/>
    <w:rsid w:val="00370617"/>
    <w:rsid w:val="0038291A"/>
    <w:rsid w:val="00382F1F"/>
    <w:rsid w:val="003840E5"/>
    <w:rsid w:val="00391DA4"/>
    <w:rsid w:val="0039525F"/>
    <w:rsid w:val="003A3C64"/>
    <w:rsid w:val="003A3F83"/>
    <w:rsid w:val="003C43EF"/>
    <w:rsid w:val="003C5A6B"/>
    <w:rsid w:val="003C7FB2"/>
    <w:rsid w:val="003D24DE"/>
    <w:rsid w:val="003E26D4"/>
    <w:rsid w:val="003E433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93"/>
    <w:rsid w:val="004704A8"/>
    <w:rsid w:val="00471102"/>
    <w:rsid w:val="004711A9"/>
    <w:rsid w:val="00471F18"/>
    <w:rsid w:val="00477E44"/>
    <w:rsid w:val="0048150B"/>
    <w:rsid w:val="00484144"/>
    <w:rsid w:val="00484C19"/>
    <w:rsid w:val="00485866"/>
    <w:rsid w:val="00491A06"/>
    <w:rsid w:val="00492076"/>
    <w:rsid w:val="00493B1D"/>
    <w:rsid w:val="00497037"/>
    <w:rsid w:val="004A3009"/>
    <w:rsid w:val="004A572B"/>
    <w:rsid w:val="004A6940"/>
    <w:rsid w:val="004A77A4"/>
    <w:rsid w:val="004B6EAC"/>
    <w:rsid w:val="004C742C"/>
    <w:rsid w:val="004E1F3E"/>
    <w:rsid w:val="004E37B4"/>
    <w:rsid w:val="004E650B"/>
    <w:rsid w:val="004F21BD"/>
    <w:rsid w:val="004F4F1D"/>
    <w:rsid w:val="004F74DD"/>
    <w:rsid w:val="00501317"/>
    <w:rsid w:val="0050495C"/>
    <w:rsid w:val="00505DC9"/>
    <w:rsid w:val="00506E1E"/>
    <w:rsid w:val="00513C81"/>
    <w:rsid w:val="00527BFB"/>
    <w:rsid w:val="00532A32"/>
    <w:rsid w:val="00540B0B"/>
    <w:rsid w:val="0054460F"/>
    <w:rsid w:val="005525BD"/>
    <w:rsid w:val="005536CD"/>
    <w:rsid w:val="00554051"/>
    <w:rsid w:val="00557240"/>
    <w:rsid w:val="005629A4"/>
    <w:rsid w:val="005651F3"/>
    <w:rsid w:val="00572184"/>
    <w:rsid w:val="00577A15"/>
    <w:rsid w:val="00580533"/>
    <w:rsid w:val="0059131D"/>
    <w:rsid w:val="00596313"/>
    <w:rsid w:val="005B3F92"/>
    <w:rsid w:val="005B479C"/>
    <w:rsid w:val="005B561E"/>
    <w:rsid w:val="005B7470"/>
    <w:rsid w:val="005C07E4"/>
    <w:rsid w:val="005C09B2"/>
    <w:rsid w:val="005C2124"/>
    <w:rsid w:val="005C336F"/>
    <w:rsid w:val="005C7F3C"/>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5316"/>
    <w:rsid w:val="00635449"/>
    <w:rsid w:val="00636FE5"/>
    <w:rsid w:val="006378C5"/>
    <w:rsid w:val="006444D7"/>
    <w:rsid w:val="006451A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4A9"/>
    <w:rsid w:val="00716BB9"/>
    <w:rsid w:val="0072179A"/>
    <w:rsid w:val="007256D1"/>
    <w:rsid w:val="007279FD"/>
    <w:rsid w:val="00744571"/>
    <w:rsid w:val="00744D91"/>
    <w:rsid w:val="007502CB"/>
    <w:rsid w:val="00752B06"/>
    <w:rsid w:val="00752D79"/>
    <w:rsid w:val="00752E20"/>
    <w:rsid w:val="00753E7B"/>
    <w:rsid w:val="00755500"/>
    <w:rsid w:val="00756B01"/>
    <w:rsid w:val="00756EDE"/>
    <w:rsid w:val="00764456"/>
    <w:rsid w:val="00767515"/>
    <w:rsid w:val="00781B4D"/>
    <w:rsid w:val="007824BF"/>
    <w:rsid w:val="00783B8D"/>
    <w:rsid w:val="007860EE"/>
    <w:rsid w:val="00794B94"/>
    <w:rsid w:val="00794BD4"/>
    <w:rsid w:val="00795E32"/>
    <w:rsid w:val="007A141D"/>
    <w:rsid w:val="007A2F73"/>
    <w:rsid w:val="007A3061"/>
    <w:rsid w:val="007A5A0B"/>
    <w:rsid w:val="007A6F93"/>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7109"/>
    <w:rsid w:val="00840365"/>
    <w:rsid w:val="008406A3"/>
    <w:rsid w:val="00841D2C"/>
    <w:rsid w:val="00845F3C"/>
    <w:rsid w:val="008461B8"/>
    <w:rsid w:val="008462F1"/>
    <w:rsid w:val="00847EF1"/>
    <w:rsid w:val="00847FC7"/>
    <w:rsid w:val="008538FA"/>
    <w:rsid w:val="008573B0"/>
    <w:rsid w:val="00866563"/>
    <w:rsid w:val="00867AC2"/>
    <w:rsid w:val="00867F18"/>
    <w:rsid w:val="0087056E"/>
    <w:rsid w:val="00875402"/>
    <w:rsid w:val="00884D51"/>
    <w:rsid w:val="008868C4"/>
    <w:rsid w:val="008916EC"/>
    <w:rsid w:val="00891E4F"/>
    <w:rsid w:val="008A31C5"/>
    <w:rsid w:val="008A4F9A"/>
    <w:rsid w:val="008B2850"/>
    <w:rsid w:val="008B5074"/>
    <w:rsid w:val="008B65A5"/>
    <w:rsid w:val="008C2B78"/>
    <w:rsid w:val="008C79B3"/>
    <w:rsid w:val="008D735F"/>
    <w:rsid w:val="008D77BD"/>
    <w:rsid w:val="008E454C"/>
    <w:rsid w:val="008F1E5A"/>
    <w:rsid w:val="008F4D78"/>
    <w:rsid w:val="00901BDA"/>
    <w:rsid w:val="009121D8"/>
    <w:rsid w:val="00912D9C"/>
    <w:rsid w:val="00916F7A"/>
    <w:rsid w:val="00917FE3"/>
    <w:rsid w:val="009318C7"/>
    <w:rsid w:val="00931C09"/>
    <w:rsid w:val="009348C2"/>
    <w:rsid w:val="009440D0"/>
    <w:rsid w:val="009465B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495"/>
    <w:rsid w:val="009C3E09"/>
    <w:rsid w:val="009C5630"/>
    <w:rsid w:val="009D0E5D"/>
    <w:rsid w:val="009D0F63"/>
    <w:rsid w:val="009D7934"/>
    <w:rsid w:val="009D7CCF"/>
    <w:rsid w:val="009E0A56"/>
    <w:rsid w:val="009E5961"/>
    <w:rsid w:val="009F4FAC"/>
    <w:rsid w:val="00A017C0"/>
    <w:rsid w:val="00A11228"/>
    <w:rsid w:val="00A222C2"/>
    <w:rsid w:val="00A2728C"/>
    <w:rsid w:val="00A305D6"/>
    <w:rsid w:val="00A3322A"/>
    <w:rsid w:val="00A342C4"/>
    <w:rsid w:val="00A50F6B"/>
    <w:rsid w:val="00A52237"/>
    <w:rsid w:val="00A551D6"/>
    <w:rsid w:val="00A6251B"/>
    <w:rsid w:val="00A6754E"/>
    <w:rsid w:val="00A70F58"/>
    <w:rsid w:val="00A72987"/>
    <w:rsid w:val="00A7346B"/>
    <w:rsid w:val="00A8464D"/>
    <w:rsid w:val="00A84C4F"/>
    <w:rsid w:val="00A932A1"/>
    <w:rsid w:val="00A96E06"/>
    <w:rsid w:val="00AA14FB"/>
    <w:rsid w:val="00AA6197"/>
    <w:rsid w:val="00AA6C70"/>
    <w:rsid w:val="00AB16FD"/>
    <w:rsid w:val="00AB2608"/>
    <w:rsid w:val="00AB4813"/>
    <w:rsid w:val="00AC4BBE"/>
    <w:rsid w:val="00AC6466"/>
    <w:rsid w:val="00AC7639"/>
    <w:rsid w:val="00AD08BB"/>
    <w:rsid w:val="00AD0EC0"/>
    <w:rsid w:val="00AD70D6"/>
    <w:rsid w:val="00AD75BC"/>
    <w:rsid w:val="00AD7BB0"/>
    <w:rsid w:val="00AD7BC9"/>
    <w:rsid w:val="00AE1871"/>
    <w:rsid w:val="00AE4467"/>
    <w:rsid w:val="00AF0DB9"/>
    <w:rsid w:val="00AF1A8C"/>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684"/>
    <w:rsid w:val="00BB5D79"/>
    <w:rsid w:val="00BB5F02"/>
    <w:rsid w:val="00BB6DFF"/>
    <w:rsid w:val="00BC07B6"/>
    <w:rsid w:val="00BC7892"/>
    <w:rsid w:val="00BD5022"/>
    <w:rsid w:val="00BE24D6"/>
    <w:rsid w:val="00BE4E8F"/>
    <w:rsid w:val="00BE7EFA"/>
    <w:rsid w:val="00BF0449"/>
    <w:rsid w:val="00BF06AD"/>
    <w:rsid w:val="00BF1640"/>
    <w:rsid w:val="00BF2C67"/>
    <w:rsid w:val="00C04F4D"/>
    <w:rsid w:val="00C111A0"/>
    <w:rsid w:val="00C12E48"/>
    <w:rsid w:val="00C13D14"/>
    <w:rsid w:val="00C152FA"/>
    <w:rsid w:val="00C15F53"/>
    <w:rsid w:val="00C23F09"/>
    <w:rsid w:val="00C25356"/>
    <w:rsid w:val="00C27BE3"/>
    <w:rsid w:val="00C3191A"/>
    <w:rsid w:val="00C328D0"/>
    <w:rsid w:val="00C46BC1"/>
    <w:rsid w:val="00C5235F"/>
    <w:rsid w:val="00C529C5"/>
    <w:rsid w:val="00C54CE2"/>
    <w:rsid w:val="00C658ED"/>
    <w:rsid w:val="00C6680D"/>
    <w:rsid w:val="00C66BF3"/>
    <w:rsid w:val="00C70140"/>
    <w:rsid w:val="00C73CA7"/>
    <w:rsid w:val="00C77568"/>
    <w:rsid w:val="00C815F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948"/>
    <w:rsid w:val="00CE78BF"/>
    <w:rsid w:val="00CF65EB"/>
    <w:rsid w:val="00CF72AD"/>
    <w:rsid w:val="00D02441"/>
    <w:rsid w:val="00D039F4"/>
    <w:rsid w:val="00D06943"/>
    <w:rsid w:val="00D10496"/>
    <w:rsid w:val="00D11173"/>
    <w:rsid w:val="00D1215F"/>
    <w:rsid w:val="00D12BFF"/>
    <w:rsid w:val="00D16561"/>
    <w:rsid w:val="00D17FF8"/>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70AA"/>
    <w:rsid w:val="00D9410B"/>
    <w:rsid w:val="00D9695B"/>
    <w:rsid w:val="00DA2417"/>
    <w:rsid w:val="00DA5585"/>
    <w:rsid w:val="00DB02AC"/>
    <w:rsid w:val="00DB34A7"/>
    <w:rsid w:val="00DB6AA2"/>
    <w:rsid w:val="00DC3AAD"/>
    <w:rsid w:val="00DE10D1"/>
    <w:rsid w:val="00DE2514"/>
    <w:rsid w:val="00DE6851"/>
    <w:rsid w:val="00DF03EE"/>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5936"/>
    <w:rsid w:val="00EA7C16"/>
    <w:rsid w:val="00EC5281"/>
    <w:rsid w:val="00EC791D"/>
    <w:rsid w:val="00EC7CA6"/>
    <w:rsid w:val="00ED3C5D"/>
    <w:rsid w:val="00ED4553"/>
    <w:rsid w:val="00EE3BC2"/>
    <w:rsid w:val="00EF5AD6"/>
    <w:rsid w:val="00F00D08"/>
    <w:rsid w:val="00F1350D"/>
    <w:rsid w:val="00F15583"/>
    <w:rsid w:val="00F1745A"/>
    <w:rsid w:val="00F17C18"/>
    <w:rsid w:val="00F200EE"/>
    <w:rsid w:val="00F20F48"/>
    <w:rsid w:val="00F22481"/>
    <w:rsid w:val="00F2542E"/>
    <w:rsid w:val="00F26069"/>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12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C2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1690A-A4A1-4CB9-9537-DF5ADE006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4255</Words>
  <Characters>23706</Characters>
  <Application>Microsoft Office Word</Application>
  <DocSecurity>0</DocSecurity>
  <Lines>510</Lines>
  <Paragraphs>99</Paragraphs>
  <ScaleCrop>false</ScaleCrop>
  <HeadingPairs>
    <vt:vector size="2" baseType="variant">
      <vt:variant>
        <vt:lpstr>Title</vt:lpstr>
      </vt:variant>
      <vt:variant>
        <vt:i4>1</vt:i4>
      </vt:variant>
    </vt:vector>
  </HeadingPairs>
  <TitlesOfParts>
    <vt:vector size="1" baseType="lpstr">
      <vt:lpstr>S3798</vt:lpstr>
    </vt:vector>
  </TitlesOfParts>
  <Manager>R224</Manager>
  <Company>NJ Office of Legislative Services</Company>
  <LinksUpToDate>false</LinksUpToDate>
  <CharactersWithSpaces>28037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S3798</dc:title>
  <dc:subject>21-1975</dc:subject>
  <dc:creator>Senator  VITALE</dc:creator>
  <cp:keywords>S3798|12|HS |259|219|219|F|0|</cp:keywords>
  <dc:description>INTRODUCED MAY 20, 2021</dc:description>
  <cp:lastModifiedBy>Franks, Denise</cp:lastModifiedBy>
  <cp:revision>2</cp:revision>
  <cp:lastPrinted>2021-05-18T14:50:00Z</cp:lastPrinted>
  <dcterms:created xsi:type="dcterms:W3CDTF">2021-05-20T22:07:00Z</dcterms:created>
  <dcterms:modified xsi:type="dcterms:W3CDTF">2021-05-20T22:07:00Z</dcterms:modified>
  <cp:category>s.5: Approp.; ss.6-7: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