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26E6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26E6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3819</w:t>
      </w:r>
      <w:r w:rsidR="0063703D" w:rsidRPr="00ED5E27">
        <w:rPr>
          <w:b/>
          <w:sz w:val="36"/>
          <w:szCs w:val="36"/>
        </w:rPr>
        <w:t xml:space="preserve"> </w:t>
      </w:r>
    </w:p>
    <w:p w:rsidR="004957F3" w:rsidRPr="004957F3" w:rsidRDefault="004957F3" w:rsidP="00ED5E27">
      <w:pPr>
        <w:pStyle w:val="TopofPage1"/>
        <w:rPr>
          <w:b/>
          <w:sz w:val="24"/>
          <w:szCs w:val="36"/>
        </w:rPr>
      </w:pPr>
    </w:p>
    <w:p w:rsidR="004957F3" w:rsidRDefault="004957F3" w:rsidP="004957F3">
      <w:pPr>
        <w:pStyle w:val="TopofPage1"/>
        <w:rPr>
          <w:sz w:val="24"/>
          <w:szCs w:val="24"/>
        </w:rPr>
      </w:pPr>
      <w:r w:rsidRPr="0073133C">
        <w:rPr>
          <w:sz w:val="24"/>
          <w:szCs w:val="24"/>
        </w:rPr>
        <w:t>with committee amendments</w:t>
      </w:r>
    </w:p>
    <w:p w:rsidR="004957F3" w:rsidRPr="004721EF" w:rsidRDefault="004957F3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26E68">
        <w:rPr>
          <w:caps/>
          <w:szCs w:val="24"/>
        </w:rPr>
        <w:t>JUNE 10, 2021</w:t>
      </w:r>
    </w:p>
    <w:p w:rsidR="00655CA3" w:rsidRDefault="00655CA3" w:rsidP="0083060A"/>
    <w:p w:rsidR="00914B74" w:rsidRDefault="004957F3" w:rsidP="002D48E4">
      <w:r>
        <w:tab/>
      </w:r>
      <w:r w:rsidR="00914B74" w:rsidRPr="00603616">
        <w:t xml:space="preserve">The Senate Community and Urban Affairs Committee reports favorably </w:t>
      </w:r>
      <w:r w:rsidR="00914B74">
        <w:t>and</w:t>
      </w:r>
      <w:r w:rsidR="00914B74" w:rsidRPr="00603616">
        <w:t xml:space="preserve"> with committee amendments Senate Bill No. </w:t>
      </w:r>
      <w:r w:rsidR="00914B74">
        <w:t>3819</w:t>
      </w:r>
      <w:r w:rsidR="00914B74" w:rsidRPr="00603616">
        <w:t>.</w:t>
      </w:r>
    </w:p>
    <w:p w:rsidR="002D48E4" w:rsidRDefault="00914B74" w:rsidP="002D48E4">
      <w:r>
        <w:tab/>
      </w:r>
      <w:r w:rsidR="004957F3">
        <w:t>As amended, t</w:t>
      </w:r>
      <w:r w:rsidR="002D48E4">
        <w:t>his bill would amend the “Municipal Stabilization and Recovery Act,” P.L.2016, c.4 (C.52:27BBBB-1 et al.) to extend to nine years the length of the period of State monitoring to which a municipality determined by the Commissioner of Community Affairs to be in need of stabilization and recovery is to be subject.</w:t>
      </w:r>
    </w:p>
    <w:p w:rsidR="002D48E4" w:rsidRDefault="002D48E4" w:rsidP="002D48E4">
      <w:r>
        <w:tab/>
        <w:t>The bill also provides that certain provisions of chapter 13A of Title 34 of the Revised Statutes pertaining to unfair labor practices (N.J.S.A.34:13A-5.4) and impasse procedures and arbitration awards (N.J.S.A.34:13A-16) enacted as part of the “Municipal S</w:t>
      </w:r>
      <w:r w:rsidR="00F9411A">
        <w:t xml:space="preserve">tabilization and Recovery Act” would </w:t>
      </w:r>
      <w:r>
        <w:t>not be applicable after the original five-year period of stabilization and recovery established in that law</w:t>
      </w:r>
      <w:r w:rsidR="00F9411A">
        <w:t xml:space="preserve"> and actions taken prior to the effective date of this bill would remain in effect</w:t>
      </w:r>
      <w:r>
        <w:t>.</w:t>
      </w:r>
    </w:p>
    <w:p w:rsidR="002D48E4" w:rsidRDefault="002D48E4" w:rsidP="002D48E4">
      <w:r>
        <w:tab/>
        <w:t>The bill also restores Civil Service protections removed by the “Municipal Stabilization and Recovery Act,” P.L.2016, c.4 (C.52:27BBBB-1 et al.).</w:t>
      </w:r>
    </w:p>
    <w:p w:rsidR="002D48E4" w:rsidRDefault="002D48E4" w:rsidP="002D48E4">
      <w:r>
        <w:tab/>
        <w:t xml:space="preserve">The bill also repeals a section of the “Municipal Stabilization and Recovery Act,” P.L.2016, c.4 (C.52:27BBBB-11), </w:t>
      </w:r>
      <w:r w:rsidR="00F9411A">
        <w:t>which would permit</w:t>
      </w:r>
      <w:r>
        <w:t xml:space="preserve"> a municipality in need of stabilization and recovery to use early retirement incentives as a mechanism to stabilize its finances, restructure its debts, or assist its financial rehabilitation and recovery</w:t>
      </w:r>
      <w:r w:rsidR="00ED7B14">
        <w:t>.</w:t>
      </w:r>
    </w:p>
    <w:p w:rsidR="00883AA9" w:rsidRDefault="00883AA9" w:rsidP="00883AA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</w:r>
      <w:r>
        <w:rPr>
          <w:spacing w:val="4"/>
          <w:szCs w:val="24"/>
        </w:rPr>
        <w:t>As amended and reported by the committee, Senate Bill No. 3819 is identical to Assembly Bill No. 5590, which also was amended and reported by the committee on this date.</w:t>
      </w:r>
    </w:p>
    <w:p w:rsidR="004B2ABF" w:rsidRDefault="004B2ABF" w:rsidP="0083060A"/>
    <w:p w:rsidR="00ED7B14" w:rsidRDefault="00ED7B14" w:rsidP="00ED7B14">
      <w:pPr>
        <w:rPr>
          <w:u w:val="double"/>
        </w:rPr>
      </w:pPr>
      <w:r>
        <w:rPr>
          <w:u w:val="double"/>
        </w:rPr>
        <w:t>COMMITTEE AMENDMENTS:</w:t>
      </w:r>
    </w:p>
    <w:p w:rsidR="00ED7B14" w:rsidRDefault="00ED7B14" w:rsidP="0003793F">
      <w:r>
        <w:tab/>
        <w:t xml:space="preserve">The committee amendments </w:t>
      </w:r>
      <w:r w:rsidR="007C5518">
        <w:t xml:space="preserve">clarify that </w:t>
      </w:r>
      <w:r w:rsidR="00883AA9">
        <w:t xml:space="preserve">the restoration of the </w:t>
      </w:r>
      <w:r w:rsidR="007C5518">
        <w:t>Civil Service</w:t>
      </w:r>
      <w:r w:rsidR="00883AA9">
        <w:t xml:space="preserve"> protections</w:t>
      </w:r>
      <w:r w:rsidR="007C5518">
        <w:t xml:space="preserve"> and </w:t>
      </w:r>
      <w:r w:rsidR="00883AA9">
        <w:t>the PERC provisions</w:t>
      </w:r>
      <w:r w:rsidR="007C5518">
        <w:t xml:space="preserve"> are prospective and that any personnel decisions made prior to the restoration are </w:t>
      </w:r>
      <w:r w:rsidR="00883AA9">
        <w:t xml:space="preserve">final and </w:t>
      </w:r>
      <w:r w:rsidR="007C5518">
        <w:t>not subject to reconsideration.</w:t>
      </w:r>
    </w:p>
    <w:sectPr w:rsidR="00ED7B1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E68" w:rsidRDefault="00D26E68">
      <w:r>
        <w:separator/>
      </w:r>
    </w:p>
  </w:endnote>
  <w:endnote w:type="continuationSeparator" w:id="0">
    <w:p w:rsidR="00D26E68" w:rsidRDefault="00D26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E68" w:rsidRDefault="00D26E68">
      <w:r>
        <w:separator/>
      </w:r>
    </w:p>
  </w:footnote>
  <w:footnote w:type="continuationSeparator" w:id="0">
    <w:p w:rsidR="00D26E68" w:rsidRDefault="00D26E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3793F" w:rsidP="0003793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3793F" w:rsidRDefault="0003793F" w:rsidP="0003793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E68"/>
    <w:rsid w:val="00010CB9"/>
    <w:rsid w:val="000123C0"/>
    <w:rsid w:val="00015342"/>
    <w:rsid w:val="000213D6"/>
    <w:rsid w:val="00025E25"/>
    <w:rsid w:val="00027199"/>
    <w:rsid w:val="00032833"/>
    <w:rsid w:val="000353A5"/>
    <w:rsid w:val="0003793F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50CF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48E4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57F3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0ABD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C5518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3AA9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4F0D"/>
    <w:rsid w:val="008D5F29"/>
    <w:rsid w:val="008E4311"/>
    <w:rsid w:val="00906674"/>
    <w:rsid w:val="00912150"/>
    <w:rsid w:val="00913C8C"/>
    <w:rsid w:val="00914B74"/>
    <w:rsid w:val="009154B2"/>
    <w:rsid w:val="00921007"/>
    <w:rsid w:val="0092127F"/>
    <w:rsid w:val="009221EC"/>
    <w:rsid w:val="00925B67"/>
    <w:rsid w:val="00932959"/>
    <w:rsid w:val="009341ED"/>
    <w:rsid w:val="00937F0A"/>
    <w:rsid w:val="0094033F"/>
    <w:rsid w:val="00941936"/>
    <w:rsid w:val="009521CE"/>
    <w:rsid w:val="00953D76"/>
    <w:rsid w:val="0095413F"/>
    <w:rsid w:val="00965422"/>
    <w:rsid w:val="00967405"/>
    <w:rsid w:val="009701CF"/>
    <w:rsid w:val="00972515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0663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26E68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2901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D7B14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411A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C7D5F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7F63AE7B-EF6E-41E7-BAF1-D78EFD9B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300</Words>
  <Characters>1686</Characters>
  <Application>Microsoft Office Word</Application>
  <DocSecurity>0</DocSecurity>
  <Lines>43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S3819 SCU Statement 6/10/21</vt:lpstr>
    </vt:vector>
  </TitlesOfParts>
  <Manager>R229</Manager>
  <Company>NJ OLS DMU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S3819 SCU Statement 6/10/21</dc:title>
  <dc:subject/>
  <dc:creator>Senate SCU</dc:creator>
  <cp:keywords>S3819|1|LG |320|0|0|!||</cp:keywords>
  <dc:description/>
  <cp:lastModifiedBy>Bell, Careema</cp:lastModifiedBy>
  <cp:revision>2</cp:revision>
  <cp:lastPrinted>1999-09-30T17:29:00Z</cp:lastPrinted>
  <dcterms:created xsi:type="dcterms:W3CDTF">2021-06-11T16:24:00Z</dcterms:created>
  <dcterms:modified xsi:type="dcterms:W3CDTF">2021-06-11T16:24:00Z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