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C708E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AC708E" w:rsidRPr="00AC708E" w:rsidRDefault="00AC708E" w:rsidP="00292D7C">
      <w:pPr>
        <w:pStyle w:val="TopofPage1"/>
        <w:rPr>
          <w:sz w:val="24"/>
        </w:rPr>
      </w:pPr>
    </w:p>
    <w:p w:rsidR="00292D7C" w:rsidRPr="00AC708E" w:rsidRDefault="00AC708E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AC708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3819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C708E">
        <w:rPr>
          <w:caps/>
          <w:szCs w:val="24"/>
        </w:rPr>
        <w:t>JUNE 17, 2021</w:t>
      </w:r>
    </w:p>
    <w:p w:rsidR="00655CA3" w:rsidRDefault="00655CA3" w:rsidP="0083060A"/>
    <w:p w:rsidR="004B2ABF" w:rsidRDefault="00257EDB" w:rsidP="0083060A">
      <w:r>
        <w:tab/>
        <w:t>The Senate Budget and Appropriations Committee reports favorably Senate Bill No. 3819 (1R).</w:t>
      </w:r>
    </w:p>
    <w:p w:rsidR="00257EDB" w:rsidRDefault="00257EDB" w:rsidP="00257EDB">
      <w:r>
        <w:tab/>
        <w:t>This bill would amend the “Municipal Stabilization and Recovery Act,” P.L.2016, c.4 (C.52:27BBBB-1 et al.) to extend to nine years the length of the period of State monitoring to which a municipality determined by the Commissioner of Community Affairs to be in need of stabilization and recovery is to be subject.</w:t>
      </w:r>
    </w:p>
    <w:p w:rsidR="00257EDB" w:rsidRDefault="00257EDB" w:rsidP="00257EDB">
      <w:r>
        <w:tab/>
        <w:t>The bill also provides that certain provisions of chapter 13A of Title 34 of the Revised Statutes pertaining to unfair labor practices (N.J.S.A.34:13A-5.4) and impasse procedures and arbitration awards (N.J.S.A.34:13A-16) enacted as part of the “Municipal Stabilization and Recovery Act” would not be applicable after the original five-year period of stabilization and recovery established in that law and actions taken prior to the effective date of this bill would remain in effect.</w:t>
      </w:r>
    </w:p>
    <w:p w:rsidR="00257EDB" w:rsidRDefault="00257EDB" w:rsidP="00257EDB">
      <w:r>
        <w:tab/>
        <w:t>The bill also restores Civil Service protections removed by the “Municipal Stabilization and Recovery Act,” P.L.2016, c.4 (C.52:27BBBB-1 et al.).</w:t>
      </w:r>
    </w:p>
    <w:p w:rsidR="00257EDB" w:rsidRDefault="00257EDB" w:rsidP="00257EDB">
      <w:r>
        <w:tab/>
        <w:t>The bill also repeals a section of the “Municipal Stabilization and Recovery Act,” P.L.2016, c.4 (C.52:27BBBB-11), which would permit a municipality in need of stabilization and recovery to use early retirement incentives as a mechanism to stabilize its finances, restructure its debts, or assist its financial rehabilitation and recovery.</w:t>
      </w:r>
    </w:p>
    <w:p w:rsidR="00257EDB" w:rsidRDefault="0096243A" w:rsidP="00257EDB">
      <w:r>
        <w:tab/>
        <w:t xml:space="preserve">As </w:t>
      </w:r>
      <w:r w:rsidR="00257EDB">
        <w:t xml:space="preserve">reported by the committee, Senate Bill No. 3819 </w:t>
      </w:r>
      <w:r>
        <w:t xml:space="preserve">(1R) </w:t>
      </w:r>
      <w:r w:rsidR="00257EDB">
        <w:t>is identical to Assembly Bill No. 5590</w:t>
      </w:r>
      <w:r>
        <w:t xml:space="preserve"> (1R), which also was </w:t>
      </w:r>
      <w:r w:rsidR="00257EDB">
        <w:t>reported by the committee on this date.</w:t>
      </w:r>
    </w:p>
    <w:p w:rsidR="000A5164" w:rsidRDefault="000A5164" w:rsidP="00257EDB"/>
    <w:p w:rsidR="000A5164" w:rsidRDefault="000A5164" w:rsidP="00257EDB">
      <w:r w:rsidRPr="000A5164">
        <w:rPr>
          <w:u w:val="double"/>
        </w:rPr>
        <w:t>FISCAL</w:t>
      </w:r>
      <w:r>
        <w:rPr>
          <w:u w:val="double"/>
        </w:rPr>
        <w:t xml:space="preserve"> </w:t>
      </w:r>
      <w:r w:rsidRPr="000A5164">
        <w:rPr>
          <w:u w:val="double"/>
        </w:rPr>
        <w:t>IMPACT</w:t>
      </w:r>
      <w:r>
        <w:t>:</w:t>
      </w:r>
    </w:p>
    <w:p w:rsidR="000A5164" w:rsidRDefault="00B26CA2" w:rsidP="00257EDB">
      <w:r>
        <w:tab/>
      </w:r>
      <w:r w:rsidR="007C213B" w:rsidRPr="007C213B">
        <w:t xml:space="preserve">The </w:t>
      </w:r>
      <w:r w:rsidR="00166D6A">
        <w:t xml:space="preserve">Office of Legislative Services </w:t>
      </w:r>
      <w:r w:rsidR="007C213B" w:rsidRPr="007C213B">
        <w:t>concludes that the State will incur additional costs over a multi-year period related to its oversight functions under the Municipal Stabilization and Recovery Act because the bill extends the monitoring period from five years to nine years.</w:t>
      </w:r>
    </w:p>
    <w:p w:rsidR="007C213B" w:rsidRDefault="007C213B" w:rsidP="00257EDB">
      <w:r>
        <w:tab/>
      </w:r>
      <w:r w:rsidRPr="007C213B">
        <w:t>Provisions of the bill restoring civil service protections to municipal employees and removing the suspension of certain elements of the New Jersey Employer-Employee Relations Act would have an indeterminate</w:t>
      </w:r>
      <w:r w:rsidR="00132AEB">
        <w:t xml:space="preserve"> effect on municipal finances. </w:t>
      </w:r>
      <w:r w:rsidRPr="007C213B">
        <w:t xml:space="preserve">The impact of these </w:t>
      </w:r>
      <w:r w:rsidRPr="007C213B">
        <w:lastRenderedPageBreak/>
        <w:t>portions of the bill will be determined by future State and municipal actions.</w:t>
      </w:r>
    </w:p>
    <w:p w:rsidR="007C213B" w:rsidRDefault="007C213B" w:rsidP="00257EDB">
      <w:r>
        <w:tab/>
      </w:r>
      <w:r w:rsidRPr="007C213B">
        <w:t xml:space="preserve">The repeal of a statutory provision authorizing Atlantic City to offer an early retirement incentive (ERI) program will have no fiscal impact because no such program has been implemented.  </w:t>
      </w:r>
    </w:p>
    <w:sectPr w:rsidR="007C213B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08E" w:rsidRDefault="00AC708E">
      <w:r>
        <w:separator/>
      </w:r>
    </w:p>
  </w:endnote>
  <w:endnote w:type="continuationSeparator" w:id="0">
    <w:p w:rsidR="00AC708E" w:rsidRDefault="00AC7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08E" w:rsidRDefault="00AC708E">
      <w:r>
        <w:separator/>
      </w:r>
    </w:p>
  </w:footnote>
  <w:footnote w:type="continuationSeparator" w:id="0">
    <w:p w:rsidR="00AC708E" w:rsidRDefault="00AC70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AEB" w:rsidRDefault="00470E89" w:rsidP="00470E8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E315BF">
      <w:rPr>
        <w:noProof/>
      </w:rPr>
      <w:t>2</w:t>
    </w:r>
    <w:r>
      <w:fldChar w:fldCharType="end"/>
    </w:r>
  </w:p>
  <w:p w:rsidR="00470E89" w:rsidRDefault="00470E89" w:rsidP="00470E8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08E"/>
    <w:rsid w:val="00010CB9"/>
    <w:rsid w:val="000123C0"/>
    <w:rsid w:val="00015342"/>
    <w:rsid w:val="000213D6"/>
    <w:rsid w:val="00024994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A5164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32AEB"/>
    <w:rsid w:val="00140BC7"/>
    <w:rsid w:val="00146CD6"/>
    <w:rsid w:val="001471AE"/>
    <w:rsid w:val="001561A5"/>
    <w:rsid w:val="0015788F"/>
    <w:rsid w:val="0016084D"/>
    <w:rsid w:val="00166D6A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7EDB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0E89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245E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0658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343A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13B"/>
    <w:rsid w:val="007C2A85"/>
    <w:rsid w:val="007C2BA4"/>
    <w:rsid w:val="007C5327"/>
    <w:rsid w:val="007D0B68"/>
    <w:rsid w:val="007D5951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243A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673A"/>
    <w:rsid w:val="009D6CE2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C708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26CA2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B3D59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15B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0DBCB281-EF3F-4AED-9936-488CFD3CF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32AE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32A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376</Words>
  <Characters>2104</Characters>
  <Application>Microsoft Office Word</Application>
  <DocSecurity>0</DocSecurity>
  <Lines>51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S3819 1R SBA Statement 6/17/21</vt:lpstr>
    </vt:vector>
  </TitlesOfParts>
  <Manager>R224</Manager>
  <Company>NJ OLS DMU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S3819 1R SBA Statement 6/17/21</dc:title>
  <dc:subject/>
  <dc:creator>Senate SBA</dc:creator>
  <cp:keywords>S3819|2|RF |308|0|0|!||</cp:keywords>
  <dc:description/>
  <cp:lastModifiedBy>Franks, Denise</cp:lastModifiedBy>
  <cp:revision>2</cp:revision>
  <cp:lastPrinted>2021-06-18T01:16:00Z</cp:lastPrinted>
  <dcterms:created xsi:type="dcterms:W3CDTF">2021-06-18T03:20:00Z</dcterms:created>
  <dcterms:modified xsi:type="dcterms:W3CDTF">2021-06-18T03:20:00Z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