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F97" w:rsidRDefault="00934F97" w:rsidP="00934F97">
      <w:pPr>
        <w:pStyle w:val="bpuBill"/>
      </w:pPr>
      <w:bookmarkStart w:id="0" w:name="bpuFrontPg"/>
      <w:bookmarkEnd w:id="0"/>
      <w:r>
        <w:t xml:space="preserve">SENATE, No. 3847 </w:t>
      </w:r>
    </w:p>
    <w:p w:rsidR="00934F97" w:rsidRPr="009D38FF" w:rsidRDefault="00934F97" w:rsidP="00934F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065760" r:id="rId8"/>
        </w:object>
      </w:r>
    </w:p>
    <w:p w:rsidR="00934F97" w:rsidRDefault="00934F97" w:rsidP="00934F97">
      <w:pPr>
        <w:pStyle w:val="bpuState"/>
      </w:pPr>
      <w:r>
        <w:t>STATE OF NEW JERSEY</w:t>
      </w:r>
    </w:p>
    <w:p w:rsidR="00934F97" w:rsidRDefault="00934F97" w:rsidP="00934F97">
      <w:pPr>
        <w:pStyle w:val="bpuLegislature"/>
      </w:pPr>
      <w:r>
        <w:t>219th LEGISLATURE</w:t>
      </w:r>
    </w:p>
    <w:p w:rsidR="00934F97" w:rsidRDefault="00934F97" w:rsidP="00934F97">
      <w:pPr>
        <w:pStyle w:val="bpuWpGraphic"/>
      </w:pPr>
      <w:r>
        <w:object w:dxaOrig="8985" w:dyaOrig="255">
          <v:shape id="_x0000_i1026" type="#_x0000_t75" style="width:6in;height:12.2pt" o:ole="">
            <v:imagedata r:id="rId7" o:title=""/>
          </v:shape>
          <o:OLEObject Type="Embed" ProgID="WPWin6.1" ShapeID="_x0000_i1026" DrawAspect="Content" ObjectID="_1703065761" r:id="rId9"/>
        </w:object>
      </w:r>
      <w:r>
        <w:t xml:space="preserve">  </w:t>
      </w:r>
    </w:p>
    <w:p w:rsidR="00934F97" w:rsidRDefault="00A67A7C" w:rsidP="00934F97">
      <w:pPr>
        <w:pStyle w:val="bpuIntro"/>
      </w:pPr>
      <w:r>
        <w:t>INTRODUCED JUNE 1</w:t>
      </w:r>
      <w:r w:rsidR="00934F97">
        <w:t>, 2021</w:t>
      </w:r>
    </w:p>
    <w:p w:rsidR="00934F97" w:rsidRDefault="00934F97" w:rsidP="00934F97">
      <w:pPr>
        <w:pStyle w:val="bpuIntro"/>
      </w:pPr>
    </w:p>
    <w:p w:rsidR="00934F97" w:rsidRDefault="00934F97" w:rsidP="00934F97">
      <w:pPr>
        <w:pStyle w:val="bpuIntro"/>
        <w:sectPr w:rsidR="00934F97" w:rsidSect="0061313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4F97" w:rsidRDefault="00934F97" w:rsidP="00934F97">
      <w:pPr>
        <w:pStyle w:val="bpuIntro"/>
      </w:pPr>
    </w:p>
    <w:p w:rsidR="00934F97" w:rsidRDefault="00934F97" w:rsidP="00934F97">
      <w:pPr>
        <w:pStyle w:val="bpuSponsor"/>
      </w:pPr>
      <w:r>
        <w:t>Sponsored by:</w:t>
      </w:r>
    </w:p>
    <w:p w:rsidR="00934F97" w:rsidRDefault="00934F97" w:rsidP="00934F97">
      <w:pPr>
        <w:pStyle w:val="bpuSponsor"/>
      </w:pPr>
      <w:r>
        <w:t>Senator  STEPHEN M. SWEENEY</w:t>
      </w:r>
    </w:p>
    <w:p w:rsidR="00934F97" w:rsidRDefault="00934F97" w:rsidP="00934F97">
      <w:pPr>
        <w:pStyle w:val="bpuSponsor"/>
      </w:pPr>
      <w:r>
        <w:t>District 3 (Cumberland, Gloucester and Salem)</w:t>
      </w:r>
    </w:p>
    <w:p w:rsidR="00934F97" w:rsidRDefault="0061313E" w:rsidP="0061313E">
      <w:pPr>
        <w:pStyle w:val="bpuSponsor"/>
      </w:pPr>
      <w:r>
        <w:t>Senator  JAMES BEACH</w:t>
      </w:r>
    </w:p>
    <w:p w:rsidR="0061313E" w:rsidRDefault="0061313E" w:rsidP="0061313E">
      <w:pPr>
        <w:pStyle w:val="bpuSponsor"/>
      </w:pPr>
      <w:r>
        <w:t>District 6 (Burlington and Camden)</w:t>
      </w:r>
    </w:p>
    <w:p w:rsidR="0061313E" w:rsidRPr="0061313E" w:rsidRDefault="0061313E" w:rsidP="0061313E">
      <w:pPr>
        <w:pStyle w:val="bpuSponsor"/>
      </w:pPr>
    </w:p>
    <w:p w:rsidR="00934F97" w:rsidRDefault="00934F97" w:rsidP="00934F97">
      <w:pPr>
        <w:pStyle w:val="bpuSponsor"/>
      </w:pPr>
    </w:p>
    <w:p w:rsidR="00934F97" w:rsidRDefault="00934F97" w:rsidP="00934F97">
      <w:pPr>
        <w:pStyle w:val="bpuSponsor"/>
      </w:pPr>
    </w:p>
    <w:p w:rsidR="00934F97" w:rsidRDefault="00934F97" w:rsidP="00934F97">
      <w:pPr>
        <w:pStyle w:val="bpuSponsor"/>
      </w:pPr>
    </w:p>
    <w:p w:rsidR="00934F97" w:rsidRDefault="00934F97" w:rsidP="00934F97">
      <w:pPr>
        <w:pStyle w:val="bpuSponsor"/>
      </w:pPr>
      <w:r>
        <w:t>SYNOPSIS</w:t>
      </w:r>
    </w:p>
    <w:p w:rsidR="00934F97" w:rsidRDefault="00934F97" w:rsidP="00934F97">
      <w:pPr>
        <w:pStyle w:val="bpuNormText"/>
      </w:pPr>
      <w:r>
        <w:tab/>
        <w:t xml:space="preserve">Establishes program for certain individuals to become certified nursing assistants and provide private duty nursing services to certain Medicaid enrollees under increased reimbursement rates. </w:t>
      </w:r>
    </w:p>
    <w:p w:rsidR="00934F97" w:rsidRDefault="00934F97" w:rsidP="00934F97">
      <w:pPr>
        <w:pStyle w:val="bpuNormText"/>
      </w:pPr>
    </w:p>
    <w:p w:rsidR="00934F97" w:rsidRDefault="00934F97" w:rsidP="00934F97">
      <w:pPr>
        <w:pStyle w:val="bpuSponsor"/>
      </w:pPr>
      <w:r>
        <w:t xml:space="preserve">CURRENT VERSION OF TEXT </w:t>
      </w:r>
    </w:p>
    <w:p w:rsidR="00934F97" w:rsidRDefault="00934F97" w:rsidP="00934F97">
      <w:pPr>
        <w:pStyle w:val="bpuNormText"/>
      </w:pPr>
      <w:r>
        <w:tab/>
        <w:t>As introduced.</w:t>
      </w:r>
    </w:p>
    <w:p w:rsidR="00934F97" w:rsidRDefault="00934F97" w:rsidP="00934F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F97" w:rsidRDefault="00934F97" w:rsidP="008916EC">
      <w:pPr>
        <w:pStyle w:val="FronterPage"/>
        <w:tabs>
          <w:tab w:val="clear" w:pos="720"/>
          <w:tab w:val="clear" w:pos="1440"/>
          <w:tab w:val="clear" w:pos="2160"/>
          <w:tab w:val="clear" w:pos="2880"/>
          <w:tab w:val="clear" w:pos="3600"/>
          <w:tab w:val="clear" w:pos="4320"/>
          <w:tab w:val="clear" w:pos="5040"/>
        </w:tabs>
        <w:sectPr w:rsidR="00934F97" w:rsidSect="00934F97">
          <w:type w:val="continuous"/>
          <w:pgSz w:w="12240" w:h="20160" w:code="5"/>
          <w:pgMar w:top="1440" w:right="2275" w:bottom="1440" w:left="2275" w:header="72" w:footer="720" w:gutter="0"/>
          <w:pgNumType w:start="1"/>
          <w:cols w:space="720"/>
          <w:docGrid w:linePitch="360"/>
        </w:sectPr>
      </w:pPr>
    </w:p>
    <w:p w:rsidR="00686AEB" w:rsidRPr="00677316" w:rsidRDefault="008E1471" w:rsidP="003E47BA">
      <w:pPr>
        <w:pStyle w:val="HangingAnAct"/>
        <w:rPr>
          <w:rStyle w:val="HangingAnActChar"/>
        </w:rPr>
      </w:pPr>
      <w:r>
        <w:rPr>
          <w:rStyle w:val="BillHead"/>
        </w:rPr>
        <w:lastRenderedPageBreak/>
        <w:t>An Act</w:t>
      </w:r>
      <w:r w:rsidR="00686AEB" w:rsidRPr="006B7FA7">
        <w:rPr>
          <w:rStyle w:val="HangingAnActChar"/>
        </w:rPr>
        <w:t xml:space="preserve"> </w:t>
      </w:r>
      <w:r w:rsidR="002E31C9">
        <w:t>concerning certified nursing assistants and home care services and supplementing P.L.1968, c.413 (C.30:4D-1 et seq.).</w:t>
      </w:r>
    </w:p>
    <w:p w:rsidR="000B1054" w:rsidRPr="00D71D68" w:rsidRDefault="000B1054" w:rsidP="000B1054"/>
    <w:p w:rsidR="00686AEB" w:rsidRPr="00AA7880" w:rsidRDefault="00686AEB" w:rsidP="00686AEB">
      <w:r>
        <w:tab/>
      </w:r>
      <w:r w:rsidR="008E1471">
        <w:rPr>
          <w:rStyle w:val="BillHeading2"/>
        </w:rPr>
        <w:t>Be It Enacted</w:t>
      </w:r>
      <w:r>
        <w:rPr>
          <w:rStyle w:val="BillHeading2"/>
        </w:rPr>
        <w:t xml:space="preserve"> </w:t>
      </w:r>
      <w:r w:rsidR="008E1471">
        <w:rPr>
          <w:rStyle w:val="BillLanguage"/>
        </w:rPr>
        <w:t>by the Senate and General Assembly of the State of New Jersey:</w:t>
      </w:r>
    </w:p>
    <w:p w:rsidR="00686AEB" w:rsidRDefault="00686AEB" w:rsidP="00686AEB"/>
    <w:p w:rsidR="0098769E" w:rsidRDefault="001415C0" w:rsidP="00686AEB">
      <w:r>
        <w:tab/>
        <w:t>1.</w:t>
      </w:r>
      <w:r>
        <w:tab/>
      </w:r>
      <w:r w:rsidR="00C462F0">
        <w:t>a.  No later than six months after the effective date of this act, t</w:t>
      </w:r>
      <w:r w:rsidR="003667E6">
        <w:t xml:space="preserve">he Division of Medical Assistance and Health Services </w:t>
      </w:r>
      <w:r w:rsidR="00AC0366">
        <w:t xml:space="preserve">in the Department of Human Services </w:t>
      </w:r>
      <w:r w:rsidR="003667E6">
        <w:t xml:space="preserve">shall establish a program under which </w:t>
      </w:r>
      <w:r w:rsidR="00AC0366">
        <w:t>a family member</w:t>
      </w:r>
      <w:r w:rsidR="0040268F">
        <w:t xml:space="preserve"> </w:t>
      </w:r>
      <w:r w:rsidR="003667E6">
        <w:t xml:space="preserve">of </w:t>
      </w:r>
      <w:r w:rsidR="00AC0366">
        <w:t>an enrollee</w:t>
      </w:r>
      <w:r w:rsidR="003667E6">
        <w:t xml:space="preserve"> in Medicaid or NJ </w:t>
      </w:r>
      <w:proofErr w:type="spellStart"/>
      <w:r w:rsidR="003667E6">
        <w:t>FamilyCare</w:t>
      </w:r>
      <w:proofErr w:type="spellEnd"/>
      <w:r w:rsidR="0040268F">
        <w:t xml:space="preserve">, or a third-party individual approved by the parent or guardian of an enrollee in Medicaid or NJ </w:t>
      </w:r>
      <w:proofErr w:type="spellStart"/>
      <w:r w:rsidR="0040268F">
        <w:t>FamilyCare</w:t>
      </w:r>
      <w:proofErr w:type="spellEnd"/>
      <w:r w:rsidR="0040268F">
        <w:t>,</w:t>
      </w:r>
      <w:r w:rsidR="003667E6">
        <w:t xml:space="preserve"> may be certified a</w:t>
      </w:r>
      <w:r w:rsidR="00AC0366">
        <w:t>s certified nursing assistant</w:t>
      </w:r>
      <w:r w:rsidR="003667E6">
        <w:t xml:space="preserve"> and, under the direction of a registered nurse, provide certified nursing assistant </w:t>
      </w:r>
      <w:r w:rsidR="0098769E">
        <w:t xml:space="preserve">services </w:t>
      </w:r>
      <w:r w:rsidR="003667E6">
        <w:t>to the enrollee</w:t>
      </w:r>
      <w:r w:rsidR="00A215E2">
        <w:t xml:space="preserve"> through a private duty nursing agency under the reimbursement rates established </w:t>
      </w:r>
      <w:r w:rsidR="00243CF2">
        <w:t xml:space="preserve">pursuant to </w:t>
      </w:r>
      <w:r w:rsidR="00A215E2">
        <w:t xml:space="preserve">subsection </w:t>
      </w:r>
      <w:r w:rsidR="00B069A8">
        <w:t>d</w:t>
      </w:r>
      <w:r w:rsidR="00A215E2">
        <w:t>. of this section</w:t>
      </w:r>
      <w:r w:rsidR="00E360EF">
        <w:t xml:space="preserve">, provided that the enrollee is </w:t>
      </w:r>
      <w:r w:rsidR="00AC0366">
        <w:t>u</w:t>
      </w:r>
      <w:r w:rsidR="00E360EF">
        <w:t>nder 21 years of age and qualifies</w:t>
      </w:r>
      <w:r w:rsidR="00AC0366">
        <w:t xml:space="preserve"> for private duty nursing services under Medicaid or NJ </w:t>
      </w:r>
      <w:proofErr w:type="spellStart"/>
      <w:r w:rsidR="00AC0366">
        <w:t>FamilyCare</w:t>
      </w:r>
      <w:proofErr w:type="spellEnd"/>
      <w:r w:rsidR="00AC0366">
        <w:t xml:space="preserve">.  </w:t>
      </w:r>
      <w:r w:rsidR="00E360EF">
        <w:t>The division shall develop an assessment tool that will allow the division to readily identify enrollees who meet these eligibility criteria.</w:t>
      </w:r>
    </w:p>
    <w:p w:rsidR="00AE65A0" w:rsidRDefault="0098769E" w:rsidP="00AE65A0">
      <w:r>
        <w:tab/>
        <w:t>b.</w:t>
      </w:r>
      <w:r>
        <w:tab/>
      </w:r>
      <w:r w:rsidR="003667E6">
        <w:t xml:space="preserve">The program </w:t>
      </w:r>
      <w:r>
        <w:t xml:space="preserve">established pursuant to this section </w:t>
      </w:r>
      <w:r w:rsidR="003667E6">
        <w:t xml:space="preserve">shall require the family member </w:t>
      </w:r>
      <w:r w:rsidR="0040268F">
        <w:t xml:space="preserve">or approved third-party individual </w:t>
      </w:r>
      <w:r w:rsidR="003667E6">
        <w:t xml:space="preserve">to complete all the training, testing, and other qualification criteria as are required under State and federal law for certification as a certified nursing assistant.  The private duty nursing </w:t>
      </w:r>
      <w:r w:rsidR="00FB40BF">
        <w:t xml:space="preserve">services </w:t>
      </w:r>
      <w:r w:rsidR="003667E6">
        <w:t xml:space="preserve">agency that will employ the family member </w:t>
      </w:r>
      <w:r w:rsidR="0040268F">
        <w:t xml:space="preserve">or approved third-party individual </w:t>
      </w:r>
      <w:r w:rsidR="003667E6">
        <w:t xml:space="preserve">to provide private duty nursing services to the enrollee </w:t>
      </w:r>
      <w:r>
        <w:t xml:space="preserve">shall </w:t>
      </w:r>
      <w:r w:rsidR="003667E6">
        <w:t xml:space="preserve">pay all costs for the family member </w:t>
      </w:r>
      <w:r w:rsidR="0040268F">
        <w:t xml:space="preserve">or approved third-party individual </w:t>
      </w:r>
      <w:r w:rsidR="003667E6">
        <w:t>to become certified as a certified nursing assistant</w:t>
      </w:r>
      <w:r>
        <w:t>.</w:t>
      </w:r>
      <w:r w:rsidR="00AE65A0">
        <w:t xml:space="preserve">  In no case shall a family member </w:t>
      </w:r>
      <w:r w:rsidR="0040268F">
        <w:t xml:space="preserve">or approved third-party individual </w:t>
      </w:r>
      <w:r w:rsidR="00AE65A0">
        <w:t xml:space="preserve">who becomes a certified nursing assistant under the provisions of this section be required to repay or reimburse </w:t>
      </w:r>
      <w:r w:rsidR="00751C6E">
        <w:t>the</w:t>
      </w:r>
      <w:r w:rsidR="00AE65A0">
        <w:t xml:space="preserve"> private duty nursing </w:t>
      </w:r>
      <w:r w:rsidR="00FB40BF">
        <w:t xml:space="preserve">services </w:t>
      </w:r>
      <w:r w:rsidR="00AE65A0">
        <w:t xml:space="preserve">agency for the costs of the family member </w:t>
      </w:r>
      <w:r w:rsidR="0040268F">
        <w:t xml:space="preserve">or approved third-party individual </w:t>
      </w:r>
      <w:r w:rsidR="00AE65A0">
        <w:t>becoming certified as a certified nursing assistant</w:t>
      </w:r>
      <w:r w:rsidR="008D6490">
        <w:t xml:space="preserve"> under the program</w:t>
      </w:r>
      <w:r w:rsidR="008A7D1C">
        <w:t>.</w:t>
      </w:r>
    </w:p>
    <w:p w:rsidR="00627250" w:rsidRDefault="00EB0792" w:rsidP="00686AEB">
      <w:r>
        <w:tab/>
        <w:t>c.</w:t>
      </w:r>
      <w:r>
        <w:tab/>
      </w:r>
      <w:r w:rsidR="00C0171F">
        <w:t xml:space="preserve">The tasks delegated by a registered nurse to a family </w:t>
      </w:r>
      <w:r w:rsidR="00627250">
        <w:t xml:space="preserve">member who becomes certified as a certified nursing assistant pursuant to this section </w:t>
      </w:r>
      <w:r w:rsidR="00C0171F">
        <w:t xml:space="preserve">shall be </w:t>
      </w:r>
      <w:r w:rsidR="00627250">
        <w:t xml:space="preserve">consistent with the </w:t>
      </w:r>
      <w:r w:rsidR="008465FA">
        <w:t xml:space="preserve">tasks that may be generally delegated to certified nursing assistants pursuant to the </w:t>
      </w:r>
      <w:r w:rsidR="00627250">
        <w:t xml:space="preserve">rules of the </w:t>
      </w:r>
      <w:r w:rsidR="00C0171F">
        <w:t xml:space="preserve">New Jersey </w:t>
      </w:r>
      <w:r w:rsidR="00627250">
        <w:t>Board of Nursing.</w:t>
      </w:r>
    </w:p>
    <w:p w:rsidR="001415C0" w:rsidRDefault="00627250" w:rsidP="00686AEB">
      <w:r>
        <w:tab/>
        <w:t>d.</w:t>
      </w:r>
      <w:r>
        <w:tab/>
      </w:r>
      <w:r w:rsidR="0040268F">
        <w:t xml:space="preserve">Certified </w:t>
      </w:r>
      <w:r w:rsidR="00EB0792">
        <w:t xml:space="preserve">nursing </w:t>
      </w:r>
      <w:r w:rsidR="0040268F">
        <w:t xml:space="preserve">assistant </w:t>
      </w:r>
      <w:r w:rsidR="00EB0792">
        <w:t xml:space="preserve">services provided by a family member </w:t>
      </w:r>
      <w:r w:rsidR="00DE2CF5">
        <w:t>of a</w:t>
      </w:r>
      <w:r w:rsidR="00CE72F8">
        <w:t xml:space="preserve"> Medicaid or NJ </w:t>
      </w:r>
      <w:proofErr w:type="spellStart"/>
      <w:r w:rsidR="00CE72F8">
        <w:t>FamilyCare</w:t>
      </w:r>
      <w:proofErr w:type="spellEnd"/>
      <w:r w:rsidR="00DE2CF5">
        <w:t xml:space="preserve"> enrollee </w:t>
      </w:r>
      <w:r w:rsidR="0040268F">
        <w:t xml:space="preserve">or an approved third-party individual </w:t>
      </w:r>
      <w:r w:rsidR="00EB0792">
        <w:t>who becomes certified as a certified nursing assistant under the program established pursuant to this section shall be reimbursed at a rate of</w:t>
      </w:r>
      <w:r w:rsidR="0020098F">
        <w:t xml:space="preserve"> no less than</w:t>
      </w:r>
      <w:r w:rsidR="00EB0792">
        <w:t xml:space="preserve"> $30 per hour</w:t>
      </w:r>
      <w:r w:rsidR="00AE65A0">
        <w:t xml:space="preserve"> for such time as the enrollee is under 21 years of age</w:t>
      </w:r>
      <w:r w:rsidR="00EB0792">
        <w:t>.</w:t>
      </w:r>
      <w:r w:rsidR="00046D48">
        <w:br w:type="page"/>
      </w:r>
    </w:p>
    <w:p w:rsidR="00E360EF" w:rsidRDefault="00C462F0" w:rsidP="00686AEB">
      <w:r>
        <w:tab/>
        <w:t>2.</w:t>
      </w:r>
      <w:r>
        <w:tab/>
        <w:t xml:space="preserve">The Assistant Commissioner of </w:t>
      </w:r>
      <w:r w:rsidR="00921618">
        <w:t xml:space="preserve">the Division of </w:t>
      </w:r>
      <w:r>
        <w:t xml:space="preserve">Medical Assistance and Health Services in the Department of Human Services shall adopt rules and regulations, pursuant to the </w:t>
      </w:r>
      <w:bookmarkStart w:id="1" w:name="_GoBack"/>
      <w:bookmarkEnd w:id="1"/>
      <w:r>
        <w:t>“Administrative Procedure Act,” P.L.1968, c.410 (C.52:14B-1 et seq.), as are necessary to implement the provisions of this act.</w:t>
      </w:r>
    </w:p>
    <w:p w:rsidR="00C462F0" w:rsidRDefault="00C462F0" w:rsidP="00686AEB"/>
    <w:p w:rsidR="00C462F0" w:rsidRDefault="00C462F0" w:rsidP="00686AEB">
      <w:r>
        <w:tab/>
        <w:t>3.</w:t>
      </w:r>
      <w:r>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C462F0" w:rsidRPr="00D71D68" w:rsidRDefault="00C462F0" w:rsidP="00686AEB"/>
    <w:p w:rsidR="00686AEB" w:rsidRPr="00AA7880" w:rsidRDefault="00686AEB" w:rsidP="00686AEB">
      <w:r>
        <w:tab/>
      </w:r>
      <w:r w:rsidR="00C462F0">
        <w:t>4</w:t>
      </w:r>
      <w:r w:rsidR="008E1471">
        <w:t>.</w:t>
      </w:r>
      <w:r w:rsidR="00C462F0">
        <w:tab/>
      </w:r>
      <w:r w:rsidR="008E1471">
        <w:t>This act shall take effect</w:t>
      </w:r>
      <w:r w:rsidR="00C462F0">
        <w:t xml:space="preserve"> immediately.</w:t>
      </w:r>
    </w:p>
    <w:p w:rsidR="00686AEB" w:rsidRDefault="00686AEB" w:rsidP="00686AEB"/>
    <w:p w:rsidR="00C462F0" w:rsidRPr="00CE7BD8" w:rsidRDefault="00C462F0" w:rsidP="00686AEB"/>
    <w:p w:rsidR="00686AEB" w:rsidRPr="00AA7880" w:rsidRDefault="00686AEB" w:rsidP="00686AEB">
      <w:pPr>
        <w:jc w:val="center"/>
      </w:pPr>
      <w:r w:rsidRPr="00D71D68">
        <w:t>STATEMENT</w:t>
      </w:r>
    </w:p>
    <w:p w:rsidR="00686AEB" w:rsidRDefault="00686AEB" w:rsidP="00686AEB"/>
    <w:p w:rsidR="00C462F0" w:rsidRDefault="00C462F0" w:rsidP="00590993">
      <w:r>
        <w:tab/>
        <w:t>This bill requires</w:t>
      </w:r>
      <w:r w:rsidR="00590993">
        <w:t xml:space="preserve"> </w:t>
      </w:r>
      <w:r>
        <w:t xml:space="preserve">the Division of Medical Assistance and Health Services </w:t>
      </w:r>
      <w:r w:rsidR="00924573">
        <w:t xml:space="preserve">(DMAHS) </w:t>
      </w:r>
      <w:r>
        <w:t xml:space="preserve">in the Department of Human Services </w:t>
      </w:r>
      <w:r w:rsidR="00924573">
        <w:t xml:space="preserve">(DHS) </w:t>
      </w:r>
      <w:r w:rsidR="00590993">
        <w:t xml:space="preserve">to </w:t>
      </w:r>
      <w:r>
        <w:t xml:space="preserve">establish a program under which a family member of an enrollee in Medicaid or NJ </w:t>
      </w:r>
      <w:proofErr w:type="spellStart"/>
      <w:r>
        <w:t>FamilyCare</w:t>
      </w:r>
      <w:proofErr w:type="spellEnd"/>
      <w:r w:rsidR="0040268F">
        <w:t xml:space="preserve"> or a third-party individual approved by the enrollee’s parent or guardian</w:t>
      </w:r>
      <w:r>
        <w:t xml:space="preserve"> may be certified as certified nursing assistant </w:t>
      </w:r>
      <w:r w:rsidR="00590993">
        <w:t xml:space="preserve">(CNA) </w:t>
      </w:r>
      <w:r>
        <w:t xml:space="preserve">and, under the direction of a registered nurse, provide </w:t>
      </w:r>
      <w:r w:rsidR="00590993">
        <w:t>CNA</w:t>
      </w:r>
      <w:r>
        <w:t xml:space="preserve"> services to the enrollee through a private duty nursing agency</w:t>
      </w:r>
      <w:r w:rsidR="00F01F7C">
        <w:t>, which services will be subject to an enhanced reimbursement rate</w:t>
      </w:r>
      <w:r w:rsidR="00590993">
        <w:t xml:space="preserve">.  The program established under the bill will apply to </w:t>
      </w:r>
      <w:r>
        <w:t>enrollee</w:t>
      </w:r>
      <w:r w:rsidR="00590993">
        <w:t>s who are</w:t>
      </w:r>
      <w:r>
        <w:t xml:space="preserve"> und</w:t>
      </w:r>
      <w:r w:rsidR="00590993">
        <w:t>er 21 years of age and qualify</w:t>
      </w:r>
      <w:r>
        <w:t xml:space="preserve"> for private duty nursing services under Medicaid or NJ </w:t>
      </w:r>
      <w:proofErr w:type="spellStart"/>
      <w:r>
        <w:t>FamilyCare</w:t>
      </w:r>
      <w:proofErr w:type="spellEnd"/>
      <w:r>
        <w:t xml:space="preserve">.  The </w:t>
      </w:r>
      <w:r w:rsidR="00590993">
        <w:t>DMAHS will be required to</w:t>
      </w:r>
      <w:r>
        <w:t xml:space="preserve"> develop an assessment tool that will allow the </w:t>
      </w:r>
      <w:r w:rsidR="00924573">
        <w:t xml:space="preserve">DMAHS </w:t>
      </w:r>
      <w:r>
        <w:t>to readily identify enrollees who meet these eligibility criteria.</w:t>
      </w:r>
    </w:p>
    <w:p w:rsidR="00C462F0" w:rsidRDefault="00C462F0" w:rsidP="00C462F0">
      <w:r>
        <w:tab/>
      </w:r>
      <w:r w:rsidR="00924573">
        <w:t xml:space="preserve">Under the </w:t>
      </w:r>
      <w:r>
        <w:t>program</w:t>
      </w:r>
      <w:r w:rsidR="00924573">
        <w:t xml:space="preserve">, the family member </w:t>
      </w:r>
      <w:r w:rsidR="0040268F">
        <w:t xml:space="preserve">or approved third-party individual </w:t>
      </w:r>
      <w:r w:rsidR="00924573">
        <w:t xml:space="preserve">will be required to </w:t>
      </w:r>
      <w:r>
        <w:t xml:space="preserve">complete all the training, testing, and other qualification criteria as are required under State and federal law for certification as a </w:t>
      </w:r>
      <w:r w:rsidR="00924573">
        <w:t>CNA</w:t>
      </w:r>
      <w:r>
        <w:t xml:space="preserve">.  The private duty nursing </w:t>
      </w:r>
      <w:r w:rsidR="004E0CE2">
        <w:t xml:space="preserve">services </w:t>
      </w:r>
      <w:r>
        <w:t xml:space="preserve">agency that will employ the family member </w:t>
      </w:r>
      <w:r w:rsidR="0040268F">
        <w:t xml:space="preserve">or approved third-party individual </w:t>
      </w:r>
      <w:r w:rsidR="00924573">
        <w:t xml:space="preserve">will be required to </w:t>
      </w:r>
      <w:r>
        <w:t xml:space="preserve">pay all costs for the family member </w:t>
      </w:r>
      <w:r w:rsidR="0040268F">
        <w:t xml:space="preserve">or approved third-party individual </w:t>
      </w:r>
      <w:r>
        <w:t xml:space="preserve">to become certified as a </w:t>
      </w:r>
      <w:r w:rsidR="00924573">
        <w:t>CNA</w:t>
      </w:r>
      <w:r>
        <w:t xml:space="preserve">.  In no case </w:t>
      </w:r>
      <w:r w:rsidR="00924573">
        <w:t xml:space="preserve">will the </w:t>
      </w:r>
      <w:r>
        <w:t xml:space="preserve">family member </w:t>
      </w:r>
      <w:r w:rsidR="0040268F">
        <w:t xml:space="preserve">or approved third-party individual </w:t>
      </w:r>
      <w:r>
        <w:t xml:space="preserve">be required to repay or reimburse </w:t>
      </w:r>
      <w:r w:rsidR="00924573">
        <w:t xml:space="preserve">the </w:t>
      </w:r>
      <w:r>
        <w:t xml:space="preserve">agency for the costs of </w:t>
      </w:r>
      <w:r w:rsidR="00924573">
        <w:t>becoming a CNA.</w:t>
      </w:r>
    </w:p>
    <w:p w:rsidR="00F01C9F" w:rsidRDefault="00C462F0" w:rsidP="008465FA">
      <w:r>
        <w:tab/>
      </w:r>
      <w:r w:rsidR="008465FA">
        <w:t xml:space="preserve">The tasks delegated by a registered nurse to a family member </w:t>
      </w:r>
      <w:r w:rsidR="0040268F">
        <w:t xml:space="preserve">or approved third-party individual </w:t>
      </w:r>
      <w:r w:rsidR="008465FA">
        <w:t>who becomes certified as a certified nursing assistant under the bill are to be consistent with the tasks that may be generally delegated to certified nursing assistants pursuant to the rules of the New Jersey Board of Nursing.</w:t>
      </w:r>
    </w:p>
    <w:p w:rsidR="00607C50" w:rsidRDefault="005561FE">
      <w:r>
        <w:tab/>
        <w:t xml:space="preserve">The DMAHS will be required to establish the program within six months after the effective date of the bill.  The DHS will be required to apply for State plan amendments and waivers as are necessary to </w:t>
      </w:r>
      <w:r w:rsidRPr="00082C18">
        <w:t xml:space="preserve">implement the provisions of </w:t>
      </w:r>
      <w:r>
        <w:t xml:space="preserve">the bill </w:t>
      </w:r>
      <w:r w:rsidRPr="00082C18">
        <w:t>and to secure federal financial participation for State Medicaid expenditures under the federal Medicaid program.</w:t>
      </w:r>
    </w:p>
    <w:sectPr w:rsidR="00607C50" w:rsidSect="00934F9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6F6" w:rsidRDefault="005A36F6">
      <w:r>
        <w:separator/>
      </w:r>
    </w:p>
  </w:endnote>
  <w:endnote w:type="continuationSeparator" w:id="0">
    <w:p w:rsidR="005A36F6" w:rsidRDefault="005A3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13E" w:rsidRDefault="0061313E" w:rsidP="0061313E">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6F6" w:rsidRDefault="005A36F6">
      <w:r>
        <w:separator/>
      </w:r>
    </w:p>
  </w:footnote>
  <w:footnote w:type="continuationSeparator" w:id="0">
    <w:p w:rsidR="005A36F6" w:rsidRDefault="005A3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2A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F97" w:rsidRDefault="00934F97" w:rsidP="00934F97">
    <w:pPr>
      <w:pStyle w:val="bpuHeadSpon"/>
    </w:pPr>
    <w:r w:rsidRPr="00934F97">
      <w:rPr>
        <w:rStyle w:val="bpuHeadSponChar"/>
      </w:rPr>
      <w:t>S3847</w:t>
    </w:r>
    <w:r>
      <w:t xml:space="preserve"> SWEENEY</w:t>
    </w:r>
    <w:r w:rsidR="0061313E">
      <w:t xml:space="preserve">, </w:t>
    </w:r>
    <w:r w:rsidR="0061313E">
      <w:t>BEACH</w:t>
    </w:r>
  </w:p>
  <w:p w:rsidR="00934F97" w:rsidRDefault="00934F97" w:rsidP="00934F97">
    <w:pPr>
      <w:pStyle w:val="bpuHeadSpon"/>
    </w:pPr>
    <w:r>
      <w:fldChar w:fldCharType="begin"/>
    </w:r>
    <w:r>
      <w:instrText xml:space="preserve"> PAGE  \* MERGEFORMAT </w:instrText>
    </w:r>
    <w:r>
      <w:fldChar w:fldCharType="separate"/>
    </w:r>
    <w:r w:rsidR="00F94081">
      <w:rPr>
        <w:noProof/>
      </w:rPr>
      <w:t>4</w:t>
    </w:r>
    <w:r>
      <w:fldChar w:fldCharType="end"/>
    </w:r>
  </w:p>
  <w:p w:rsidR="00934F97" w:rsidRDefault="00934F97" w:rsidP="00934F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F97" w:rsidRDefault="00934F97" w:rsidP="00934F97">
    <w:pPr>
      <w:pStyle w:val="bpuHeadSpon"/>
    </w:pPr>
    <w:r w:rsidRPr="00934F97">
      <w:rPr>
        <w:rStyle w:val="bpuHeadSponChar"/>
      </w:rPr>
      <w:t>S3847</w:t>
    </w:r>
    <w:r>
      <w:t xml:space="preserve"> SWEENEY</w:t>
    </w:r>
    <w:r w:rsidR="0061313E">
      <w:t xml:space="preserve">, </w:t>
    </w:r>
    <w:r w:rsidR="0061313E">
      <w:t>BEACH</w:t>
    </w:r>
  </w:p>
  <w:p w:rsidR="00934F97" w:rsidRDefault="00934F97" w:rsidP="00934F97">
    <w:pPr>
      <w:pStyle w:val="bpuHeadSpon"/>
    </w:pPr>
    <w:r>
      <w:fldChar w:fldCharType="begin"/>
    </w:r>
    <w:r>
      <w:instrText xml:space="preserve"> PAGE  \* MERGEFORMAT </w:instrText>
    </w:r>
    <w:r>
      <w:fldChar w:fldCharType="separate"/>
    </w:r>
    <w:r w:rsidR="00F94081">
      <w:rPr>
        <w:noProof/>
      </w:rPr>
      <w:t>2</w:t>
    </w:r>
    <w:r>
      <w:fldChar w:fldCharType="end"/>
    </w:r>
  </w:p>
  <w:p w:rsidR="00934F97" w:rsidRDefault="00934F97" w:rsidP="00934F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6F6"/>
    <w:rsid w:val="000051BD"/>
    <w:rsid w:val="000160A5"/>
    <w:rsid w:val="0002335B"/>
    <w:rsid w:val="0003549A"/>
    <w:rsid w:val="000367AE"/>
    <w:rsid w:val="00043B22"/>
    <w:rsid w:val="00046D48"/>
    <w:rsid w:val="00054975"/>
    <w:rsid w:val="00057D20"/>
    <w:rsid w:val="0006197C"/>
    <w:rsid w:val="0006281F"/>
    <w:rsid w:val="0008141C"/>
    <w:rsid w:val="00092F6B"/>
    <w:rsid w:val="00094A55"/>
    <w:rsid w:val="000A3036"/>
    <w:rsid w:val="000A44A7"/>
    <w:rsid w:val="000B1054"/>
    <w:rsid w:val="000B3411"/>
    <w:rsid w:val="000B741A"/>
    <w:rsid w:val="000C054C"/>
    <w:rsid w:val="000C12C2"/>
    <w:rsid w:val="000C5038"/>
    <w:rsid w:val="000D11AF"/>
    <w:rsid w:val="000D6255"/>
    <w:rsid w:val="000D6262"/>
    <w:rsid w:val="000D7B4A"/>
    <w:rsid w:val="000E4006"/>
    <w:rsid w:val="000F3DA2"/>
    <w:rsid w:val="000F5FDE"/>
    <w:rsid w:val="000F7466"/>
    <w:rsid w:val="00127EDA"/>
    <w:rsid w:val="0013000E"/>
    <w:rsid w:val="00133F81"/>
    <w:rsid w:val="00135943"/>
    <w:rsid w:val="001415C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14F"/>
    <w:rsid w:val="001C7C52"/>
    <w:rsid w:val="001D25F3"/>
    <w:rsid w:val="001E15F1"/>
    <w:rsid w:val="001E16FA"/>
    <w:rsid w:val="001E6213"/>
    <w:rsid w:val="001F14C7"/>
    <w:rsid w:val="001F7405"/>
    <w:rsid w:val="0020098F"/>
    <w:rsid w:val="00205533"/>
    <w:rsid w:val="00212B8D"/>
    <w:rsid w:val="002206C8"/>
    <w:rsid w:val="00222983"/>
    <w:rsid w:val="002370D0"/>
    <w:rsid w:val="00243CF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1C9"/>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7E6"/>
    <w:rsid w:val="003702CA"/>
    <w:rsid w:val="00370617"/>
    <w:rsid w:val="00382F1F"/>
    <w:rsid w:val="003840E5"/>
    <w:rsid w:val="00391DA4"/>
    <w:rsid w:val="0039341A"/>
    <w:rsid w:val="003A3C64"/>
    <w:rsid w:val="003A3F83"/>
    <w:rsid w:val="003C43EF"/>
    <w:rsid w:val="003C5A6B"/>
    <w:rsid w:val="003C7FB2"/>
    <w:rsid w:val="003D24DE"/>
    <w:rsid w:val="003E258E"/>
    <w:rsid w:val="003E26D4"/>
    <w:rsid w:val="003E47BA"/>
    <w:rsid w:val="003F3B37"/>
    <w:rsid w:val="0040195A"/>
    <w:rsid w:val="0040268F"/>
    <w:rsid w:val="00402DC0"/>
    <w:rsid w:val="00415B9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4A"/>
    <w:rsid w:val="00497037"/>
    <w:rsid w:val="004A13E6"/>
    <w:rsid w:val="004A3009"/>
    <w:rsid w:val="004A5AA8"/>
    <w:rsid w:val="004A6940"/>
    <w:rsid w:val="004A77A4"/>
    <w:rsid w:val="004C0FDC"/>
    <w:rsid w:val="004C742C"/>
    <w:rsid w:val="004E0CE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1FE"/>
    <w:rsid w:val="00557240"/>
    <w:rsid w:val="005629A4"/>
    <w:rsid w:val="005651F3"/>
    <w:rsid w:val="00572184"/>
    <w:rsid w:val="00577A15"/>
    <w:rsid w:val="00580533"/>
    <w:rsid w:val="00590993"/>
    <w:rsid w:val="0059131D"/>
    <w:rsid w:val="005A36F6"/>
    <w:rsid w:val="005B1BA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C50"/>
    <w:rsid w:val="0061156F"/>
    <w:rsid w:val="0061313E"/>
    <w:rsid w:val="00613FF5"/>
    <w:rsid w:val="006155A8"/>
    <w:rsid w:val="00621076"/>
    <w:rsid w:val="00621B94"/>
    <w:rsid w:val="00626239"/>
    <w:rsid w:val="00627250"/>
    <w:rsid w:val="00635316"/>
    <w:rsid w:val="00635449"/>
    <w:rsid w:val="006378C5"/>
    <w:rsid w:val="00645E6A"/>
    <w:rsid w:val="00665CBC"/>
    <w:rsid w:val="00666744"/>
    <w:rsid w:val="00667A5C"/>
    <w:rsid w:val="0067670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6E"/>
    <w:rsid w:val="00752D79"/>
    <w:rsid w:val="00752E20"/>
    <w:rsid w:val="00756EDE"/>
    <w:rsid w:val="00764456"/>
    <w:rsid w:val="00781B4D"/>
    <w:rsid w:val="007824BF"/>
    <w:rsid w:val="007835ED"/>
    <w:rsid w:val="00783B8D"/>
    <w:rsid w:val="00783F8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999"/>
    <w:rsid w:val="00813627"/>
    <w:rsid w:val="00826F7C"/>
    <w:rsid w:val="00832816"/>
    <w:rsid w:val="00836C87"/>
    <w:rsid w:val="00837109"/>
    <w:rsid w:val="00840365"/>
    <w:rsid w:val="008406A3"/>
    <w:rsid w:val="00841D2C"/>
    <w:rsid w:val="00845F3C"/>
    <w:rsid w:val="008461B8"/>
    <w:rsid w:val="008462F1"/>
    <w:rsid w:val="008465FA"/>
    <w:rsid w:val="00847EF1"/>
    <w:rsid w:val="008538FA"/>
    <w:rsid w:val="008573B0"/>
    <w:rsid w:val="00866563"/>
    <w:rsid w:val="00867AC2"/>
    <w:rsid w:val="00867F18"/>
    <w:rsid w:val="0087056E"/>
    <w:rsid w:val="00875402"/>
    <w:rsid w:val="00884D51"/>
    <w:rsid w:val="008916EC"/>
    <w:rsid w:val="00891E4F"/>
    <w:rsid w:val="008A31C5"/>
    <w:rsid w:val="008A4F9A"/>
    <w:rsid w:val="008A60F9"/>
    <w:rsid w:val="008A7D1C"/>
    <w:rsid w:val="008B2850"/>
    <w:rsid w:val="008C79B3"/>
    <w:rsid w:val="008D6490"/>
    <w:rsid w:val="008D77BD"/>
    <w:rsid w:val="008E1471"/>
    <w:rsid w:val="008E454C"/>
    <w:rsid w:val="008F1E5A"/>
    <w:rsid w:val="00901BDA"/>
    <w:rsid w:val="009121D8"/>
    <w:rsid w:val="00912D9C"/>
    <w:rsid w:val="0091418E"/>
    <w:rsid w:val="00916F7A"/>
    <w:rsid w:val="00917FE3"/>
    <w:rsid w:val="00921618"/>
    <w:rsid w:val="00924573"/>
    <w:rsid w:val="009318C7"/>
    <w:rsid w:val="00931C09"/>
    <w:rsid w:val="009348C2"/>
    <w:rsid w:val="00934F97"/>
    <w:rsid w:val="009440D0"/>
    <w:rsid w:val="009523A3"/>
    <w:rsid w:val="00960391"/>
    <w:rsid w:val="00960958"/>
    <w:rsid w:val="00963A46"/>
    <w:rsid w:val="00966A3E"/>
    <w:rsid w:val="00971493"/>
    <w:rsid w:val="00971AD9"/>
    <w:rsid w:val="00973069"/>
    <w:rsid w:val="00973523"/>
    <w:rsid w:val="00980766"/>
    <w:rsid w:val="009835D4"/>
    <w:rsid w:val="009865D4"/>
    <w:rsid w:val="0098769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5E2"/>
    <w:rsid w:val="00A222C2"/>
    <w:rsid w:val="00A305D6"/>
    <w:rsid w:val="00A342C4"/>
    <w:rsid w:val="00A50F6B"/>
    <w:rsid w:val="00A52237"/>
    <w:rsid w:val="00A551D6"/>
    <w:rsid w:val="00A6251B"/>
    <w:rsid w:val="00A6754E"/>
    <w:rsid w:val="00A67A7C"/>
    <w:rsid w:val="00A70F58"/>
    <w:rsid w:val="00A72987"/>
    <w:rsid w:val="00A7346B"/>
    <w:rsid w:val="00A84C4F"/>
    <w:rsid w:val="00A932A1"/>
    <w:rsid w:val="00A96E06"/>
    <w:rsid w:val="00AA6197"/>
    <w:rsid w:val="00AA6C70"/>
    <w:rsid w:val="00AB16FD"/>
    <w:rsid w:val="00AB4813"/>
    <w:rsid w:val="00AC0366"/>
    <w:rsid w:val="00AC08DF"/>
    <w:rsid w:val="00AC4BBE"/>
    <w:rsid w:val="00AC6466"/>
    <w:rsid w:val="00AC7639"/>
    <w:rsid w:val="00AD08BB"/>
    <w:rsid w:val="00AD0EC0"/>
    <w:rsid w:val="00AD70D6"/>
    <w:rsid w:val="00AD75BC"/>
    <w:rsid w:val="00AD7BB0"/>
    <w:rsid w:val="00AD7BC9"/>
    <w:rsid w:val="00AE1871"/>
    <w:rsid w:val="00AE65A0"/>
    <w:rsid w:val="00AF0DB9"/>
    <w:rsid w:val="00AF1A8C"/>
    <w:rsid w:val="00B0116D"/>
    <w:rsid w:val="00B01173"/>
    <w:rsid w:val="00B02F35"/>
    <w:rsid w:val="00B05A3C"/>
    <w:rsid w:val="00B069A8"/>
    <w:rsid w:val="00B07100"/>
    <w:rsid w:val="00B1138C"/>
    <w:rsid w:val="00B2574A"/>
    <w:rsid w:val="00B35D8A"/>
    <w:rsid w:val="00B40022"/>
    <w:rsid w:val="00B45B34"/>
    <w:rsid w:val="00B57047"/>
    <w:rsid w:val="00B61D86"/>
    <w:rsid w:val="00B6342D"/>
    <w:rsid w:val="00B726BD"/>
    <w:rsid w:val="00B732BC"/>
    <w:rsid w:val="00B90E33"/>
    <w:rsid w:val="00B9676B"/>
    <w:rsid w:val="00BA042E"/>
    <w:rsid w:val="00BA2EA5"/>
    <w:rsid w:val="00BA364B"/>
    <w:rsid w:val="00BB1190"/>
    <w:rsid w:val="00BB31D0"/>
    <w:rsid w:val="00BB3A11"/>
    <w:rsid w:val="00BB4DDB"/>
    <w:rsid w:val="00BB5D79"/>
    <w:rsid w:val="00BB5F02"/>
    <w:rsid w:val="00BC718C"/>
    <w:rsid w:val="00BC7892"/>
    <w:rsid w:val="00BE24D6"/>
    <w:rsid w:val="00BE7EFA"/>
    <w:rsid w:val="00BF06AD"/>
    <w:rsid w:val="00BF2C67"/>
    <w:rsid w:val="00C0171F"/>
    <w:rsid w:val="00C04F4D"/>
    <w:rsid w:val="00C12E48"/>
    <w:rsid w:val="00C13D14"/>
    <w:rsid w:val="00C15F53"/>
    <w:rsid w:val="00C23F09"/>
    <w:rsid w:val="00C25356"/>
    <w:rsid w:val="00C328D0"/>
    <w:rsid w:val="00C462F0"/>
    <w:rsid w:val="00C46BC1"/>
    <w:rsid w:val="00C5235F"/>
    <w:rsid w:val="00C5265D"/>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855"/>
    <w:rsid w:val="00CB5E2B"/>
    <w:rsid w:val="00CB6246"/>
    <w:rsid w:val="00CC0A17"/>
    <w:rsid w:val="00CD0F93"/>
    <w:rsid w:val="00CD1BD1"/>
    <w:rsid w:val="00CD36E6"/>
    <w:rsid w:val="00CD528D"/>
    <w:rsid w:val="00CE72F8"/>
    <w:rsid w:val="00CE78BF"/>
    <w:rsid w:val="00CF65EB"/>
    <w:rsid w:val="00CF72AD"/>
    <w:rsid w:val="00D02441"/>
    <w:rsid w:val="00D039F4"/>
    <w:rsid w:val="00D10496"/>
    <w:rsid w:val="00D11173"/>
    <w:rsid w:val="00D1215F"/>
    <w:rsid w:val="00D1618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1D8"/>
    <w:rsid w:val="00DE10D1"/>
    <w:rsid w:val="00DE2514"/>
    <w:rsid w:val="00DE2CF5"/>
    <w:rsid w:val="00DE54A1"/>
    <w:rsid w:val="00DE6851"/>
    <w:rsid w:val="00DF03EE"/>
    <w:rsid w:val="00DF59E4"/>
    <w:rsid w:val="00E01B71"/>
    <w:rsid w:val="00E05CC9"/>
    <w:rsid w:val="00E15573"/>
    <w:rsid w:val="00E25A5B"/>
    <w:rsid w:val="00E360E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792"/>
    <w:rsid w:val="00EC0CF5"/>
    <w:rsid w:val="00EC5281"/>
    <w:rsid w:val="00EC791D"/>
    <w:rsid w:val="00EC7CA6"/>
    <w:rsid w:val="00ED3C5D"/>
    <w:rsid w:val="00ED4553"/>
    <w:rsid w:val="00F00D08"/>
    <w:rsid w:val="00F01C9F"/>
    <w:rsid w:val="00F01F7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081"/>
    <w:rsid w:val="00FA0AFC"/>
    <w:rsid w:val="00FA1C82"/>
    <w:rsid w:val="00FA2ED1"/>
    <w:rsid w:val="00FA4A52"/>
    <w:rsid w:val="00FB4045"/>
    <w:rsid w:val="00FB40B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FE91D1"/>
  <w15:docId w15:val="{C36A8867-6F04-4BE7-8609-B4188AE9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4F97"/>
  </w:style>
  <w:style w:type="paragraph" w:styleId="BalloonText">
    <w:name w:val="Balloon Text"/>
    <w:basedOn w:val="Normal"/>
    <w:link w:val="BalloonTextChar"/>
    <w:semiHidden/>
    <w:unhideWhenUsed/>
    <w:rsid w:val="00EC0C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C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17D74-B449-42DC-A45A-ABF4DAFD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940</Words>
  <Characters>5034</Characters>
  <Application>Microsoft Office Word</Application>
  <DocSecurity>0</DocSecurity>
  <Lines>126</Lines>
  <Paragraphs>27</Paragraphs>
  <ScaleCrop>false</ScaleCrop>
  <HeadingPairs>
    <vt:vector size="2" baseType="variant">
      <vt:variant>
        <vt:lpstr>Title</vt:lpstr>
      </vt:variant>
      <vt:variant>
        <vt:i4>1</vt:i4>
      </vt:variant>
    </vt:vector>
  </HeadingPairs>
  <TitlesOfParts>
    <vt:vector size="1" baseType="lpstr">
      <vt:lpstr>S3847</vt:lpstr>
    </vt:vector>
  </TitlesOfParts>
  <Manager>R229</Manager>
  <Company>NJ Office of Legislative Services</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S3847</dc:title>
  <dc:subject>21-417</dc:subject>
  <dc:creator>Senator  SWEENEY</dc:creator>
  <cp:keywords>S3847|4|HS |259|219|263|F|0|</cp:keywords>
  <dc:description>INTRODUCED JUNE 1, 2021</dc:description>
  <cp:lastModifiedBy>Todaro, Vivian</cp:lastModifiedBy>
  <cp:revision>2</cp:revision>
  <cp:lastPrinted>2022-01-07T18:02:00Z</cp:lastPrinted>
  <dcterms:created xsi:type="dcterms:W3CDTF">2022-01-07T18:03:00Z</dcterms:created>
  <dcterms:modified xsi:type="dcterms:W3CDTF">2022-01-07T18:03:00Z</dcterms:modified>
  <cp:category>s.1: C.30:4D-7dd; ss.2-3: T&amp;E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