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70DCA"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6CA8C03E" w14:textId="77777777" w:rsidR="00407C9E" w:rsidRPr="00407C9E" w:rsidRDefault="0079742E" w:rsidP="00407C9E">
      <w:pPr>
        <w:pStyle w:val="NoteOrEstimate"/>
      </w:pPr>
      <w:r>
        <w:t>LEGISLATIVE FISCAL ESTIMATE</w:t>
      </w:r>
    </w:p>
    <w:p w14:paraId="20E3FDC4" w14:textId="77777777" w:rsidR="003C5892" w:rsidRDefault="0079742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3851</w:t>
      </w:r>
    </w:p>
    <w:p w14:paraId="658B09C3" w14:textId="77777777" w:rsidR="003C5892" w:rsidRPr="00353325" w:rsidRDefault="003C5892" w:rsidP="00353325">
      <w:pPr>
        <w:pStyle w:val="StateFormat"/>
      </w:pPr>
      <w:r>
        <w:t xml:space="preserve">STATE OF NEW </w:t>
      </w:r>
      <w:smartTag w:uri="urn:schemas-microsoft-com:office:smarttags" w:element="place">
        <w:r>
          <w:t>JERSEY</w:t>
        </w:r>
      </w:smartTag>
    </w:p>
    <w:p w14:paraId="22027B92" w14:textId="3B1A9E47" w:rsidR="00353325" w:rsidRDefault="0013238B" w:rsidP="0013238B">
      <w:pPr>
        <w:pStyle w:val="BillNo"/>
      </w:pPr>
      <w:r>
        <w:t>219th LEGISLATURE</w:t>
      </w:r>
    </w:p>
    <w:p w14:paraId="544B61EF" w14:textId="0736D121" w:rsidR="00353325" w:rsidRDefault="00353325" w:rsidP="00353325"/>
    <w:p w14:paraId="5D018F77" w14:textId="29CA87D1" w:rsidR="0013238B" w:rsidRDefault="0013238B" w:rsidP="0013238B">
      <w:pPr>
        <w:jc w:val="center"/>
      </w:pPr>
      <w:r>
        <w:t>DATED: DECEMBER 14, 2021</w:t>
      </w:r>
    </w:p>
    <w:p w14:paraId="63FADBAE" w14:textId="59C91C17" w:rsidR="0013238B" w:rsidRDefault="0013238B" w:rsidP="00353325"/>
    <w:p w14:paraId="13477CEB" w14:textId="77777777" w:rsidR="0013238B" w:rsidRDefault="0013238B" w:rsidP="00353325"/>
    <w:p w14:paraId="6AF8FC1E"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CECF31F"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4CDCBFC" w14:textId="77777777">
        <w:trPr>
          <w:trHeight w:val="576"/>
        </w:trPr>
        <w:tc>
          <w:tcPr>
            <w:tcW w:w="2333" w:type="dxa"/>
          </w:tcPr>
          <w:p w14:paraId="5937DF93"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F88F938" w14:textId="77777777" w:rsidR="003C5892" w:rsidRDefault="00D03C86" w:rsidP="00515AC5">
            <w:r w:rsidRPr="00D03C86">
              <w:t>Creates School Bus Safety Ombudsman position in, but not of, Department of Education.</w:t>
            </w:r>
          </w:p>
        </w:tc>
      </w:tr>
      <w:tr w:rsidR="003C5892" w14:paraId="599726A2" w14:textId="77777777">
        <w:trPr>
          <w:trHeight w:val="576"/>
        </w:trPr>
        <w:tc>
          <w:tcPr>
            <w:tcW w:w="2333" w:type="dxa"/>
          </w:tcPr>
          <w:p w14:paraId="761758F0"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78BBD995" w14:textId="77777777" w:rsidR="003C5892" w:rsidRDefault="00D03C86" w:rsidP="00D03C86">
            <w:r>
              <w:t>Annual State expenditure increase.</w:t>
            </w:r>
          </w:p>
        </w:tc>
      </w:tr>
      <w:tr w:rsidR="003C5892" w14:paraId="330594DA" w14:textId="77777777">
        <w:trPr>
          <w:trHeight w:val="576"/>
        </w:trPr>
        <w:tc>
          <w:tcPr>
            <w:tcW w:w="2333" w:type="dxa"/>
          </w:tcPr>
          <w:p w14:paraId="16B1F849"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448EBD6B" w14:textId="77777777" w:rsidR="003C5892" w:rsidRDefault="00D03C86" w:rsidP="00D03C86">
            <w:r>
              <w:t>Department of Education.</w:t>
            </w:r>
            <w:r w:rsidR="003C5892">
              <w:t xml:space="preserve"> </w:t>
            </w:r>
          </w:p>
        </w:tc>
      </w:tr>
    </w:tbl>
    <w:p w14:paraId="782C4702"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55AD136F"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1980"/>
        <w:gridCol w:w="2070"/>
        <w:gridCol w:w="1990"/>
        <w:gridCol w:w="15"/>
      </w:tblGrid>
      <w:tr w:rsidR="00C75246" w14:paraId="0D7B1B2D" w14:textId="77777777" w:rsidTr="00D03C86">
        <w:trPr>
          <w:trHeight w:val="410"/>
        </w:trPr>
        <w:tc>
          <w:tcPr>
            <w:tcW w:w="9375" w:type="dxa"/>
            <w:gridSpan w:val="5"/>
            <w:tcBorders>
              <w:top w:val="nil"/>
              <w:left w:val="nil"/>
              <w:bottom w:val="nil"/>
              <w:right w:val="nil"/>
            </w:tcBorders>
            <w:vAlign w:val="bottom"/>
          </w:tcPr>
          <w:p w14:paraId="6BCF5EF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1325D4E" w14:textId="77777777" w:rsidTr="005242A6">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14:paraId="46CE411F"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14:paraId="71A52FC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070" w:type="dxa"/>
            <w:tcBorders>
              <w:top w:val="single" w:sz="6" w:space="0" w:color="auto"/>
              <w:left w:val="nil"/>
              <w:bottom w:val="single" w:sz="12" w:space="0" w:color="auto"/>
              <w:right w:val="nil"/>
            </w:tcBorders>
            <w:shd w:val="pct20" w:color="auto" w:fill="auto"/>
            <w:vAlign w:val="bottom"/>
          </w:tcPr>
          <w:p w14:paraId="6927E11A"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14:paraId="39F3989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F4A54" w14:paraId="242915A2" w14:textId="77777777" w:rsidTr="005242A6">
        <w:trPr>
          <w:gridAfter w:val="1"/>
          <w:wAfter w:w="15" w:type="dxa"/>
          <w:trHeight w:val="410"/>
        </w:trPr>
        <w:tc>
          <w:tcPr>
            <w:tcW w:w="3320" w:type="dxa"/>
            <w:tcBorders>
              <w:top w:val="nil"/>
              <w:left w:val="single" w:sz="6" w:space="0" w:color="auto"/>
              <w:bottom w:val="nil"/>
              <w:right w:val="nil"/>
            </w:tcBorders>
            <w:tcMar>
              <w:bottom w:w="29" w:type="dxa"/>
            </w:tcMar>
            <w:vAlign w:val="bottom"/>
          </w:tcPr>
          <w:p w14:paraId="143261DD" w14:textId="75DB3A64" w:rsidR="004F4A54" w:rsidRPr="00F11982" w:rsidRDefault="004F4A54" w:rsidP="005242A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242A6">
              <w:rPr>
                <w:b/>
              </w:rPr>
              <w:t>Expenditure Increase</w:t>
            </w:r>
          </w:p>
        </w:tc>
        <w:tc>
          <w:tcPr>
            <w:tcW w:w="6040" w:type="dxa"/>
            <w:gridSpan w:val="3"/>
            <w:tcBorders>
              <w:top w:val="nil"/>
              <w:left w:val="nil"/>
              <w:bottom w:val="nil"/>
              <w:right w:val="single" w:sz="6" w:space="0" w:color="auto"/>
            </w:tcBorders>
            <w:tcMar>
              <w:bottom w:w="29" w:type="dxa"/>
            </w:tcMar>
            <w:vAlign w:val="bottom"/>
          </w:tcPr>
          <w:p w14:paraId="3CA86B4C" w14:textId="3A8CCA39" w:rsidR="004F4A54" w:rsidRDefault="004F4A5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59E2261D" w14:textId="77777777" w:rsidTr="00D03C8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72FA537"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3DD1F6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50A3F01" w14:textId="2E7A411A" w:rsidR="00251258" w:rsidRDefault="000C5B45" w:rsidP="0013238B">
      <w:pPr>
        <w:pStyle w:val="StyleBulletedSymbolsymbol"/>
        <w:tabs>
          <w:tab w:val="num" w:pos="360"/>
        </w:tabs>
        <w:spacing w:after="0"/>
      </w:pPr>
      <w:r>
        <w:t xml:space="preserve">The Office of Legislative Services (OLS) </w:t>
      </w:r>
      <w:r w:rsidR="00E34410">
        <w:t xml:space="preserve">concludes that this bill will cause an indeterminate increase in annual State expenditures </w:t>
      </w:r>
      <w:r w:rsidR="00251258">
        <w:t xml:space="preserve">to the Department of Education (DOE) </w:t>
      </w:r>
      <w:r w:rsidR="00E34410">
        <w:t>to provide for the salary and benefits costs of a School Bus Safety Ombudsman and for the establishment and continued operation of the Office of the School Bus Safety Ombudsman.</w:t>
      </w:r>
      <w:r w:rsidR="001A4B33">
        <w:t xml:space="preserve"> </w:t>
      </w:r>
      <w:r w:rsidR="00E34410">
        <w:t xml:space="preserve"> </w:t>
      </w:r>
      <w:r w:rsidR="001A4B33">
        <w:t>Based on a review of existing public salary information for individuals who appear to be in similar positions as the one established in this bill, it is reasonable to assume that the annual salary costs for the School Bus Safety Ombudsman will be</w:t>
      </w:r>
      <w:r w:rsidR="008B2F7B">
        <w:t xml:space="preserve"> between $120,000 and $150,000</w:t>
      </w:r>
      <w:r w:rsidR="00CE4D1F">
        <w:t>,</w:t>
      </w:r>
      <w:r w:rsidR="008B2F7B">
        <w:t xml:space="preserve"> plus benefits.</w:t>
      </w:r>
    </w:p>
    <w:p w14:paraId="23204476" w14:textId="77777777" w:rsidR="0013238B" w:rsidRDefault="0013238B" w:rsidP="0013238B">
      <w:pPr>
        <w:pStyle w:val="StyleBulletedSymbolsymbol"/>
        <w:numPr>
          <w:ilvl w:val="0"/>
          <w:numId w:val="0"/>
        </w:numPr>
        <w:spacing w:after="0"/>
        <w:ind w:left="360" w:hanging="360"/>
      </w:pPr>
    </w:p>
    <w:p w14:paraId="551FF6FB" w14:textId="719695A5" w:rsidR="007E5EB3" w:rsidRDefault="00FF086B" w:rsidP="0013238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There </w:t>
      </w:r>
      <w:r w:rsidR="00251258">
        <w:t xml:space="preserve">may </w:t>
      </w:r>
      <w:r>
        <w:t xml:space="preserve">be an indeterminate level of </w:t>
      </w:r>
      <w:r w:rsidR="001A4B33">
        <w:t xml:space="preserve">additional </w:t>
      </w:r>
      <w:r>
        <w:t>costs associated with hiring staff to pe</w:t>
      </w:r>
      <w:r w:rsidR="00251258">
        <w:t xml:space="preserve">rform the duties of the office, although the OLS notes that </w:t>
      </w:r>
      <w:r w:rsidR="009749E6">
        <w:t>existing staff within the DOE may be currently qualified to perform several of the functions prescribed in the bill</w:t>
      </w:r>
      <w:r>
        <w:t xml:space="preserve">. </w:t>
      </w:r>
    </w:p>
    <w:p w14:paraId="596634CF" w14:textId="77777777" w:rsidR="0013238B" w:rsidRDefault="0013238B" w:rsidP="0013238B">
      <w:pPr>
        <w:pStyle w:val="ListParagraph"/>
      </w:pPr>
    </w:p>
    <w:p w14:paraId="38F7DAFF" w14:textId="77777777" w:rsidR="0013238B" w:rsidRDefault="0013238B" w:rsidP="0013238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2A24D191" w14:textId="12A51B08"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61887B7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BF4A11A" w14:textId="74D3BC6A" w:rsidR="00251258" w:rsidRPr="00251258" w:rsidRDefault="00251258" w:rsidP="00251258">
      <w:pPr>
        <w:tabs>
          <w:tab w:val="left" w:pos="360"/>
          <w:tab w:val="left" w:pos="720"/>
          <w:tab w:val="left" w:pos="1440"/>
          <w:tab w:val="left" w:pos="2160"/>
          <w:tab w:val="left" w:pos="2880"/>
          <w:tab w:val="left" w:pos="3600"/>
          <w:tab w:val="left" w:pos="4320"/>
          <w:tab w:val="left" w:pos="5040"/>
        </w:tabs>
      </w:pPr>
      <w:r>
        <w:tab/>
        <w:t>This</w:t>
      </w:r>
      <w:r w:rsidRPr="00251258">
        <w:t xml:space="preserve"> bill creates the </w:t>
      </w:r>
      <w:r w:rsidR="00111241">
        <w:t xml:space="preserve">Office of the School Bus Safety Ombudsman </w:t>
      </w:r>
      <w:r w:rsidRPr="00251258">
        <w:t xml:space="preserve">in, but not of, the </w:t>
      </w:r>
      <w:r>
        <w:t xml:space="preserve">DOE </w:t>
      </w:r>
      <w:r w:rsidRPr="00251258">
        <w:t xml:space="preserve">to monitor and administer all school bus safety </w:t>
      </w:r>
      <w:r w:rsidR="00111241">
        <w:t xml:space="preserve">and oversight activities.  The Governor will appoint a School Bus Safety Ombudsman to perform the duties of the office. </w:t>
      </w:r>
    </w:p>
    <w:p w14:paraId="02D53060" w14:textId="77777777" w:rsidR="00251258" w:rsidRPr="00251258" w:rsidRDefault="00251258" w:rsidP="00251258">
      <w:pPr>
        <w:tabs>
          <w:tab w:val="left" w:pos="360"/>
          <w:tab w:val="left" w:pos="720"/>
          <w:tab w:val="left" w:pos="1440"/>
          <w:tab w:val="left" w:pos="2160"/>
          <w:tab w:val="left" w:pos="2880"/>
          <w:tab w:val="left" w:pos="3600"/>
          <w:tab w:val="left" w:pos="4320"/>
          <w:tab w:val="left" w:pos="5040"/>
        </w:tabs>
      </w:pPr>
      <w:r w:rsidRPr="00251258">
        <w:tab/>
        <w:t xml:space="preserve">The bill also requires the ombudsman to submit an annual report to the Governor, the Legislature, and the New Jersey Motor Vehicle Commission which includes a summary of the services provided, and enforcement actions taken, by the ombudsman during the school year, and </w:t>
      </w:r>
      <w:r w:rsidRPr="00251258">
        <w:lastRenderedPageBreak/>
        <w:t>any specific recommendations the ombudsman deems appropriate and necessary concerning the oversight and management within the ombudsman’s purview.</w:t>
      </w:r>
    </w:p>
    <w:p w14:paraId="47AD82C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67E029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B35B7CB"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6D899E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E95CEE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342F111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CAE85E8"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677E9">
        <w:t>None received.</w:t>
      </w:r>
    </w:p>
    <w:p w14:paraId="0F498C2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392673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28DB76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1C14315" w14:textId="0BCD55B7" w:rsidR="00F671BD" w:rsidRDefault="00251258" w:rsidP="00251258">
      <w:pPr>
        <w:tabs>
          <w:tab w:val="left" w:pos="360"/>
          <w:tab w:val="left" w:pos="720"/>
          <w:tab w:val="left" w:pos="1440"/>
          <w:tab w:val="left" w:pos="2160"/>
          <w:tab w:val="left" w:pos="2880"/>
          <w:tab w:val="left" w:pos="3600"/>
          <w:tab w:val="left" w:pos="4320"/>
          <w:tab w:val="left" w:pos="5040"/>
        </w:tabs>
      </w:pPr>
      <w:r>
        <w:tab/>
      </w:r>
      <w:r w:rsidRPr="00251258">
        <w:t xml:space="preserve">The </w:t>
      </w:r>
      <w:r>
        <w:t>OLS</w:t>
      </w:r>
      <w:r w:rsidRPr="00251258">
        <w:t xml:space="preserve"> concludes that this bill will cause an indeterminate increase in annual State expenditures to the </w:t>
      </w:r>
      <w:r>
        <w:t>DOE</w:t>
      </w:r>
      <w:r w:rsidRPr="00251258">
        <w:t xml:space="preserve"> to provide for the salary and benefits costs of a School Bus Safety Ombudsman and for the establishment and continued operation of the Office of the School Bus Safety Ombudsman. </w:t>
      </w:r>
      <w:r>
        <w:t>The bill stipulates that the office will be established in but not of the DOE</w:t>
      </w:r>
      <w:r w:rsidR="00F671BD">
        <w:t xml:space="preserve">. </w:t>
      </w:r>
      <w:r w:rsidR="00F671BD" w:rsidRPr="00F671BD">
        <w:t>Based on a review of existing public salary information for individuals who appear to be in similar positions as the one established in this bill, it is reasonable to assume that the annual salary costs for the</w:t>
      </w:r>
      <w:r w:rsidR="00671E7D">
        <w:t xml:space="preserve"> position of</w:t>
      </w:r>
      <w:r w:rsidR="00F671BD" w:rsidRPr="00F671BD">
        <w:t xml:space="preserve"> School Bus Safety Ombudsman will b</w:t>
      </w:r>
      <w:r w:rsidR="002233C1">
        <w:t>e between $120,000 and $150,000, plus benefits.</w:t>
      </w:r>
    </w:p>
    <w:p w14:paraId="2E3748AF" w14:textId="01354669" w:rsidR="00251258" w:rsidRDefault="00F671BD" w:rsidP="00251258">
      <w:pPr>
        <w:tabs>
          <w:tab w:val="left" w:pos="360"/>
          <w:tab w:val="left" w:pos="720"/>
          <w:tab w:val="left" w:pos="1440"/>
          <w:tab w:val="left" w:pos="2160"/>
          <w:tab w:val="left" w:pos="2880"/>
          <w:tab w:val="left" w:pos="3600"/>
          <w:tab w:val="left" w:pos="4320"/>
          <w:tab w:val="left" w:pos="5040"/>
        </w:tabs>
      </w:pPr>
      <w:r>
        <w:tab/>
      </w:r>
      <w:r w:rsidRPr="00F671BD">
        <w:t xml:space="preserve">There may be an indeterminate level of costs associated with hiring staff to perform the duties of the office, although the OLS notes that existing staff within the DOE may be currently qualified to perform </w:t>
      </w:r>
      <w:r w:rsidR="00A14120">
        <w:t xml:space="preserve">some of the </w:t>
      </w:r>
      <w:r w:rsidRPr="00F671BD">
        <w:t>functions prescribed in the bill</w:t>
      </w:r>
      <w:r>
        <w:t xml:space="preserve"> </w:t>
      </w:r>
      <w:r w:rsidR="00A14120">
        <w:t xml:space="preserve">that </w:t>
      </w:r>
      <w:r>
        <w:t xml:space="preserve">are already required of the </w:t>
      </w:r>
      <w:r w:rsidR="001F5036">
        <w:t xml:space="preserve">Commissioner of Education or the </w:t>
      </w:r>
      <w:r>
        <w:t>DOE under current statutory law</w:t>
      </w:r>
      <w:r w:rsidRPr="00F671BD">
        <w:t xml:space="preserve">. </w:t>
      </w:r>
      <w:r w:rsidR="002233C1">
        <w:t xml:space="preserve"> </w:t>
      </w:r>
      <w:r w:rsidR="001F5036">
        <w:t xml:space="preserve">However, the bill’s provisions prescribing new oversight powers to </w:t>
      </w:r>
      <w:r w:rsidR="00850E14">
        <w:t xml:space="preserve">the office may necessitate the hiring of additional staff not already employed by the DOE. The potential </w:t>
      </w:r>
      <w:r w:rsidR="00A14120">
        <w:t xml:space="preserve">number new staff needed to perform these oversight functions, and the salary </w:t>
      </w:r>
      <w:r w:rsidR="002233C1">
        <w:t xml:space="preserve">and benefits </w:t>
      </w:r>
      <w:r w:rsidR="00A14120">
        <w:t xml:space="preserve">costs associated with those new staff, is not known. </w:t>
      </w:r>
    </w:p>
    <w:p w14:paraId="19EC2310" w14:textId="77777777" w:rsidR="00EF17BC" w:rsidRDefault="00671E7D" w:rsidP="00EF17BC">
      <w:pPr>
        <w:tabs>
          <w:tab w:val="left" w:pos="360"/>
          <w:tab w:val="left" w:pos="720"/>
          <w:tab w:val="left" w:pos="1440"/>
          <w:tab w:val="left" w:pos="2160"/>
          <w:tab w:val="left" w:pos="2880"/>
          <w:tab w:val="left" w:pos="3600"/>
          <w:tab w:val="left" w:pos="4320"/>
          <w:tab w:val="left" w:pos="5040"/>
        </w:tabs>
      </w:pPr>
      <w:r>
        <w:tab/>
        <w:t xml:space="preserve">Lastly, the OLS finds that </w:t>
      </w:r>
      <w:r w:rsidRPr="00671E7D">
        <w:t>the bill will cause an indeterminate increase in State expenditures to provide for the establishment and ongoing maintenance and operation of a publicly accessible database that compiles certain violations and subsequent fines of school bus drivers.</w:t>
      </w:r>
    </w:p>
    <w:p w14:paraId="2600D0FD" w14:textId="6958ABA2" w:rsidR="002233C1" w:rsidRDefault="002233C1" w:rsidP="00EF17BC"/>
    <w:p w14:paraId="2ED4300B" w14:textId="77777777" w:rsidR="002233C1" w:rsidRDefault="002233C1"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3AECBD6A" w14:textId="77777777">
        <w:trPr>
          <w:trHeight w:val="403"/>
        </w:trPr>
        <w:tc>
          <w:tcPr>
            <w:tcW w:w="1260" w:type="dxa"/>
            <w:tcBorders>
              <w:top w:val="nil"/>
              <w:left w:val="nil"/>
              <w:bottom w:val="nil"/>
              <w:right w:val="nil"/>
            </w:tcBorders>
          </w:tcPr>
          <w:p w14:paraId="26B162C6"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7E270B62" w14:textId="77777777" w:rsidR="00EF17BC" w:rsidRDefault="000677E9" w:rsidP="00EF17BC">
            <w:pPr>
              <w:pStyle w:val="10pointItalics"/>
              <w:rPr>
                <w:sz w:val="24"/>
              </w:rPr>
            </w:pPr>
            <w:r>
              <w:t>Education</w:t>
            </w:r>
          </w:p>
        </w:tc>
      </w:tr>
      <w:tr w:rsidR="00EF17BC" w14:paraId="19C0943D" w14:textId="77777777">
        <w:trPr>
          <w:trHeight w:val="403"/>
        </w:trPr>
        <w:tc>
          <w:tcPr>
            <w:tcW w:w="1260" w:type="dxa"/>
            <w:tcBorders>
              <w:top w:val="nil"/>
              <w:left w:val="nil"/>
              <w:bottom w:val="nil"/>
              <w:right w:val="nil"/>
            </w:tcBorders>
          </w:tcPr>
          <w:p w14:paraId="272B6D71"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8124B09" w14:textId="77777777" w:rsidR="00EF17BC" w:rsidRDefault="00A44438" w:rsidP="00EF17BC">
            <w:pPr>
              <w:pStyle w:val="10pointItalics"/>
            </w:pPr>
            <w:bookmarkStart w:id="2" w:name="UserFullName"/>
            <w:bookmarkEnd w:id="2"/>
            <w:r>
              <w:t>Christopher</w:t>
            </w:r>
            <w:r w:rsidR="000677E9">
              <w:t xml:space="preserve"> Myles</w:t>
            </w:r>
          </w:p>
          <w:p w14:paraId="00D580F3" w14:textId="77777777" w:rsidR="00EF17BC" w:rsidRDefault="000677E9" w:rsidP="000677E9">
            <w:pPr>
              <w:pStyle w:val="10pointItalics"/>
              <w:rPr>
                <w:sz w:val="24"/>
              </w:rPr>
            </w:pPr>
            <w:r>
              <w:t>Associate Fiscal Analyst</w:t>
            </w:r>
          </w:p>
        </w:tc>
      </w:tr>
      <w:tr w:rsidR="00EF17BC" w14:paraId="2C1B669F" w14:textId="77777777" w:rsidTr="00E70760">
        <w:trPr>
          <w:trHeight w:val="513"/>
        </w:trPr>
        <w:tc>
          <w:tcPr>
            <w:tcW w:w="1260" w:type="dxa"/>
            <w:tcBorders>
              <w:top w:val="nil"/>
              <w:left w:val="nil"/>
              <w:bottom w:val="nil"/>
              <w:right w:val="nil"/>
            </w:tcBorders>
            <w:tcMar>
              <w:top w:w="72" w:type="dxa"/>
            </w:tcMar>
          </w:tcPr>
          <w:p w14:paraId="0C03B737"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059869CD" w14:textId="77777777" w:rsidR="00EF17BC" w:rsidRDefault="00881BED" w:rsidP="00EF17BC">
            <w:pPr>
              <w:pStyle w:val="10pointItalics"/>
            </w:pPr>
            <w:r>
              <w:t>Thomas Koenig</w:t>
            </w:r>
          </w:p>
          <w:p w14:paraId="431F8AC4" w14:textId="77777777" w:rsidR="00EF17BC" w:rsidRDefault="00EF17BC" w:rsidP="00EF17BC">
            <w:pPr>
              <w:pStyle w:val="10pointItalics"/>
              <w:rPr>
                <w:sz w:val="24"/>
              </w:rPr>
            </w:pPr>
            <w:r>
              <w:t>Legislative Budget and Finance Officer</w:t>
            </w:r>
          </w:p>
        </w:tc>
      </w:tr>
    </w:tbl>
    <w:p w14:paraId="323CA2A7" w14:textId="77777777" w:rsidR="00EF17BC" w:rsidRDefault="00EF17BC" w:rsidP="00EF17BC">
      <w:pPr>
        <w:spacing w:line="287" w:lineRule="atLeast"/>
      </w:pPr>
    </w:p>
    <w:p w14:paraId="79C25E2D" w14:textId="77777777" w:rsidR="00E70760" w:rsidRDefault="00E70760" w:rsidP="00EF17BC">
      <w:pPr>
        <w:tabs>
          <w:tab w:val="left" w:pos="360"/>
          <w:tab w:val="left" w:pos="720"/>
          <w:tab w:val="left" w:pos="1440"/>
          <w:tab w:val="left" w:pos="2160"/>
          <w:tab w:val="left" w:pos="2880"/>
          <w:tab w:val="left" w:pos="3600"/>
          <w:tab w:val="left" w:pos="4320"/>
          <w:tab w:val="left" w:pos="5040"/>
        </w:tabs>
      </w:pPr>
    </w:p>
    <w:p w14:paraId="5B389FAE" w14:textId="6D5C9CB7" w:rsidR="00EF17BC" w:rsidRDefault="0079742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652CD33"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196E216"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9742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BE029" w14:textId="77777777" w:rsidR="00414DC5" w:rsidRDefault="00414DC5">
      <w:r>
        <w:separator/>
      </w:r>
    </w:p>
  </w:endnote>
  <w:endnote w:type="continuationSeparator" w:id="0">
    <w:p w14:paraId="7E1701C4" w14:textId="77777777" w:rsidR="00414DC5" w:rsidRDefault="00414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FA35EA2" w14:textId="77777777">
      <w:trPr>
        <w:trHeight w:hRule="exact" w:val="144"/>
      </w:trPr>
      <w:tc>
        <w:tcPr>
          <w:tcW w:w="3084" w:type="dxa"/>
          <w:tcBorders>
            <w:bottom w:val="single" w:sz="12" w:space="0" w:color="auto"/>
          </w:tcBorders>
        </w:tcPr>
        <w:p w14:paraId="60E89F00" w14:textId="77777777" w:rsidR="00E042C5" w:rsidRDefault="00E042C5" w:rsidP="001106B5">
          <w:pPr>
            <w:pStyle w:val="10pointItalics"/>
          </w:pPr>
        </w:p>
      </w:tc>
      <w:tc>
        <w:tcPr>
          <w:tcW w:w="2856" w:type="dxa"/>
          <w:tcBorders>
            <w:bottom w:val="single" w:sz="12" w:space="0" w:color="auto"/>
          </w:tcBorders>
        </w:tcPr>
        <w:p w14:paraId="5728B6EA" w14:textId="77777777" w:rsidR="00E042C5" w:rsidRPr="001106B5" w:rsidRDefault="00E042C5">
          <w:pPr>
            <w:pStyle w:val="Footer"/>
            <w:rPr>
              <w:noProof/>
              <w:sz w:val="20"/>
              <w:szCs w:val="20"/>
            </w:rPr>
          </w:pPr>
        </w:p>
      </w:tc>
      <w:tc>
        <w:tcPr>
          <w:tcW w:w="3420" w:type="dxa"/>
          <w:tcBorders>
            <w:bottom w:val="single" w:sz="12" w:space="0" w:color="auto"/>
          </w:tcBorders>
        </w:tcPr>
        <w:p w14:paraId="4FFE08C5" w14:textId="77777777" w:rsidR="00E042C5" w:rsidRDefault="00E042C5" w:rsidP="001106B5">
          <w:pPr>
            <w:pStyle w:val="10pointItalics"/>
          </w:pPr>
        </w:p>
      </w:tc>
    </w:tr>
    <w:tr w:rsidR="00E042C5" w14:paraId="11B7574E" w14:textId="77777777">
      <w:trPr>
        <w:trHeight w:val="887"/>
      </w:trPr>
      <w:tc>
        <w:tcPr>
          <w:tcW w:w="3084" w:type="dxa"/>
          <w:tcBorders>
            <w:top w:val="single" w:sz="12" w:space="0" w:color="auto"/>
          </w:tcBorders>
          <w:tcMar>
            <w:top w:w="29" w:type="dxa"/>
            <w:left w:w="115" w:type="dxa"/>
            <w:right w:w="115" w:type="dxa"/>
          </w:tcMar>
          <w:vAlign w:val="bottom"/>
        </w:tcPr>
        <w:p w14:paraId="19724A5D" w14:textId="77777777" w:rsidR="00E042C5" w:rsidRDefault="00E042C5" w:rsidP="00125D26">
          <w:pPr>
            <w:pStyle w:val="10pointItalics"/>
            <w:jc w:val="center"/>
          </w:pPr>
          <w:r>
            <w:t>Office of Legislative Services</w:t>
          </w:r>
        </w:p>
        <w:p w14:paraId="509B9FA3" w14:textId="77777777" w:rsidR="00E042C5" w:rsidRDefault="00E042C5" w:rsidP="00125D26">
          <w:pPr>
            <w:pStyle w:val="10pointItalics"/>
            <w:jc w:val="center"/>
          </w:pPr>
          <w:r>
            <w:t>State House Annex</w:t>
          </w:r>
        </w:p>
        <w:p w14:paraId="7D47FF7C"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E213EFE"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6C7A755B" w14:textId="77777777" w:rsidR="00E042C5" w:rsidRDefault="005B1DC3">
          <w:pPr>
            <w:pStyle w:val="Footer"/>
          </w:pPr>
          <w:r>
            <w:rPr>
              <w:noProof/>
              <w:sz w:val="20"/>
              <w:szCs w:val="20"/>
            </w:rPr>
            <w:object w:dxaOrig="1440" w:dyaOrig="1440" w14:anchorId="029134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000134" r:id="rId2"/>
            </w:object>
          </w:r>
        </w:p>
      </w:tc>
      <w:tc>
        <w:tcPr>
          <w:tcW w:w="3420" w:type="dxa"/>
          <w:tcBorders>
            <w:top w:val="single" w:sz="12" w:space="0" w:color="auto"/>
          </w:tcBorders>
          <w:tcMar>
            <w:top w:w="29" w:type="dxa"/>
            <w:left w:w="115" w:type="dxa"/>
            <w:right w:w="115" w:type="dxa"/>
          </w:tcMar>
          <w:vAlign w:val="bottom"/>
        </w:tcPr>
        <w:p w14:paraId="30F51128" w14:textId="77777777" w:rsidR="00E042C5" w:rsidRDefault="00E042C5" w:rsidP="00125D26">
          <w:pPr>
            <w:pStyle w:val="10pointItalics"/>
            <w:jc w:val="center"/>
          </w:pPr>
          <w:r>
            <w:t>Legislative Budget and Finance Office</w:t>
          </w:r>
        </w:p>
        <w:p w14:paraId="449FF0FD" w14:textId="77777777" w:rsidR="00E042C5" w:rsidRDefault="00E042C5" w:rsidP="00125D26">
          <w:pPr>
            <w:pStyle w:val="10pointItalics"/>
            <w:jc w:val="center"/>
          </w:pPr>
          <w:r>
            <w:t>Phone (609) 847-3105</w:t>
          </w:r>
        </w:p>
        <w:p w14:paraId="46ED025C" w14:textId="77777777" w:rsidR="00E042C5" w:rsidRDefault="00E042C5" w:rsidP="00125D26">
          <w:pPr>
            <w:pStyle w:val="10pointItalics"/>
            <w:jc w:val="center"/>
          </w:pPr>
          <w:r>
            <w:t>Fax (609) 777-2442</w:t>
          </w:r>
        </w:p>
        <w:p w14:paraId="0D806535" w14:textId="77777777" w:rsidR="00E042C5" w:rsidRDefault="00E042C5" w:rsidP="00125D26">
          <w:pPr>
            <w:pStyle w:val="10pointItalics"/>
            <w:jc w:val="center"/>
          </w:pPr>
          <w:r>
            <w:t>www.njleg.state.nj.us</w:t>
          </w:r>
        </w:p>
      </w:tc>
    </w:tr>
  </w:tbl>
  <w:p w14:paraId="419D15E4"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17C9E" w14:textId="77777777" w:rsidR="00414DC5" w:rsidRDefault="00414DC5">
      <w:r>
        <w:separator/>
      </w:r>
    </w:p>
  </w:footnote>
  <w:footnote w:type="continuationSeparator" w:id="0">
    <w:p w14:paraId="4EAAB4F1" w14:textId="77777777" w:rsidR="00414DC5" w:rsidRDefault="00414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6903E" w14:textId="4125442E" w:rsidR="0079742E" w:rsidRDefault="0079742E" w:rsidP="0079742E">
    <w:pPr>
      <w:pStyle w:val="Header"/>
      <w:jc w:val="center"/>
    </w:pPr>
    <w:r>
      <w:t>F</w:t>
    </w:r>
    <w:r w:rsidR="0013238B">
      <w:t>E to S</w:t>
    </w:r>
    <w:r>
      <w:t xml:space="preserve">3851 </w:t>
    </w:r>
  </w:p>
  <w:p w14:paraId="7CA84FDE" w14:textId="3B87B621" w:rsidR="0079742E" w:rsidRDefault="0079742E" w:rsidP="0079742E">
    <w:pPr>
      <w:pStyle w:val="Header"/>
      <w:jc w:val="center"/>
    </w:pPr>
    <w:r>
      <w:fldChar w:fldCharType="begin"/>
    </w:r>
    <w:r>
      <w:instrText xml:space="preserve"> PAGE  \* MERGEFORMAT </w:instrText>
    </w:r>
    <w:r>
      <w:fldChar w:fldCharType="separate"/>
    </w:r>
    <w:r w:rsidR="005B1DC3">
      <w:rPr>
        <w:noProof/>
      </w:rPr>
      <w:t>2</w:t>
    </w:r>
    <w:r>
      <w:fldChar w:fldCharType="end"/>
    </w:r>
  </w:p>
  <w:p w14:paraId="600D0470" w14:textId="77777777" w:rsidR="0079742E" w:rsidRDefault="0079742E" w:rsidP="0079742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42E"/>
    <w:rsid w:val="00011EDD"/>
    <w:rsid w:val="00013973"/>
    <w:rsid w:val="000333DF"/>
    <w:rsid w:val="00036860"/>
    <w:rsid w:val="00042B0B"/>
    <w:rsid w:val="000629F9"/>
    <w:rsid w:val="000677E9"/>
    <w:rsid w:val="000701B0"/>
    <w:rsid w:val="00070F62"/>
    <w:rsid w:val="000820F8"/>
    <w:rsid w:val="000844DE"/>
    <w:rsid w:val="0008691D"/>
    <w:rsid w:val="00095290"/>
    <w:rsid w:val="000A16EC"/>
    <w:rsid w:val="000A5E82"/>
    <w:rsid w:val="000B1CCB"/>
    <w:rsid w:val="000B4BE0"/>
    <w:rsid w:val="000C074D"/>
    <w:rsid w:val="000C4AB1"/>
    <w:rsid w:val="000C50EA"/>
    <w:rsid w:val="000C5B45"/>
    <w:rsid w:val="000E08DD"/>
    <w:rsid w:val="000E17DB"/>
    <w:rsid w:val="000F0A12"/>
    <w:rsid w:val="000F231D"/>
    <w:rsid w:val="000F278B"/>
    <w:rsid w:val="000F2B57"/>
    <w:rsid w:val="001106B5"/>
    <w:rsid w:val="00111241"/>
    <w:rsid w:val="00114591"/>
    <w:rsid w:val="00115411"/>
    <w:rsid w:val="001223E7"/>
    <w:rsid w:val="00125D26"/>
    <w:rsid w:val="0013238B"/>
    <w:rsid w:val="00142AE8"/>
    <w:rsid w:val="00145CE4"/>
    <w:rsid w:val="00157AED"/>
    <w:rsid w:val="00172CF5"/>
    <w:rsid w:val="001907A1"/>
    <w:rsid w:val="00193C26"/>
    <w:rsid w:val="00194789"/>
    <w:rsid w:val="00197240"/>
    <w:rsid w:val="001A4B33"/>
    <w:rsid w:val="001B1D4B"/>
    <w:rsid w:val="001B2BA9"/>
    <w:rsid w:val="001D0C90"/>
    <w:rsid w:val="001D3FD4"/>
    <w:rsid w:val="001F4F8B"/>
    <w:rsid w:val="001F5036"/>
    <w:rsid w:val="00201322"/>
    <w:rsid w:val="00203C53"/>
    <w:rsid w:val="00210E60"/>
    <w:rsid w:val="002116FF"/>
    <w:rsid w:val="00212908"/>
    <w:rsid w:val="00213CFF"/>
    <w:rsid w:val="00220166"/>
    <w:rsid w:val="002233C1"/>
    <w:rsid w:val="00231207"/>
    <w:rsid w:val="00234802"/>
    <w:rsid w:val="00241AAD"/>
    <w:rsid w:val="002427E6"/>
    <w:rsid w:val="002451F9"/>
    <w:rsid w:val="00251258"/>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0C59"/>
    <w:rsid w:val="003A5E75"/>
    <w:rsid w:val="003B66B0"/>
    <w:rsid w:val="003C23FD"/>
    <w:rsid w:val="003C5892"/>
    <w:rsid w:val="003C6FD3"/>
    <w:rsid w:val="003D4453"/>
    <w:rsid w:val="003D5710"/>
    <w:rsid w:val="00407C9E"/>
    <w:rsid w:val="0041022E"/>
    <w:rsid w:val="004149CC"/>
    <w:rsid w:val="00414DC5"/>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4A54"/>
    <w:rsid w:val="004F585C"/>
    <w:rsid w:val="004F7F49"/>
    <w:rsid w:val="005077E4"/>
    <w:rsid w:val="00510A23"/>
    <w:rsid w:val="0051514A"/>
    <w:rsid w:val="00515AC5"/>
    <w:rsid w:val="00520DC2"/>
    <w:rsid w:val="005242A6"/>
    <w:rsid w:val="00536F40"/>
    <w:rsid w:val="005470F3"/>
    <w:rsid w:val="00570997"/>
    <w:rsid w:val="00577AA8"/>
    <w:rsid w:val="005850CE"/>
    <w:rsid w:val="005A440D"/>
    <w:rsid w:val="005A6D23"/>
    <w:rsid w:val="005B1DC3"/>
    <w:rsid w:val="005C1947"/>
    <w:rsid w:val="005C1E9D"/>
    <w:rsid w:val="005E03E7"/>
    <w:rsid w:val="005E75AB"/>
    <w:rsid w:val="00601F73"/>
    <w:rsid w:val="00625D15"/>
    <w:rsid w:val="00651611"/>
    <w:rsid w:val="00653AE2"/>
    <w:rsid w:val="006671C7"/>
    <w:rsid w:val="00671E7D"/>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742E"/>
    <w:rsid w:val="007A0F7E"/>
    <w:rsid w:val="007A3634"/>
    <w:rsid w:val="007A42C5"/>
    <w:rsid w:val="007A65A1"/>
    <w:rsid w:val="007B1FCF"/>
    <w:rsid w:val="007C4620"/>
    <w:rsid w:val="007E337B"/>
    <w:rsid w:val="007E5EB3"/>
    <w:rsid w:val="00804E41"/>
    <w:rsid w:val="00811BC0"/>
    <w:rsid w:val="008231E8"/>
    <w:rsid w:val="008266B7"/>
    <w:rsid w:val="00850E14"/>
    <w:rsid w:val="00854B89"/>
    <w:rsid w:val="00855555"/>
    <w:rsid w:val="00881BED"/>
    <w:rsid w:val="00881EF3"/>
    <w:rsid w:val="00883E7C"/>
    <w:rsid w:val="00886261"/>
    <w:rsid w:val="00894971"/>
    <w:rsid w:val="008B2F7B"/>
    <w:rsid w:val="008C0341"/>
    <w:rsid w:val="008D5731"/>
    <w:rsid w:val="008E1349"/>
    <w:rsid w:val="00937A78"/>
    <w:rsid w:val="00947B1E"/>
    <w:rsid w:val="00953C08"/>
    <w:rsid w:val="00973C29"/>
    <w:rsid w:val="009749E6"/>
    <w:rsid w:val="009A1EFF"/>
    <w:rsid w:val="009B14F4"/>
    <w:rsid w:val="009B1B0D"/>
    <w:rsid w:val="009B1C3D"/>
    <w:rsid w:val="009B32DD"/>
    <w:rsid w:val="009C005A"/>
    <w:rsid w:val="009D4BC2"/>
    <w:rsid w:val="009D5E5F"/>
    <w:rsid w:val="009D62B4"/>
    <w:rsid w:val="009E1448"/>
    <w:rsid w:val="009E2C7A"/>
    <w:rsid w:val="009E2E6D"/>
    <w:rsid w:val="009E3E41"/>
    <w:rsid w:val="00A05A06"/>
    <w:rsid w:val="00A14120"/>
    <w:rsid w:val="00A164F2"/>
    <w:rsid w:val="00A26FCF"/>
    <w:rsid w:val="00A31FA5"/>
    <w:rsid w:val="00A34F8C"/>
    <w:rsid w:val="00A359DA"/>
    <w:rsid w:val="00A37886"/>
    <w:rsid w:val="00A44438"/>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6C99"/>
    <w:rsid w:val="00C91EDF"/>
    <w:rsid w:val="00C94D54"/>
    <w:rsid w:val="00C97447"/>
    <w:rsid w:val="00CC6622"/>
    <w:rsid w:val="00CE4D1F"/>
    <w:rsid w:val="00D03C86"/>
    <w:rsid w:val="00D1566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4410"/>
    <w:rsid w:val="00E51E95"/>
    <w:rsid w:val="00E5461B"/>
    <w:rsid w:val="00E70760"/>
    <w:rsid w:val="00E708C9"/>
    <w:rsid w:val="00E74E35"/>
    <w:rsid w:val="00E75B93"/>
    <w:rsid w:val="00E86619"/>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4BB1"/>
    <w:rsid w:val="00F35009"/>
    <w:rsid w:val="00F4083E"/>
    <w:rsid w:val="00F45BA7"/>
    <w:rsid w:val="00F51DD4"/>
    <w:rsid w:val="00F575B2"/>
    <w:rsid w:val="00F64D56"/>
    <w:rsid w:val="00F671BD"/>
    <w:rsid w:val="00F73621"/>
    <w:rsid w:val="00F82B11"/>
    <w:rsid w:val="00F873F0"/>
    <w:rsid w:val="00FA6D2B"/>
    <w:rsid w:val="00FB15DB"/>
    <w:rsid w:val="00FC7DA9"/>
    <w:rsid w:val="00FD2F99"/>
    <w:rsid w:val="00FE5C5C"/>
    <w:rsid w:val="00FE76BC"/>
    <w:rsid w:val="00FF086B"/>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A6AE935"/>
  <w15:docId w15:val="{C34A68F7-E34C-44F8-9620-79F2BC3E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258"/>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A14120"/>
    <w:rPr>
      <w:sz w:val="16"/>
      <w:szCs w:val="16"/>
    </w:rPr>
  </w:style>
  <w:style w:type="paragraph" w:styleId="CommentText">
    <w:name w:val="annotation text"/>
    <w:basedOn w:val="Normal"/>
    <w:link w:val="CommentTextChar"/>
    <w:semiHidden/>
    <w:unhideWhenUsed/>
    <w:rsid w:val="00A14120"/>
    <w:pPr>
      <w:spacing w:line="240" w:lineRule="auto"/>
    </w:pPr>
    <w:rPr>
      <w:sz w:val="20"/>
      <w:szCs w:val="20"/>
    </w:rPr>
  </w:style>
  <w:style w:type="character" w:customStyle="1" w:styleId="CommentTextChar">
    <w:name w:val="Comment Text Char"/>
    <w:basedOn w:val="DefaultParagraphFont"/>
    <w:link w:val="CommentText"/>
    <w:semiHidden/>
    <w:rsid w:val="00A14120"/>
  </w:style>
  <w:style w:type="paragraph" w:styleId="CommentSubject">
    <w:name w:val="annotation subject"/>
    <w:basedOn w:val="CommentText"/>
    <w:next w:val="CommentText"/>
    <w:link w:val="CommentSubjectChar"/>
    <w:semiHidden/>
    <w:unhideWhenUsed/>
    <w:rsid w:val="00A14120"/>
    <w:rPr>
      <w:b/>
      <w:bCs/>
    </w:rPr>
  </w:style>
  <w:style w:type="character" w:customStyle="1" w:styleId="CommentSubjectChar">
    <w:name w:val="Comment Subject Char"/>
    <w:basedOn w:val="CommentTextChar"/>
    <w:link w:val="CommentSubject"/>
    <w:semiHidden/>
    <w:rsid w:val="00A14120"/>
    <w:rPr>
      <w:b/>
      <w:bCs/>
    </w:rPr>
  </w:style>
  <w:style w:type="paragraph" w:styleId="BalloonText">
    <w:name w:val="Balloon Text"/>
    <w:basedOn w:val="Normal"/>
    <w:link w:val="BalloonTextChar"/>
    <w:semiHidden/>
    <w:unhideWhenUsed/>
    <w:rsid w:val="00A14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120"/>
    <w:rPr>
      <w:rFonts w:ascii="Segoe UI" w:hAnsi="Segoe UI" w:cs="Segoe UI"/>
      <w:sz w:val="18"/>
      <w:szCs w:val="18"/>
    </w:rPr>
  </w:style>
  <w:style w:type="paragraph" w:styleId="ListParagraph">
    <w:name w:val="List Paragraph"/>
    <w:basedOn w:val="Normal"/>
    <w:uiPriority w:val="34"/>
    <w:qFormat/>
    <w:rsid w:val="001323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647</Words>
  <Characters>3466</Characters>
  <Application>Microsoft Office Word</Application>
  <DocSecurity>0</DocSecurity>
  <Lines>96</Lines>
  <Paragraphs>41</Paragraphs>
  <ScaleCrop>false</ScaleCrop>
  <HeadingPairs>
    <vt:vector size="2" baseType="variant">
      <vt:variant>
        <vt:lpstr>Title</vt:lpstr>
      </vt:variant>
      <vt:variant>
        <vt:i4>1</vt:i4>
      </vt:variant>
    </vt:vector>
  </HeadingPairs>
  <TitlesOfParts>
    <vt:vector size="1" baseType="lpstr">
      <vt:lpstr>S3851   FISCAL ESTIMATE</vt:lpstr>
    </vt:vector>
  </TitlesOfParts>
  <Manager>Myles, Christopher; R225</Manager>
  <Company>Office of Legislative Services</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FISCAL ESTIMATE</dc:title>
  <dc:creator>Senator LAGANA, Senator DIEGNAN</dc:creator>
  <cp:keywords>S3851|2|ER |302|252|218|!|0|</cp:keywords>
  <dc:description>sponsor 12/9 BPU 12/14</dc:description>
  <cp:lastModifiedBy>Siracusa, Nicole</cp:lastModifiedBy>
  <cp:revision>2</cp:revision>
  <dcterms:created xsi:type="dcterms:W3CDTF">2021-12-14T20:15:00Z</dcterms:created>
  <dcterms:modified xsi:type="dcterms:W3CDTF">2021-12-14T20:15:00Z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