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0E" w:rsidRDefault="00E0260E" w:rsidP="00E0260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3878 </w:t>
      </w:r>
    </w:p>
    <w:p w:rsidR="00E0260E" w:rsidRPr="009D38FF" w:rsidRDefault="00E0260E" w:rsidP="00E026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253703" r:id="rId8"/>
        </w:object>
      </w:r>
    </w:p>
    <w:p w:rsidR="00E0260E" w:rsidRDefault="00E0260E" w:rsidP="00E0260E">
      <w:pPr>
        <w:pStyle w:val="bpuState"/>
      </w:pPr>
      <w:r>
        <w:t>STATE OF NEW JERSEY</w:t>
      </w:r>
    </w:p>
    <w:p w:rsidR="00E0260E" w:rsidRDefault="00E0260E" w:rsidP="00E0260E">
      <w:pPr>
        <w:pStyle w:val="bpuLegislature"/>
      </w:pPr>
      <w:r>
        <w:t>219th LEGISLATURE</w:t>
      </w:r>
    </w:p>
    <w:p w:rsidR="00E0260E" w:rsidRDefault="00E0260E" w:rsidP="00E0260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253704" r:id="rId9"/>
        </w:object>
      </w:r>
      <w:r>
        <w:t xml:space="preserve">  </w:t>
      </w:r>
    </w:p>
    <w:p w:rsidR="00E0260E" w:rsidRDefault="00E0260E" w:rsidP="00E0260E">
      <w:pPr>
        <w:pStyle w:val="bpuIntro"/>
      </w:pPr>
      <w:r>
        <w:t>INTRODUCED JUNE 3, 2021</w:t>
      </w:r>
    </w:p>
    <w:p w:rsidR="00E0260E" w:rsidRDefault="00E0260E" w:rsidP="00E0260E">
      <w:pPr>
        <w:pStyle w:val="bpuIntro"/>
      </w:pPr>
    </w:p>
    <w:p w:rsidR="00E0260E" w:rsidRDefault="00E0260E" w:rsidP="00E0260E">
      <w:pPr>
        <w:pStyle w:val="bpuIntro"/>
        <w:sectPr w:rsidR="00E0260E" w:rsidSect="00E0260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0260E" w:rsidRDefault="00E0260E" w:rsidP="00E0260E">
      <w:pPr>
        <w:pStyle w:val="bpuIntro"/>
      </w:pPr>
    </w:p>
    <w:p w:rsidR="00E0260E" w:rsidRDefault="00E0260E" w:rsidP="00E0260E">
      <w:pPr>
        <w:pStyle w:val="bpuSponsor"/>
      </w:pPr>
      <w:r>
        <w:t>Sponsored by:</w:t>
      </w:r>
    </w:p>
    <w:p w:rsidR="00E0260E" w:rsidRDefault="00E0260E" w:rsidP="00E0260E">
      <w:pPr>
        <w:pStyle w:val="bpuSponsor"/>
      </w:pPr>
      <w:r>
        <w:t>Senator  KRISTIN M. CORRADO</w:t>
      </w:r>
    </w:p>
    <w:p w:rsidR="00E0260E" w:rsidRDefault="00E0260E" w:rsidP="00E0260E">
      <w:pPr>
        <w:pStyle w:val="bpuSponsor"/>
      </w:pPr>
      <w:r>
        <w:t>District 40 (Bergen, Essex, Morris and Passaic)</w:t>
      </w:r>
    </w:p>
    <w:p w:rsidR="00E0260E" w:rsidRDefault="00E0260E" w:rsidP="00E0260E">
      <w:pPr>
        <w:pStyle w:val="bpuSponsor"/>
      </w:pPr>
      <w:r>
        <w:t>Senator  MICHAEL L. TESTA, JR.</w:t>
      </w:r>
    </w:p>
    <w:p w:rsidR="00E0260E" w:rsidRDefault="00E0260E" w:rsidP="00E0260E">
      <w:pPr>
        <w:pStyle w:val="bpuSponsor"/>
      </w:pPr>
      <w:r>
        <w:t>District 1 (Atlantic, Cape May and Cumberland)</w:t>
      </w:r>
    </w:p>
    <w:p w:rsidR="00E0260E" w:rsidRDefault="00E0260E" w:rsidP="00E0260E">
      <w:pPr>
        <w:pStyle w:val="bpuSponsor"/>
      </w:pPr>
    </w:p>
    <w:p w:rsidR="00E0260E" w:rsidRDefault="00B41C45" w:rsidP="00B41C45">
      <w:pPr>
        <w:pStyle w:val="bpuSponsor"/>
      </w:pPr>
      <w:r>
        <w:t>Co-Sponsored by:</w:t>
      </w:r>
    </w:p>
    <w:p w:rsidR="00B41C45" w:rsidRDefault="00B41C45" w:rsidP="00B41C45">
      <w:pPr>
        <w:pStyle w:val="bpuSponsor"/>
      </w:pPr>
      <w:r w:rsidRPr="00B41C45">
        <w:t>Senators Schepisi, Doherty, Singer, Bateman, Oroho, O'Scanlon, Pennacchio, Holzapfel, Thompson and A.M.Bucco</w:t>
      </w:r>
    </w:p>
    <w:p w:rsidR="00B41C45" w:rsidRDefault="00B41C45" w:rsidP="00B41C45"/>
    <w:p w:rsidR="00B41C45" w:rsidRPr="00B41C45" w:rsidRDefault="00B41C45" w:rsidP="00B41C45"/>
    <w:p w:rsidR="00E0260E" w:rsidRDefault="00E0260E" w:rsidP="00E0260E">
      <w:pPr>
        <w:pStyle w:val="bpuSponsor"/>
      </w:pPr>
    </w:p>
    <w:p w:rsidR="00E0260E" w:rsidRDefault="00E0260E" w:rsidP="00E0260E">
      <w:pPr>
        <w:pStyle w:val="bpuSponsor"/>
      </w:pPr>
    </w:p>
    <w:p w:rsidR="00E0260E" w:rsidRDefault="00E0260E" w:rsidP="00E0260E">
      <w:pPr>
        <w:pStyle w:val="bpuSponsor"/>
      </w:pPr>
      <w:r>
        <w:t>SYNOPSIS</w:t>
      </w:r>
    </w:p>
    <w:p w:rsidR="00E0260E" w:rsidRDefault="00E0260E" w:rsidP="00E0260E">
      <w:pPr>
        <w:pStyle w:val="bpuNormText"/>
      </w:pPr>
      <w:r>
        <w:tab/>
        <w:t xml:space="preserve">Prohibits mandatory mask use at youth camps. </w:t>
      </w:r>
    </w:p>
    <w:p w:rsidR="00E0260E" w:rsidRDefault="00E0260E" w:rsidP="00E0260E">
      <w:pPr>
        <w:pStyle w:val="bpuNormText"/>
      </w:pPr>
    </w:p>
    <w:p w:rsidR="00E0260E" w:rsidRDefault="00E0260E" w:rsidP="00E0260E">
      <w:pPr>
        <w:pStyle w:val="bpuSponsor"/>
      </w:pPr>
      <w:r>
        <w:t xml:space="preserve">CURRENT VERSION OF TEXT </w:t>
      </w:r>
    </w:p>
    <w:p w:rsidR="00E0260E" w:rsidRDefault="00E0260E" w:rsidP="00E0260E">
      <w:pPr>
        <w:pStyle w:val="bpuNormText"/>
      </w:pPr>
      <w:r>
        <w:tab/>
        <w:t>As introduced.</w:t>
      </w:r>
    </w:p>
    <w:p w:rsidR="00E0260E" w:rsidRDefault="00E0260E" w:rsidP="00E026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0260E" w:rsidRDefault="00E026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260E" w:rsidSect="00E026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50B7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17B66">
        <w:rPr>
          <w:rStyle w:val="HangingAnActChar"/>
        </w:rPr>
        <w:t>concerning mask use in youth camps.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50B7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50B7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95F3B" w:rsidRDefault="004649CE" w:rsidP="00686AEB">
      <w:r>
        <w:tab/>
        <w:t>1.</w:t>
      </w:r>
      <w:r>
        <w:tab/>
      </w:r>
      <w:r w:rsidR="00795F3B">
        <w:t xml:space="preserve">a.  </w:t>
      </w:r>
      <w:r>
        <w:t xml:space="preserve">No person working at, volunteering at, or attending a youth camp shall be required to wear a mask while present on the premises of the youth camp.  </w:t>
      </w:r>
    </w:p>
    <w:p w:rsidR="004649CE" w:rsidRDefault="00795F3B" w:rsidP="00686AEB">
      <w:r>
        <w:tab/>
        <w:t>b.</w:t>
      </w:r>
      <w:r>
        <w:tab/>
      </w:r>
      <w:r w:rsidR="004649CE">
        <w:t xml:space="preserve">Nothing in </w:t>
      </w:r>
      <w:r>
        <w:t xml:space="preserve">subsection a. of </w:t>
      </w:r>
      <w:r w:rsidR="004649CE">
        <w:t xml:space="preserve">this section shall be construed to prohibit any person from voluntarily wearing a mask while present </w:t>
      </w:r>
      <w:r w:rsidR="00B301F0">
        <w:t xml:space="preserve">on the premises </w:t>
      </w:r>
      <w:r w:rsidR="004649CE">
        <w:t>of a youth camp.</w:t>
      </w:r>
    </w:p>
    <w:p w:rsidR="004649CE" w:rsidRDefault="004649CE" w:rsidP="00686AEB">
      <w:r>
        <w:tab/>
      </w:r>
      <w:r w:rsidR="00795F3B">
        <w:t>c</w:t>
      </w:r>
      <w:r>
        <w:t>.</w:t>
      </w:r>
      <w:r>
        <w:tab/>
        <w:t xml:space="preserve">As used in this act, “youth camp” means </w:t>
      </w:r>
      <w:r w:rsidRPr="004649CE">
        <w:t>the same as that term is defined by section 3 of P.L.1973, c.375 (C.26:12-3).</w:t>
      </w:r>
    </w:p>
    <w:p w:rsidR="004649CE" w:rsidRPr="00D71D68" w:rsidRDefault="004649CE" w:rsidP="00686AEB"/>
    <w:p w:rsidR="00686AEB" w:rsidRPr="00AA7880" w:rsidRDefault="00686AEB" w:rsidP="00686AEB">
      <w:r>
        <w:tab/>
      </w:r>
      <w:r w:rsidR="004649CE">
        <w:t>2</w:t>
      </w:r>
      <w:r w:rsidR="00250B74">
        <w:t>.</w:t>
      </w:r>
      <w:r w:rsidR="004649CE">
        <w:tab/>
      </w:r>
      <w:r w:rsidR="00250B74">
        <w:t>This act shall take effect</w:t>
      </w:r>
      <w:r w:rsidR="004649CE">
        <w:t xml:space="preserve"> immediately and shall expire December 31, 2021.</w:t>
      </w:r>
    </w:p>
    <w:p w:rsidR="00686AEB" w:rsidRDefault="00686AEB" w:rsidP="00686AEB"/>
    <w:p w:rsidR="00795F3B" w:rsidRPr="00CE7BD8" w:rsidRDefault="00795F3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95F3B" w:rsidRDefault="00795F3B" w:rsidP="00795F3B">
      <w:r>
        <w:tab/>
        <w:t>This bill provides that no person working at, volunteering at, or attending a youth camp will be required to wear a mask while present on the premises of the youth camp.</w:t>
      </w:r>
      <w:r w:rsidR="009C29EB">
        <w:t xml:space="preserve">  </w:t>
      </w:r>
      <w:r>
        <w:t xml:space="preserve">Nothing in the bill is to be construed to prohibit any person from voluntarily wearing a mask while present </w:t>
      </w:r>
      <w:r w:rsidR="00152A05">
        <w:t xml:space="preserve">on the premises of </w:t>
      </w:r>
      <w:r>
        <w:t>a youth camp.</w:t>
      </w:r>
    </w:p>
    <w:sectPr w:rsidR="00795F3B" w:rsidSect="00E0260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7E" w:rsidRDefault="00833B7E">
      <w:r>
        <w:separator/>
      </w:r>
    </w:p>
  </w:endnote>
  <w:endnote w:type="continuationSeparator" w:id="0">
    <w:p w:rsidR="00833B7E" w:rsidRDefault="0083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7E" w:rsidRDefault="00833B7E">
      <w:r>
        <w:separator/>
      </w:r>
    </w:p>
  </w:footnote>
  <w:footnote w:type="continuationSeparator" w:id="0">
    <w:p w:rsidR="00833B7E" w:rsidRDefault="00833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61CD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0260E" w:rsidRDefault="00E0260E" w:rsidP="00E0260E">
    <w:pPr>
      <w:pStyle w:val="bpuHeadSpon"/>
    </w:pPr>
    <w:r w:rsidRPr="00E0260E">
      <w:rPr>
        <w:rStyle w:val="bpuHeadSponChar"/>
      </w:rPr>
      <w:t>S3878</w:t>
    </w:r>
    <w:r>
      <w:t xml:space="preserve"> CORRADO, TESTA</w:t>
    </w:r>
  </w:p>
  <w:p w:rsidR="00E0260E" w:rsidRDefault="00E0260E" w:rsidP="00E026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1C45">
      <w:rPr>
        <w:noProof/>
      </w:rPr>
      <w:t>3</w:t>
    </w:r>
    <w:r>
      <w:fldChar w:fldCharType="end"/>
    </w:r>
  </w:p>
  <w:p w:rsidR="00E0260E" w:rsidRDefault="00E0260E" w:rsidP="00E026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0260E" w:rsidRDefault="00E0260E" w:rsidP="00E0260E">
    <w:pPr>
      <w:pStyle w:val="bpuHeadSpon"/>
    </w:pPr>
    <w:r w:rsidRPr="00E0260E">
      <w:rPr>
        <w:rStyle w:val="bpuHeadSponChar"/>
      </w:rPr>
      <w:t>S3878</w:t>
    </w:r>
    <w:r>
      <w:t xml:space="preserve"> CORRADO, TESTA</w:t>
    </w:r>
  </w:p>
  <w:p w:rsidR="00E0260E" w:rsidRDefault="00E0260E" w:rsidP="00E026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1CD7">
      <w:rPr>
        <w:noProof/>
      </w:rPr>
      <w:t>2</w:t>
    </w:r>
    <w:r>
      <w:fldChar w:fldCharType="end"/>
    </w:r>
  </w:p>
  <w:p w:rsidR="00E0260E" w:rsidRDefault="00E0260E" w:rsidP="00E026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7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3F7"/>
    <w:rsid w:val="00066E09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287"/>
    <w:rsid w:val="000F3DA2"/>
    <w:rsid w:val="000F5FDE"/>
    <w:rsid w:val="000F7466"/>
    <w:rsid w:val="0013000E"/>
    <w:rsid w:val="00133F81"/>
    <w:rsid w:val="00135943"/>
    <w:rsid w:val="0014664C"/>
    <w:rsid w:val="00152A05"/>
    <w:rsid w:val="00161CD7"/>
    <w:rsid w:val="001645FB"/>
    <w:rsid w:val="00173D2B"/>
    <w:rsid w:val="00181676"/>
    <w:rsid w:val="00183603"/>
    <w:rsid w:val="0018410E"/>
    <w:rsid w:val="00190C4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0B7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8CF"/>
    <w:rsid w:val="002E09CE"/>
    <w:rsid w:val="002E69D1"/>
    <w:rsid w:val="002F1D74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1B0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0E3"/>
    <w:rsid w:val="0045118A"/>
    <w:rsid w:val="00455D51"/>
    <w:rsid w:val="00456BF9"/>
    <w:rsid w:val="00461057"/>
    <w:rsid w:val="004649C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C37"/>
    <w:rsid w:val="004D50E4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5F3B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3B7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9EB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365F"/>
    <w:rsid w:val="00B0116D"/>
    <w:rsid w:val="00B01173"/>
    <w:rsid w:val="00B02F35"/>
    <w:rsid w:val="00B05A3C"/>
    <w:rsid w:val="00B07100"/>
    <w:rsid w:val="00B1138C"/>
    <w:rsid w:val="00B2574A"/>
    <w:rsid w:val="00B301F0"/>
    <w:rsid w:val="00B35D8A"/>
    <w:rsid w:val="00B41C45"/>
    <w:rsid w:val="00B45B34"/>
    <w:rsid w:val="00B57047"/>
    <w:rsid w:val="00B61D86"/>
    <w:rsid w:val="00B6342D"/>
    <w:rsid w:val="00B726BD"/>
    <w:rsid w:val="00B732BC"/>
    <w:rsid w:val="00B90E33"/>
    <w:rsid w:val="00B913D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B66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60E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2271872-CA20-468B-87BA-95001E1B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F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1D7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0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C9AFE-D232-4D4A-AC36-B4670B697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241</Words>
  <Characters>1181</Characters>
  <Application>Microsoft Office Word</Application>
  <DocSecurity>0</DocSecurity>
  <Lines>54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S3878</vt:lpstr>
    </vt:vector>
  </TitlesOfParts>
  <Manager>R225</Manager>
  <Company>NJ Office of Legislative Services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S3878</dc:title>
  <dc:subject>21-2976</dc:subject>
  <dc:creator>Senator  CORRADO, Senator  TESTA</dc:creator>
  <cp:keywords>S3878|2|HS |259|219|321|N|0|</cp:keywords>
  <dc:description>INTRODUCED JUNE 3, 2021</dc:description>
  <cp:lastModifiedBy>Siracusa, Nicole</cp:lastModifiedBy>
  <cp:revision>2</cp:revision>
  <cp:lastPrinted>2021-05-27T15:03:00Z</cp:lastPrinted>
  <dcterms:created xsi:type="dcterms:W3CDTF">2021-06-03T23:28:00Z</dcterms:created>
  <dcterms:modified xsi:type="dcterms:W3CDTF">2021-06-03T23:28:00Z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