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6B4" w:rsidRDefault="004946B4" w:rsidP="004946B4">
      <w:pPr>
        <w:pStyle w:val="bpuBill"/>
      </w:pPr>
      <w:bookmarkStart w:id="0" w:name="bpuFrontPg"/>
      <w:bookmarkStart w:id="1" w:name="_GoBack"/>
      <w:bookmarkEnd w:id="0"/>
      <w:bookmarkEnd w:id="1"/>
      <w:r>
        <w:t xml:space="preserve">SENATE, No. 3879 </w:t>
      </w:r>
    </w:p>
    <w:p w:rsidR="004946B4" w:rsidRPr="009D38FF" w:rsidRDefault="004946B4" w:rsidP="004946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53693" r:id="rId8"/>
        </w:object>
      </w:r>
    </w:p>
    <w:p w:rsidR="004946B4" w:rsidRDefault="004946B4" w:rsidP="004946B4">
      <w:pPr>
        <w:pStyle w:val="bpuState"/>
      </w:pPr>
      <w:r>
        <w:t>STATE OF NEW JERSEY</w:t>
      </w:r>
    </w:p>
    <w:p w:rsidR="004946B4" w:rsidRDefault="004946B4" w:rsidP="004946B4">
      <w:pPr>
        <w:pStyle w:val="bpuLegislature"/>
      </w:pPr>
      <w:r>
        <w:t>219th LEGISLATURE</w:t>
      </w:r>
    </w:p>
    <w:p w:rsidR="004946B4" w:rsidRDefault="004946B4" w:rsidP="004946B4">
      <w:pPr>
        <w:pStyle w:val="bpuWpGraphic"/>
      </w:pPr>
      <w:r>
        <w:object w:dxaOrig="8985" w:dyaOrig="255">
          <v:shape id="_x0000_i1026" type="#_x0000_t75" style="width:6in;height:12pt" o:ole="">
            <v:imagedata r:id="rId7" o:title=""/>
          </v:shape>
          <o:OLEObject Type="Embed" ProgID="WPWin6.1" ShapeID="_x0000_i1026" DrawAspect="Content" ObjectID="_1684253694" r:id="rId9"/>
        </w:object>
      </w:r>
      <w:r>
        <w:t xml:space="preserve">  </w:t>
      </w:r>
    </w:p>
    <w:p w:rsidR="004946B4" w:rsidRDefault="004946B4" w:rsidP="004946B4">
      <w:pPr>
        <w:pStyle w:val="bpuIntro"/>
      </w:pPr>
      <w:r>
        <w:t>INTRODUCED JUNE 3, 2021</w:t>
      </w:r>
    </w:p>
    <w:p w:rsidR="004946B4" w:rsidRDefault="004946B4" w:rsidP="004946B4">
      <w:pPr>
        <w:pStyle w:val="bpuIntro"/>
      </w:pPr>
    </w:p>
    <w:p w:rsidR="004946B4" w:rsidRDefault="004946B4" w:rsidP="004946B4">
      <w:pPr>
        <w:pStyle w:val="bpuIntro"/>
        <w:sectPr w:rsidR="004946B4" w:rsidSect="004946B4">
          <w:headerReference w:type="even" r:id="rId10"/>
          <w:headerReference w:type="default" r:id="rId11"/>
          <w:pgSz w:w="12240" w:h="20160" w:code="5"/>
          <w:pgMar w:top="2160" w:right="1440" w:bottom="1440" w:left="1440" w:header="72" w:footer="720" w:gutter="0"/>
          <w:pgNumType w:start="1"/>
          <w:cols w:space="720"/>
          <w:docGrid w:linePitch="360"/>
        </w:sectPr>
      </w:pPr>
    </w:p>
    <w:p w:rsidR="004946B4" w:rsidRDefault="004946B4" w:rsidP="004946B4">
      <w:pPr>
        <w:pStyle w:val="bpuIntro"/>
      </w:pPr>
    </w:p>
    <w:p w:rsidR="004946B4" w:rsidRDefault="004946B4" w:rsidP="004946B4">
      <w:pPr>
        <w:pStyle w:val="bpuSponsor"/>
      </w:pPr>
      <w:r>
        <w:t>Sponsored by:</w:t>
      </w:r>
    </w:p>
    <w:p w:rsidR="004946B4" w:rsidRDefault="004946B4" w:rsidP="004946B4">
      <w:pPr>
        <w:pStyle w:val="bpuSponsor"/>
      </w:pPr>
      <w:r>
        <w:t>Senator  JAMES W. HOLZAPFEL</w:t>
      </w:r>
    </w:p>
    <w:p w:rsidR="004946B4" w:rsidRDefault="004946B4" w:rsidP="004946B4">
      <w:pPr>
        <w:pStyle w:val="bpuSponsor"/>
      </w:pPr>
      <w:r>
        <w:t>District 10 (Ocean)</w:t>
      </w:r>
    </w:p>
    <w:p w:rsidR="004946B4" w:rsidRDefault="004946B4" w:rsidP="004946B4">
      <w:pPr>
        <w:pStyle w:val="bpuSponsor"/>
      </w:pPr>
      <w:r>
        <w:t>Senator  MICHAEL L. TESTA, JR.</w:t>
      </w:r>
    </w:p>
    <w:p w:rsidR="004946B4" w:rsidRDefault="004946B4" w:rsidP="004946B4">
      <w:pPr>
        <w:pStyle w:val="bpuSponsor"/>
      </w:pPr>
      <w:r>
        <w:t>District 1 (Atlantic, Cape May and Cumberland)</w:t>
      </w:r>
    </w:p>
    <w:p w:rsidR="004946B4" w:rsidRDefault="004946B4" w:rsidP="004946B4">
      <w:pPr>
        <w:pStyle w:val="bpuSponsor"/>
      </w:pPr>
    </w:p>
    <w:p w:rsidR="004946B4" w:rsidRDefault="008312B7" w:rsidP="008312B7">
      <w:pPr>
        <w:pStyle w:val="bpuSponsor"/>
      </w:pPr>
      <w:r>
        <w:t>Co-Sponsored by:</w:t>
      </w:r>
    </w:p>
    <w:p w:rsidR="008312B7" w:rsidRDefault="008312B7" w:rsidP="008312B7">
      <w:pPr>
        <w:pStyle w:val="bpuSponsor"/>
      </w:pPr>
      <w:r w:rsidRPr="008312B7">
        <w:t>Senators Thompson, Corrado, Doherty, Singer, Bateman, Oroho, O'Scanlon, Pennacchio and A.M.Bucco</w:t>
      </w:r>
    </w:p>
    <w:p w:rsidR="008312B7" w:rsidRDefault="008312B7" w:rsidP="008312B7"/>
    <w:p w:rsidR="008312B7" w:rsidRPr="008312B7" w:rsidRDefault="008312B7" w:rsidP="008312B7"/>
    <w:p w:rsidR="004946B4" w:rsidRDefault="004946B4" w:rsidP="004946B4">
      <w:pPr>
        <w:pStyle w:val="bpuSponsor"/>
      </w:pPr>
    </w:p>
    <w:p w:rsidR="004946B4" w:rsidRDefault="004946B4" w:rsidP="004946B4">
      <w:pPr>
        <w:pStyle w:val="bpuSponsor"/>
      </w:pPr>
    </w:p>
    <w:p w:rsidR="004946B4" w:rsidRDefault="004946B4" w:rsidP="004946B4">
      <w:pPr>
        <w:pStyle w:val="bpuSponsor"/>
      </w:pPr>
      <w:r>
        <w:t>SYNOPSIS</w:t>
      </w:r>
    </w:p>
    <w:p w:rsidR="004946B4" w:rsidRDefault="004946B4" w:rsidP="004946B4">
      <w:pPr>
        <w:pStyle w:val="bpuNormText"/>
      </w:pPr>
      <w:r>
        <w:tab/>
        <w:t xml:space="preserve">Prohibits requiring students to wear face masks in schools and on school buses. </w:t>
      </w:r>
    </w:p>
    <w:p w:rsidR="004946B4" w:rsidRDefault="004946B4" w:rsidP="004946B4">
      <w:pPr>
        <w:pStyle w:val="bpuNormText"/>
      </w:pPr>
    </w:p>
    <w:p w:rsidR="004946B4" w:rsidRDefault="004946B4" w:rsidP="004946B4">
      <w:pPr>
        <w:pStyle w:val="bpuSponsor"/>
      </w:pPr>
      <w:r>
        <w:t xml:space="preserve">CURRENT VERSION OF TEXT </w:t>
      </w:r>
    </w:p>
    <w:p w:rsidR="004946B4" w:rsidRDefault="004946B4" w:rsidP="004946B4">
      <w:pPr>
        <w:pStyle w:val="bpuNormText"/>
      </w:pPr>
      <w:r>
        <w:tab/>
        <w:t>As introduced.</w:t>
      </w:r>
    </w:p>
    <w:p w:rsidR="004946B4" w:rsidRDefault="004946B4" w:rsidP="004946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46B4" w:rsidRDefault="004946B4" w:rsidP="008916EC">
      <w:pPr>
        <w:pStyle w:val="FronterPage"/>
        <w:tabs>
          <w:tab w:val="clear" w:pos="720"/>
          <w:tab w:val="clear" w:pos="1440"/>
          <w:tab w:val="clear" w:pos="2160"/>
          <w:tab w:val="clear" w:pos="2880"/>
          <w:tab w:val="clear" w:pos="3600"/>
          <w:tab w:val="clear" w:pos="4320"/>
          <w:tab w:val="clear" w:pos="5040"/>
        </w:tabs>
        <w:sectPr w:rsidR="004946B4" w:rsidSect="004946B4">
          <w:type w:val="continuous"/>
          <w:pgSz w:w="12240" w:h="20160" w:code="5"/>
          <w:pgMar w:top="1440" w:right="2275" w:bottom="1440" w:left="2275" w:header="72" w:footer="720" w:gutter="0"/>
          <w:pgNumType w:start="1"/>
          <w:cols w:space="720"/>
          <w:docGrid w:linePitch="360"/>
        </w:sectPr>
      </w:pPr>
    </w:p>
    <w:p w:rsidR="00686AEB" w:rsidRPr="00677316" w:rsidRDefault="00875FDA" w:rsidP="003E47BA">
      <w:pPr>
        <w:pStyle w:val="HangingAnAct"/>
        <w:rPr>
          <w:rStyle w:val="HangingAnActChar"/>
        </w:rPr>
      </w:pPr>
      <w:r>
        <w:rPr>
          <w:rStyle w:val="BillHead"/>
        </w:rPr>
        <w:lastRenderedPageBreak/>
        <w:t>An Act</w:t>
      </w:r>
      <w:r w:rsidR="00686AEB" w:rsidRPr="006B7FA7">
        <w:rPr>
          <w:rStyle w:val="HangingAnActChar"/>
        </w:rPr>
        <w:t xml:space="preserve"> </w:t>
      </w:r>
      <w:r w:rsidR="00FA55B3" w:rsidRPr="00FA55B3">
        <w:rPr>
          <w:rStyle w:val="HangingAnActChar"/>
        </w:rPr>
        <w:t>concerning face mask usage in schools and supplementing chapter 40 of Title 18A of the New Jersey Statutes.</w:t>
      </w:r>
      <w:r w:rsidR="00FA55B3">
        <w:rPr>
          <w:rStyle w:val="HangingAnActChar"/>
        </w:rPr>
        <w:t xml:space="preserve">  </w:t>
      </w:r>
    </w:p>
    <w:p w:rsidR="000B1054" w:rsidRPr="00D71D68" w:rsidRDefault="000B1054" w:rsidP="000B1054"/>
    <w:p w:rsidR="00686AEB" w:rsidRPr="00AA7880" w:rsidRDefault="00686AEB" w:rsidP="00686AEB">
      <w:r>
        <w:tab/>
      </w:r>
      <w:r w:rsidR="00875FDA">
        <w:rPr>
          <w:rStyle w:val="BillHeading2"/>
        </w:rPr>
        <w:t>Be It Enacted</w:t>
      </w:r>
      <w:r>
        <w:rPr>
          <w:rStyle w:val="BillHeading2"/>
        </w:rPr>
        <w:t xml:space="preserve"> </w:t>
      </w:r>
      <w:r w:rsidR="00875FDA">
        <w:rPr>
          <w:rStyle w:val="BillLanguage"/>
        </w:rPr>
        <w:t>by the Senate and General Assembly of the State of New Jersey:</w:t>
      </w:r>
    </w:p>
    <w:p w:rsidR="00686AEB" w:rsidRDefault="00686AEB" w:rsidP="00686AEB"/>
    <w:p w:rsidR="00306F33" w:rsidRDefault="00435472" w:rsidP="00306F33">
      <w:r>
        <w:tab/>
        <w:t>1.</w:t>
      </w:r>
      <w:r>
        <w:tab/>
      </w:r>
      <w:r w:rsidR="00306F33">
        <w:t>a.  A student attending a public or nonpublic elementary or secondary school shall not be required to wear a face mask while in any indoor or outdoor area of any building of, or while on the grounds of, the public or nonpublic elementary or secondary school which the student is attending.  A student attending a public or nonpublic elementary or secondary school shall also not be required to wear a face mask while present on a school bus as defined in R.S.</w:t>
      </w:r>
      <w:r w:rsidR="00306F33" w:rsidRPr="00A725DD">
        <w:t>39:1-1</w:t>
      </w:r>
      <w:r w:rsidR="00306F33">
        <w:t xml:space="preserve">.  </w:t>
      </w:r>
    </w:p>
    <w:p w:rsidR="00306F33" w:rsidRDefault="00435472" w:rsidP="00306F33">
      <w:r>
        <w:tab/>
        <w:t>b.</w:t>
      </w:r>
      <w:r>
        <w:tab/>
      </w:r>
      <w:r w:rsidR="00306F33">
        <w:t>Nothing in subsection a. of this section shall be construed to prohibit any student attending a public or nonpublic elementary or secondary school from voluntarily wearing a face mask while in any indoor or outdoor area of any building of, or while on the grounds of, the public or nonpublic elementary or secondary school which the student is attending or while present on a school bus as defined in R.S.</w:t>
      </w:r>
      <w:r w:rsidR="00306F33" w:rsidRPr="00A725DD">
        <w:t>39:1-1</w:t>
      </w:r>
      <w:r w:rsidR="00306F33">
        <w:t xml:space="preserve">.  </w:t>
      </w:r>
    </w:p>
    <w:p w:rsidR="00306F33" w:rsidRPr="00D71D68" w:rsidRDefault="00306F33" w:rsidP="00306F33"/>
    <w:p w:rsidR="00306F33" w:rsidRDefault="00435472" w:rsidP="00306F33">
      <w:r>
        <w:tab/>
        <w:t>2.</w:t>
      </w:r>
      <w:r>
        <w:tab/>
      </w:r>
      <w:r w:rsidR="00306F33">
        <w:t>This act shall take effect immediately.</w:t>
      </w:r>
    </w:p>
    <w:p w:rsidR="00306F33" w:rsidRPr="00AA7880" w:rsidRDefault="00306F33" w:rsidP="00306F33"/>
    <w:p w:rsidR="00306F33" w:rsidRPr="00CE7BD8" w:rsidRDefault="00306F33" w:rsidP="00306F33"/>
    <w:p w:rsidR="00306F33" w:rsidRPr="00AA7880" w:rsidRDefault="00306F33" w:rsidP="00306F33">
      <w:pPr>
        <w:jc w:val="center"/>
      </w:pPr>
      <w:r w:rsidRPr="00D71D68">
        <w:t>STATEMENT</w:t>
      </w:r>
    </w:p>
    <w:p w:rsidR="00306F33" w:rsidRDefault="00306F33" w:rsidP="00306F33"/>
    <w:p w:rsidR="00306F33" w:rsidRDefault="00306F33" w:rsidP="00306F33">
      <w:r>
        <w:tab/>
        <w:t xml:space="preserve">This bill provides that a </w:t>
      </w:r>
      <w:r w:rsidRPr="009F430D">
        <w:t xml:space="preserve">student attending a public </w:t>
      </w:r>
      <w:r>
        <w:t xml:space="preserve">or nonpublic </w:t>
      </w:r>
      <w:r w:rsidRPr="009F430D">
        <w:t xml:space="preserve">elementary or secondary school </w:t>
      </w:r>
      <w:r>
        <w:t>would</w:t>
      </w:r>
      <w:r w:rsidRPr="009F430D">
        <w:t xml:space="preserve"> not be required to wear a face mask while in any indoor or outdoor area of any building of, or while on the grounds of, the school which the student is attending</w:t>
      </w:r>
      <w:r>
        <w:t xml:space="preserve">.  </w:t>
      </w:r>
      <w:r w:rsidRPr="00A725DD">
        <w:t xml:space="preserve">A student </w:t>
      </w:r>
      <w:r>
        <w:t xml:space="preserve">would </w:t>
      </w:r>
      <w:r w:rsidRPr="00A725DD">
        <w:t>also not be required to wear a face mask while present on a school bus.</w:t>
      </w:r>
    </w:p>
    <w:p w:rsidR="001452C8" w:rsidRDefault="00306F33" w:rsidP="00686AEB">
      <w:r>
        <w:tab/>
        <w:t xml:space="preserve">The bill would not prohibit a student from voluntarily wearing a face mask while </w:t>
      </w:r>
      <w:r w:rsidRPr="00AF3BC2">
        <w:t>in any indoor or outdoor area of any building of, or while on the grounds of, the school which the student is attending</w:t>
      </w:r>
      <w:r>
        <w:t xml:space="preserve"> or while the student is present on a school bus.  </w:t>
      </w:r>
    </w:p>
    <w:sectPr w:rsidR="001452C8" w:rsidSect="004946B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FCC" w:rsidRDefault="009F0FCC">
      <w:r>
        <w:separator/>
      </w:r>
    </w:p>
  </w:endnote>
  <w:endnote w:type="continuationSeparator" w:id="0">
    <w:p w:rsidR="009F0FCC" w:rsidRDefault="009F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FCC" w:rsidRDefault="009F0FCC">
      <w:r>
        <w:separator/>
      </w:r>
    </w:p>
  </w:footnote>
  <w:footnote w:type="continuationSeparator" w:id="0">
    <w:p w:rsidR="009F0FCC" w:rsidRDefault="009F0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46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46B4" w:rsidRDefault="004946B4" w:rsidP="004946B4">
    <w:pPr>
      <w:pStyle w:val="bpuHeadSpon"/>
    </w:pPr>
    <w:r w:rsidRPr="004946B4">
      <w:rPr>
        <w:rStyle w:val="bpuHeadSponChar"/>
      </w:rPr>
      <w:t>S3879</w:t>
    </w:r>
    <w:r>
      <w:t xml:space="preserve"> HOLZAPFEL, TESTA</w:t>
    </w:r>
  </w:p>
  <w:p w:rsidR="004946B4" w:rsidRDefault="004946B4" w:rsidP="004946B4">
    <w:pPr>
      <w:pStyle w:val="bpuHeadSpon"/>
    </w:pPr>
    <w:r>
      <w:fldChar w:fldCharType="begin"/>
    </w:r>
    <w:r>
      <w:instrText xml:space="preserve"> PAGE  \* MERGEFORMAT </w:instrText>
    </w:r>
    <w:r>
      <w:fldChar w:fldCharType="separate"/>
    </w:r>
    <w:r w:rsidR="008312B7">
      <w:rPr>
        <w:noProof/>
      </w:rPr>
      <w:t>3</w:t>
    </w:r>
    <w:r>
      <w:fldChar w:fldCharType="end"/>
    </w:r>
  </w:p>
  <w:p w:rsidR="004946B4" w:rsidRDefault="004946B4" w:rsidP="004946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46B4" w:rsidRDefault="004946B4" w:rsidP="004946B4">
    <w:pPr>
      <w:pStyle w:val="bpuHeadSpon"/>
    </w:pPr>
    <w:r w:rsidRPr="004946B4">
      <w:rPr>
        <w:rStyle w:val="bpuHeadSponChar"/>
      </w:rPr>
      <w:t>S3879</w:t>
    </w:r>
    <w:r>
      <w:t xml:space="preserve"> HOLZAPFEL, TESTA</w:t>
    </w:r>
  </w:p>
  <w:p w:rsidR="004946B4" w:rsidRDefault="004946B4" w:rsidP="004946B4">
    <w:pPr>
      <w:pStyle w:val="bpuHeadSpon"/>
    </w:pPr>
    <w:r>
      <w:fldChar w:fldCharType="begin"/>
    </w:r>
    <w:r>
      <w:instrText xml:space="preserve"> PAGE  \* MERGEFORMAT </w:instrText>
    </w:r>
    <w:r>
      <w:fldChar w:fldCharType="separate"/>
    </w:r>
    <w:r w:rsidR="00944672">
      <w:rPr>
        <w:noProof/>
      </w:rPr>
      <w:t>2</w:t>
    </w:r>
    <w:r>
      <w:fldChar w:fldCharType="end"/>
    </w:r>
  </w:p>
  <w:p w:rsidR="004946B4" w:rsidRDefault="004946B4" w:rsidP="004946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FC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2C8"/>
    <w:rsid w:val="0014664C"/>
    <w:rsid w:val="0015559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F3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47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6B4"/>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997"/>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24B"/>
    <w:rsid w:val="006640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5C3"/>
    <w:rsid w:val="00756EDE"/>
    <w:rsid w:val="00764456"/>
    <w:rsid w:val="00781B4D"/>
    <w:rsid w:val="007824BF"/>
    <w:rsid w:val="00783B8D"/>
    <w:rsid w:val="00794B94"/>
    <w:rsid w:val="00794BD4"/>
    <w:rsid w:val="00797F0F"/>
    <w:rsid w:val="007A2F73"/>
    <w:rsid w:val="007A3061"/>
    <w:rsid w:val="007A5A0B"/>
    <w:rsid w:val="007A6F93"/>
    <w:rsid w:val="007C0E14"/>
    <w:rsid w:val="007C7DE4"/>
    <w:rsid w:val="007D40CB"/>
    <w:rsid w:val="007D5796"/>
    <w:rsid w:val="007D59C0"/>
    <w:rsid w:val="007D7D9C"/>
    <w:rsid w:val="007F485D"/>
    <w:rsid w:val="007F6050"/>
    <w:rsid w:val="00813627"/>
    <w:rsid w:val="008312B7"/>
    <w:rsid w:val="00832816"/>
    <w:rsid w:val="008350C6"/>
    <w:rsid w:val="00837109"/>
    <w:rsid w:val="00840365"/>
    <w:rsid w:val="008406A3"/>
    <w:rsid w:val="00841D2C"/>
    <w:rsid w:val="00845F3C"/>
    <w:rsid w:val="008461B8"/>
    <w:rsid w:val="008462F1"/>
    <w:rsid w:val="00847EF1"/>
    <w:rsid w:val="008528A4"/>
    <w:rsid w:val="008538FA"/>
    <w:rsid w:val="008573B0"/>
    <w:rsid w:val="00866563"/>
    <w:rsid w:val="00867AC2"/>
    <w:rsid w:val="00867F18"/>
    <w:rsid w:val="0087056E"/>
    <w:rsid w:val="00875402"/>
    <w:rsid w:val="00875FD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4672"/>
    <w:rsid w:val="009523A3"/>
    <w:rsid w:val="00960958"/>
    <w:rsid w:val="00963A46"/>
    <w:rsid w:val="00966A3E"/>
    <w:rsid w:val="00971493"/>
    <w:rsid w:val="00971AD9"/>
    <w:rsid w:val="00973069"/>
    <w:rsid w:val="00973523"/>
    <w:rsid w:val="00980766"/>
    <w:rsid w:val="009835D4"/>
    <w:rsid w:val="009865D4"/>
    <w:rsid w:val="009913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FC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578"/>
    <w:rsid w:val="00F80AAC"/>
    <w:rsid w:val="00F86214"/>
    <w:rsid w:val="00FA0AFC"/>
    <w:rsid w:val="00FA1C82"/>
    <w:rsid w:val="00FA2ED1"/>
    <w:rsid w:val="00FA4A52"/>
    <w:rsid w:val="00FA55B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EE54AC-D470-4FDD-A7AC-7016C8BFD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94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1F9A6-1AB3-4A13-BDBD-998173E99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377</Words>
  <Characters>1815</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S3879</vt:lpstr>
    </vt:vector>
  </TitlesOfParts>
  <Manager>R225</Manager>
  <Company>NJ Office of Legislative Services</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S3879</dc:title>
  <dc:subject>21-3047(S)</dc:subject>
  <dc:creator>Senator  HOLZAPFEL, Senator  TESTA</dc:creator>
  <cp:keywords>S3879|2|ER |302|227|252|N|0|</cp:keywords>
  <dc:description>INTRODUCED JUNE 3, 2021</dc:description>
  <cp:lastModifiedBy>Siracusa, Nicole</cp:lastModifiedBy>
  <cp:revision>2</cp:revision>
  <cp:lastPrinted>2005-10-12T19:02:00Z</cp:lastPrinted>
  <dcterms:created xsi:type="dcterms:W3CDTF">2021-06-03T23:28:00Z</dcterms:created>
  <dcterms:modified xsi:type="dcterms:W3CDTF">2021-06-03T23:28:00Z</dcterms:modified>
  <cp:category>s.1: C.18A:40-46 to 2021/67.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