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EE4F8" w14:textId="6C4A7A4E" w:rsidR="008212A8" w:rsidRDefault="008212A8" w:rsidP="008212A8">
      <w:pPr>
        <w:pStyle w:val="bpuBill"/>
      </w:pPr>
      <w:bookmarkStart w:id="0" w:name="bpuFrontPg"/>
      <w:bookmarkEnd w:id="0"/>
      <w:r>
        <w:t xml:space="preserve">SENATE, No. 3893 </w:t>
      </w:r>
    </w:p>
    <w:p w14:paraId="0042FB46" w14:textId="519F0D93" w:rsidR="008212A8" w:rsidRPr="009D38FF" w:rsidRDefault="008212A8" w:rsidP="008212A8">
      <w:pPr>
        <w:pStyle w:val="bpuWpGraphic"/>
      </w:pPr>
      <w:r>
        <w:object w:dxaOrig="8985" w:dyaOrig="255" w14:anchorId="24AE6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27199" r:id="rId8"/>
        </w:object>
      </w:r>
    </w:p>
    <w:p w14:paraId="6A127A57" w14:textId="77777777" w:rsidR="008212A8" w:rsidRDefault="008212A8" w:rsidP="008212A8">
      <w:pPr>
        <w:pStyle w:val="bpuState"/>
      </w:pPr>
      <w:r>
        <w:t>STATE OF NEW JERSEY</w:t>
      </w:r>
    </w:p>
    <w:p w14:paraId="747CE407" w14:textId="77777777" w:rsidR="008212A8" w:rsidRDefault="008212A8" w:rsidP="008212A8">
      <w:pPr>
        <w:pStyle w:val="bpuLegislature"/>
      </w:pPr>
      <w:r>
        <w:t>219th LEGISLATURE</w:t>
      </w:r>
    </w:p>
    <w:p w14:paraId="3EFEA5A6" w14:textId="4821B728" w:rsidR="008212A8" w:rsidRDefault="008212A8" w:rsidP="008212A8">
      <w:pPr>
        <w:pStyle w:val="bpuWpGraphic"/>
      </w:pPr>
      <w:r>
        <w:object w:dxaOrig="8985" w:dyaOrig="255" w14:anchorId="7644CAB7">
          <v:shape id="_x0000_i1026" type="#_x0000_t75" style="width:6in;height:11.9pt" o:ole="">
            <v:imagedata r:id="rId7" o:title=""/>
          </v:shape>
          <o:OLEObject Type="Embed" ProgID="WPWin6.1" ShapeID="_x0000_i1026" DrawAspect="Content" ObjectID="_1700027200" r:id="rId9"/>
        </w:object>
      </w:r>
      <w:r>
        <w:t xml:space="preserve">  </w:t>
      </w:r>
    </w:p>
    <w:p w14:paraId="1B9597C4" w14:textId="77777777" w:rsidR="008212A8" w:rsidRDefault="008212A8" w:rsidP="008212A8">
      <w:pPr>
        <w:pStyle w:val="bpuIntro"/>
      </w:pPr>
      <w:r>
        <w:t>INTRODUCED JUNE 10, 2021</w:t>
      </w:r>
    </w:p>
    <w:p w14:paraId="7BD8C90F" w14:textId="77777777" w:rsidR="008212A8" w:rsidRDefault="008212A8" w:rsidP="008212A8">
      <w:pPr>
        <w:pStyle w:val="bpuIntro"/>
      </w:pPr>
    </w:p>
    <w:p w14:paraId="71E140CB" w14:textId="77777777" w:rsidR="008212A8" w:rsidRDefault="008212A8" w:rsidP="008212A8">
      <w:pPr>
        <w:pStyle w:val="bpuIntro"/>
        <w:sectPr w:rsidR="008212A8" w:rsidSect="00817B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D73AEF5" w14:textId="77777777" w:rsidR="008212A8" w:rsidRDefault="008212A8" w:rsidP="008212A8">
      <w:pPr>
        <w:pStyle w:val="bpuIntro"/>
      </w:pPr>
    </w:p>
    <w:p w14:paraId="0445BA87" w14:textId="77777777" w:rsidR="008212A8" w:rsidRDefault="008212A8" w:rsidP="008212A8">
      <w:pPr>
        <w:pStyle w:val="bpuSponsor"/>
      </w:pPr>
      <w:r>
        <w:t>Sponsored by:</w:t>
      </w:r>
    </w:p>
    <w:p w14:paraId="2E94E77D" w14:textId="77777777" w:rsidR="008212A8" w:rsidRDefault="008212A8" w:rsidP="008212A8">
      <w:pPr>
        <w:pStyle w:val="bpuSponsor"/>
      </w:pPr>
      <w:r>
        <w:t>Senator  NILSA I. CRUZ-PEREZ</w:t>
      </w:r>
    </w:p>
    <w:p w14:paraId="3E3AA46D" w14:textId="77777777" w:rsidR="008212A8" w:rsidRDefault="008212A8" w:rsidP="008212A8">
      <w:pPr>
        <w:pStyle w:val="bpuSponsor"/>
      </w:pPr>
      <w:r>
        <w:t>District 5 (Camden and Gloucester)</w:t>
      </w:r>
    </w:p>
    <w:p w14:paraId="4D492BED" w14:textId="62503CA8" w:rsidR="008212A8" w:rsidRDefault="00817B83" w:rsidP="00817B83">
      <w:pPr>
        <w:pStyle w:val="bpuSponsor"/>
      </w:pPr>
      <w:r>
        <w:t>Senator  SHIRLEY K. TURNER</w:t>
      </w:r>
    </w:p>
    <w:p w14:paraId="3B33D26C" w14:textId="2DEE459F" w:rsidR="00817B83" w:rsidRDefault="00817B83" w:rsidP="00817B83">
      <w:pPr>
        <w:pStyle w:val="bpuSponsor"/>
      </w:pPr>
      <w:r>
        <w:t>District 15 (Hunterdon and Mercer)</w:t>
      </w:r>
    </w:p>
    <w:p w14:paraId="28F1B0BE" w14:textId="77777777" w:rsidR="00817B83" w:rsidRPr="00817B83" w:rsidRDefault="00817B83" w:rsidP="00817B83">
      <w:pPr>
        <w:pStyle w:val="bpuSponsor"/>
      </w:pPr>
    </w:p>
    <w:p w14:paraId="747FB54D" w14:textId="77777777" w:rsidR="008212A8" w:rsidRDefault="008212A8" w:rsidP="008212A8">
      <w:pPr>
        <w:pStyle w:val="bpuSponsor"/>
      </w:pPr>
    </w:p>
    <w:p w14:paraId="62181DD6" w14:textId="77777777" w:rsidR="008212A8" w:rsidRDefault="008212A8" w:rsidP="008212A8">
      <w:pPr>
        <w:pStyle w:val="bpuSponsor"/>
      </w:pPr>
    </w:p>
    <w:p w14:paraId="1D128E42" w14:textId="77777777" w:rsidR="008212A8" w:rsidRDefault="008212A8" w:rsidP="008212A8">
      <w:pPr>
        <w:pStyle w:val="bpuSponsor"/>
      </w:pPr>
    </w:p>
    <w:p w14:paraId="575BA103" w14:textId="77777777" w:rsidR="008212A8" w:rsidRDefault="008212A8" w:rsidP="008212A8">
      <w:pPr>
        <w:pStyle w:val="bpuSponsor"/>
      </w:pPr>
      <w:r>
        <w:t>SYNOPSIS</w:t>
      </w:r>
    </w:p>
    <w:p w14:paraId="2ECBE987" w14:textId="77777777" w:rsidR="008212A8" w:rsidRDefault="008212A8" w:rsidP="008212A8">
      <w:pPr>
        <w:pStyle w:val="bpuNormText"/>
      </w:pPr>
      <w:r>
        <w:tab/>
        <w:t xml:space="preserve">Increases penalties for unauthorized transportation or disposal of solid waste. </w:t>
      </w:r>
    </w:p>
    <w:p w14:paraId="7F0D877C" w14:textId="77777777" w:rsidR="008212A8" w:rsidRDefault="008212A8" w:rsidP="008212A8">
      <w:pPr>
        <w:pStyle w:val="bpuNormText"/>
      </w:pPr>
    </w:p>
    <w:p w14:paraId="37AE5375" w14:textId="77777777" w:rsidR="008212A8" w:rsidRDefault="008212A8" w:rsidP="008212A8">
      <w:pPr>
        <w:pStyle w:val="bpuSponsor"/>
      </w:pPr>
      <w:r>
        <w:t xml:space="preserve">CURRENT VERSION OF TEXT </w:t>
      </w:r>
    </w:p>
    <w:p w14:paraId="3FA4FB8F" w14:textId="77777777" w:rsidR="008212A8" w:rsidRDefault="008212A8" w:rsidP="008212A8">
      <w:pPr>
        <w:pStyle w:val="bpuNormText"/>
      </w:pPr>
      <w:r>
        <w:tab/>
        <w:t>As introduced.</w:t>
      </w:r>
    </w:p>
    <w:p w14:paraId="591DD425" w14:textId="375381CE" w:rsidR="008212A8" w:rsidRDefault="008212A8" w:rsidP="008212A8">
      <w:pPr>
        <w:pStyle w:val="bpuNormText"/>
      </w:pPr>
      <w:r>
        <w:rPr>
          <w:noProof/>
        </w:rPr>
        <w:drawing>
          <wp:anchor distT="0" distB="0" distL="114300" distR="114300" simplePos="0" relativeHeight="251659264" behindDoc="1" locked="0" layoutInCell="1" allowOverlap="1" wp14:anchorId="19A7820C" wp14:editId="64EC6B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2D057A" w14:textId="77777777" w:rsidR="008212A8" w:rsidRDefault="008212A8" w:rsidP="008916EC">
      <w:pPr>
        <w:pStyle w:val="FronterPage"/>
        <w:tabs>
          <w:tab w:val="clear" w:pos="720"/>
          <w:tab w:val="clear" w:pos="1440"/>
          <w:tab w:val="clear" w:pos="2160"/>
          <w:tab w:val="clear" w:pos="2880"/>
          <w:tab w:val="clear" w:pos="3600"/>
          <w:tab w:val="clear" w:pos="4320"/>
          <w:tab w:val="clear" w:pos="5040"/>
        </w:tabs>
        <w:sectPr w:rsidR="008212A8" w:rsidSect="008212A8">
          <w:type w:val="continuous"/>
          <w:pgSz w:w="12240" w:h="20160" w:code="5"/>
          <w:pgMar w:top="1440" w:right="2275" w:bottom="1440" w:left="2275" w:header="72" w:footer="720" w:gutter="0"/>
          <w:pgNumType w:start="1"/>
          <w:cols w:space="720"/>
          <w:docGrid w:linePitch="360"/>
        </w:sectPr>
      </w:pPr>
    </w:p>
    <w:p w14:paraId="26232D87" w14:textId="77777777" w:rsidR="00686AEB" w:rsidRPr="00677316" w:rsidRDefault="00AE2B42" w:rsidP="003E47BA">
      <w:pPr>
        <w:pStyle w:val="HangingAnAct"/>
        <w:rPr>
          <w:rStyle w:val="HangingAnActChar"/>
        </w:rPr>
      </w:pPr>
      <w:r>
        <w:rPr>
          <w:rStyle w:val="BillHead"/>
        </w:rPr>
        <w:lastRenderedPageBreak/>
        <w:t>An Act</w:t>
      </w:r>
      <w:r w:rsidR="00686AEB" w:rsidRPr="006B7FA7">
        <w:rPr>
          <w:rStyle w:val="HangingAnActChar"/>
        </w:rPr>
        <w:t xml:space="preserve"> </w:t>
      </w:r>
      <w:r w:rsidR="007A2E79">
        <w:t>concerning the unauthorized transportation and disposal of solid waste and amending P.L.1989, c.118.</w:t>
      </w:r>
    </w:p>
    <w:p w14:paraId="2E966771" w14:textId="77777777" w:rsidR="000B1054" w:rsidRPr="00D71D68" w:rsidRDefault="000B1054" w:rsidP="000B1054"/>
    <w:p w14:paraId="5B0B13E5" w14:textId="77777777" w:rsidR="00686AEB" w:rsidRPr="00AA7880" w:rsidRDefault="00686AEB" w:rsidP="00686AEB">
      <w:r>
        <w:tab/>
      </w:r>
      <w:r w:rsidR="00AE2B42">
        <w:rPr>
          <w:rStyle w:val="BillHeading2"/>
        </w:rPr>
        <w:t>Be It Enacted</w:t>
      </w:r>
      <w:r>
        <w:rPr>
          <w:rStyle w:val="BillHeading2"/>
        </w:rPr>
        <w:t xml:space="preserve"> </w:t>
      </w:r>
      <w:r w:rsidR="00AE2B42">
        <w:rPr>
          <w:rStyle w:val="BillLanguage"/>
        </w:rPr>
        <w:t>by the Senate and General Assembly of the State of New Jersey:</w:t>
      </w:r>
    </w:p>
    <w:p w14:paraId="53071AB9" w14:textId="43E06BD4" w:rsidR="00686AEB" w:rsidRDefault="00686AEB" w:rsidP="00686AEB"/>
    <w:p w14:paraId="623F163C" w14:textId="77777777" w:rsidR="009C177A" w:rsidRDefault="009C177A" w:rsidP="009C177A">
      <w:r>
        <w:tab/>
        <w:t>1.</w:t>
      </w:r>
      <w:r>
        <w:tab/>
        <w:t>Section 2 of P.L.1989, c.118 (C.13:1E-9.3) is amended to read as follows:</w:t>
      </w:r>
    </w:p>
    <w:p w14:paraId="557629D4" w14:textId="5A1FC8A0" w:rsidR="009C177A" w:rsidRDefault="009C177A" w:rsidP="009C177A">
      <w:r>
        <w:tab/>
        <w:t>2.</w:t>
      </w:r>
      <w:r w:rsidR="004E08B7">
        <w:tab/>
      </w:r>
      <w:r>
        <w:t>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77777777" w:rsidR="009C177A" w:rsidRDefault="009C177A" w:rsidP="009C177A">
      <w:r>
        <w:tab/>
        <w:t>b.</w:t>
      </w:r>
      <w:r>
        <w:tab/>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2934C1D4" w:rsidR="009C177A" w:rsidRDefault="009C177A" w:rsidP="009C177A">
      <w:r>
        <w:tab/>
        <w:t>c.</w:t>
      </w:r>
      <w:r>
        <w:tab/>
      </w:r>
      <w:r w:rsidRPr="003E68A0">
        <w:rPr>
          <w:rFonts w:ascii="Albertus Extra Bold" w:hAnsi="Albertus Extra Bold"/>
          <w:b/>
        </w:rPr>
        <w:t>[</w:t>
      </w:r>
      <w:r>
        <w:t>No person shall, regardless of intent, cause, engage in or be permitted to engage in, the disposal of any amount of solid waste on real property subject to the use, control or ownership of a railroad company, unless such disposal is expressly authorized by the railroad company and approved by the Department of Environmental Protection.</w:t>
      </w:r>
      <w:r w:rsidRPr="003E68A0">
        <w:rPr>
          <w:rFonts w:ascii="Albertus Extra Bold" w:hAnsi="Albertus Extra Bold"/>
          <w:b/>
        </w:rPr>
        <w:t>]</w:t>
      </w:r>
      <w:r>
        <w:t xml:space="preserve"> </w:t>
      </w:r>
      <w:r>
        <w:rPr>
          <w:u w:val="single"/>
        </w:rPr>
        <w:t>(Deleted by amendment, P.L.    , c.    (C.          ) (pending before the Legislature as this bill).)</w:t>
      </w:r>
      <w:r>
        <w:t xml:space="preserve"> </w:t>
      </w:r>
    </w:p>
    <w:p w14:paraId="23FAF604" w14:textId="77777777" w:rsidR="009C177A" w:rsidRDefault="009C177A" w:rsidP="009C177A">
      <w:r>
        <w:tab/>
        <w:t>d.</w:t>
      </w:r>
      <w:r>
        <w:tab/>
        <w:t>The provisions of this section shall be enforced by the Department of Environmental Protection and by every relevant municipality, local board of health, or county health department, as the case may be.</w:t>
      </w:r>
    </w:p>
    <w:p w14:paraId="7AB115B9" w14:textId="5E875A5E" w:rsidR="009C177A" w:rsidRDefault="004E08B7" w:rsidP="009C177A">
      <w:r>
        <w:t>(</w:t>
      </w:r>
      <w:proofErr w:type="spellStart"/>
      <w:r>
        <w:t>cf</w:t>
      </w:r>
      <w:proofErr w:type="spellEnd"/>
      <w:r>
        <w:t xml:space="preserve">: </w:t>
      </w:r>
      <w:r w:rsidR="009C177A">
        <w:t>P.L.2003, c.231, s.4)</w:t>
      </w:r>
    </w:p>
    <w:p w14:paraId="6EB7E793" w14:textId="77777777" w:rsidR="009C177A" w:rsidRPr="00D71D68" w:rsidRDefault="009C177A" w:rsidP="00686AEB"/>
    <w:p w14:paraId="5298FF93" w14:textId="0BAE3E6E" w:rsidR="00EA0391" w:rsidRDefault="00686AEB" w:rsidP="00EA0391">
      <w:r>
        <w:tab/>
      </w:r>
      <w:r w:rsidR="005C6261">
        <w:t>2</w:t>
      </w:r>
      <w:r w:rsidR="00EA0391">
        <w:t>.</w:t>
      </w:r>
      <w:r w:rsidR="00EA0391">
        <w:tab/>
        <w:t>Section 3 of P.L.1989, c.118 (C.13:1E-9.4) is amended to read as follows:</w:t>
      </w:r>
    </w:p>
    <w:p w14:paraId="52919879" w14:textId="40940A69" w:rsidR="00EA0391" w:rsidRDefault="004E08B7" w:rsidP="00EA0391">
      <w:r>
        <w:tab/>
        <w:t>3.</w:t>
      </w:r>
      <w:r>
        <w:tab/>
      </w:r>
      <w:r w:rsidR="00EA0391">
        <w:t xml:space="preserve">a.  Any person who violates the provisions of subsection a. or b. of section 2 of P.L.1989, c.118 (C.13:1E-9.3) commits a disorderly persons offense. </w:t>
      </w:r>
    </w:p>
    <w:p w14:paraId="36932D47" w14:textId="77777777" w:rsidR="00EA0391" w:rsidRDefault="00EA0391" w:rsidP="00EA0391">
      <w:r>
        <w:tab/>
        <w:t>b.</w:t>
      </w:r>
      <w:r>
        <w:tab/>
        <w:t xml:space="preserve">Any person convicted of a violation of the provisions of subsection a. or b. of section 2 of P.L.1989, c.118 (C.13:1E-9.3) is subject to a fine of not less than </w:t>
      </w:r>
      <w:r w:rsidR="003E68A0" w:rsidRPr="003E68A0">
        <w:rPr>
          <w:rFonts w:ascii="Albertus Extra Bold" w:hAnsi="Albertus Extra Bold"/>
          <w:b/>
        </w:rPr>
        <w:t>[</w:t>
      </w:r>
      <w:r>
        <w:t>$2,500.00</w:t>
      </w:r>
      <w:r w:rsidR="003E68A0" w:rsidRPr="003E68A0">
        <w:rPr>
          <w:rFonts w:ascii="Albertus Extra Bold" w:hAnsi="Albertus Extra Bold"/>
          <w:b/>
        </w:rPr>
        <w:t>]</w:t>
      </w:r>
      <w:r>
        <w:t xml:space="preserve"> </w:t>
      </w:r>
      <w:r w:rsidR="003E68A0">
        <w:rPr>
          <w:u w:val="single"/>
        </w:rPr>
        <w:t>$5,000</w:t>
      </w:r>
      <w:r w:rsidR="003E68A0">
        <w:t xml:space="preserve"> </w:t>
      </w:r>
      <w:r>
        <w:t xml:space="preserve">for a first offense, not more than </w:t>
      </w:r>
      <w:r w:rsidR="003E68A0" w:rsidRPr="003E68A0">
        <w:rPr>
          <w:rFonts w:ascii="Albertus Extra Bold" w:hAnsi="Albertus Extra Bold"/>
          <w:b/>
        </w:rPr>
        <w:t>[</w:t>
      </w:r>
      <w:r>
        <w:t>$5,000.00</w:t>
      </w:r>
      <w:r w:rsidR="003E68A0" w:rsidRPr="003E68A0">
        <w:rPr>
          <w:rFonts w:ascii="Albertus Extra Bold" w:hAnsi="Albertus Extra Bold"/>
          <w:b/>
        </w:rPr>
        <w:t>]</w:t>
      </w:r>
      <w:r>
        <w:t xml:space="preserve"> </w:t>
      </w:r>
      <w:r w:rsidR="003E68A0">
        <w:rPr>
          <w:u w:val="single"/>
        </w:rPr>
        <w:t>$10,000</w:t>
      </w:r>
      <w:r w:rsidR="003E68A0">
        <w:t xml:space="preserve"> </w:t>
      </w:r>
      <w:r>
        <w:t xml:space="preserve">for a second offense and not more than </w:t>
      </w:r>
      <w:r w:rsidR="003E68A0" w:rsidRPr="003E68A0">
        <w:rPr>
          <w:rFonts w:ascii="Albertus Extra Bold" w:hAnsi="Albertus Extra Bold"/>
          <w:b/>
        </w:rPr>
        <w:t>[</w:t>
      </w:r>
      <w:r>
        <w:t>$10,000.00</w:t>
      </w:r>
      <w:r w:rsidR="003E68A0" w:rsidRPr="003E68A0">
        <w:rPr>
          <w:rFonts w:ascii="Albertus Extra Bold" w:hAnsi="Albertus Extra Bold"/>
          <w:b/>
        </w:rPr>
        <w:t>]</w:t>
      </w:r>
      <w:r>
        <w:t xml:space="preserve"> </w:t>
      </w:r>
      <w:r w:rsidR="003E68A0">
        <w:rPr>
          <w:u w:val="single"/>
        </w:rPr>
        <w:t>$20,000</w:t>
      </w:r>
      <w:r w:rsidR="003E68A0">
        <w:t xml:space="preserve"> </w:t>
      </w:r>
      <w:r>
        <w:t xml:space="preserve">for a third and every </w:t>
      </w:r>
      <w:bookmarkStart w:id="1" w:name="_GoBack"/>
      <w:bookmarkEnd w:id="1"/>
      <w:r>
        <w:t xml:space="preserve">subsequent offense. Each day during which the violation continues constitutes an additional, separate and distinct offense. </w:t>
      </w:r>
    </w:p>
    <w:p w14:paraId="473CD608" w14:textId="77777777" w:rsidR="00EA0391" w:rsidRDefault="00EA0391" w:rsidP="00EA0391">
      <w:r>
        <w:tab/>
        <w:t>c.</w:t>
      </w:r>
      <w:r>
        <w:tab/>
        <w:t xml:space="preserve">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w:t>
      </w:r>
      <w:r w:rsidR="003E68A0" w:rsidRPr="003E68A0">
        <w:rPr>
          <w:rFonts w:ascii="Albertus Extra Bold" w:hAnsi="Albertus Extra Bold"/>
          <w:b/>
        </w:rPr>
        <w:t>[</w:t>
      </w:r>
      <w:r>
        <w:t>90</w:t>
      </w:r>
      <w:r w:rsidR="003E68A0" w:rsidRPr="003E68A0">
        <w:rPr>
          <w:rFonts w:ascii="Albertus Extra Bold" w:hAnsi="Albertus Extra Bold"/>
          <w:b/>
        </w:rPr>
        <w:t>]</w:t>
      </w:r>
      <w:r>
        <w:t xml:space="preserve"> </w:t>
      </w:r>
      <w:r w:rsidR="003E68A0">
        <w:rPr>
          <w:u w:val="single"/>
        </w:rPr>
        <w:t>180</w:t>
      </w:r>
      <w:r w:rsidR="003E68A0">
        <w:t xml:space="preserve"> </w:t>
      </w:r>
      <w:r>
        <w:t xml:space="preserve">days. </w:t>
      </w:r>
    </w:p>
    <w:p w14:paraId="03EBD790" w14:textId="77777777" w:rsidR="00EA0391" w:rsidRDefault="00EA0391" w:rsidP="00EA0391">
      <w:r>
        <w:tab/>
        <w:t>d.</w:t>
      </w:r>
      <w:r>
        <w:tab/>
        <w:t xml:space="preserve">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seq.). </w:t>
      </w:r>
    </w:p>
    <w:p w14:paraId="09B95CF3" w14:textId="77777777" w:rsidR="00EA0391" w:rsidRDefault="00EA0391" w:rsidP="00EA0391">
      <w:r>
        <w:tab/>
        <w:t>e.</w:t>
      </w:r>
      <w:r>
        <w:tab/>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272F7B25" w14:textId="769FEF48" w:rsidR="00EA0391" w:rsidRPr="009E7739" w:rsidRDefault="00EA0391" w:rsidP="00EA0391">
      <w:pPr>
        <w:rPr>
          <w:u w:val="single"/>
        </w:rPr>
      </w:pPr>
      <w:r>
        <w:tab/>
        <w:t>f.</w:t>
      </w:r>
      <w:r>
        <w:tab/>
        <w:t xml:space="preserve">A person convicted of a violation of the provisions of subsection </w:t>
      </w:r>
      <w:r w:rsidR="00795172" w:rsidRPr="003E68A0">
        <w:rPr>
          <w:rFonts w:ascii="Albertus Extra Bold" w:hAnsi="Albertus Extra Bold"/>
          <w:b/>
        </w:rPr>
        <w:t>[</w:t>
      </w:r>
      <w:r>
        <w:t>c.</w:t>
      </w:r>
      <w:r w:rsidR="00795172" w:rsidRPr="003E68A0">
        <w:rPr>
          <w:rFonts w:ascii="Albertus Extra Bold" w:hAnsi="Albertus Extra Bold"/>
          <w:b/>
        </w:rPr>
        <w:t>]</w:t>
      </w:r>
      <w:r>
        <w:t xml:space="preserve"> </w:t>
      </w:r>
      <w:r w:rsidR="00795172">
        <w:rPr>
          <w:u w:val="single"/>
        </w:rPr>
        <w:t>a.</w:t>
      </w:r>
      <w:r w:rsidR="00795172">
        <w:t xml:space="preserve"> </w:t>
      </w:r>
      <w:r>
        <w:t xml:space="preserve">of section 2 of P.L.1989, c.118 (C.13:1E-9.3) shall be liable to the </w:t>
      </w:r>
      <w:r w:rsidR="00795172" w:rsidRPr="003E68A0">
        <w:rPr>
          <w:rFonts w:ascii="Albertus Extra Bold" w:hAnsi="Albertus Extra Bold"/>
          <w:b/>
        </w:rPr>
        <w:t>[</w:t>
      </w:r>
      <w:r>
        <w:t>railroad company</w:t>
      </w:r>
      <w:r w:rsidR="00795172" w:rsidRPr="003E68A0">
        <w:rPr>
          <w:rFonts w:ascii="Albertus Extra Bold" w:hAnsi="Albertus Extra Bold"/>
          <w:b/>
        </w:rPr>
        <w:t>]</w:t>
      </w:r>
      <w:r>
        <w:t xml:space="preserve"> </w:t>
      </w:r>
      <w:r w:rsidR="00795172">
        <w:rPr>
          <w:u w:val="single"/>
        </w:rPr>
        <w:t>owner of the real property on which the unlawful disposal occurred</w:t>
      </w:r>
      <w:r w:rsidR="00795172">
        <w:t xml:space="preserve"> </w:t>
      </w:r>
      <w:r>
        <w:t xml:space="preserve">in the amount of three times the damages caused directly or indirectly by the unlawful disposal together with three times the costs associated with the cleanup of the real property upon which the violation occurred, including, but not limited to, all attorneys' fees and costs which the </w:t>
      </w:r>
      <w:r w:rsidR="00795172" w:rsidRPr="003E68A0">
        <w:rPr>
          <w:rFonts w:ascii="Albertus Extra Bold" w:hAnsi="Albertus Extra Bold"/>
          <w:b/>
        </w:rPr>
        <w:t>[</w:t>
      </w:r>
      <w:r>
        <w:t>railroad company</w:t>
      </w:r>
      <w:r w:rsidR="00795172" w:rsidRPr="003E68A0">
        <w:rPr>
          <w:rFonts w:ascii="Albertus Extra Bold" w:hAnsi="Albertus Extra Bold"/>
          <w:b/>
        </w:rPr>
        <w:t>]</w:t>
      </w:r>
      <w:r>
        <w:t xml:space="preserve"> </w:t>
      </w:r>
      <w:r w:rsidR="00795172">
        <w:rPr>
          <w:u w:val="single"/>
        </w:rPr>
        <w:t>property owner</w:t>
      </w:r>
      <w:r w:rsidR="00795172">
        <w:t xml:space="preserve"> </w:t>
      </w:r>
      <w:r>
        <w:t xml:space="preserve">may reasonably expend in a civil suit brought in a court of competent jurisdiction to collect the sums imposed by this subsection. In any such suit, a final judgment of conviction shall be admissible as conclusive proof that the person violated the provisions of subsection </w:t>
      </w:r>
      <w:r w:rsidR="00795172" w:rsidRPr="003E68A0">
        <w:rPr>
          <w:rFonts w:ascii="Albertus Extra Bold" w:hAnsi="Albertus Extra Bold"/>
          <w:b/>
        </w:rPr>
        <w:t>[</w:t>
      </w:r>
      <w:r w:rsidR="00795172">
        <w:t>c.</w:t>
      </w:r>
      <w:r w:rsidR="00795172" w:rsidRPr="003E68A0">
        <w:rPr>
          <w:rFonts w:ascii="Albertus Extra Bold" w:hAnsi="Albertus Extra Bold"/>
          <w:b/>
        </w:rPr>
        <w:t>]</w:t>
      </w:r>
      <w:r w:rsidR="00795172">
        <w:t xml:space="preserve"> </w:t>
      </w:r>
      <w:r w:rsidR="00795172">
        <w:rPr>
          <w:u w:val="single"/>
        </w:rPr>
        <w:t>a.</w:t>
      </w:r>
      <w:r>
        <w:t xml:space="preserve"> of section 2 of P.L.1989, c.118 (C.13:1E-9.3).</w:t>
      </w:r>
      <w:r w:rsidR="009E7739">
        <w:t xml:space="preserve">  </w:t>
      </w:r>
      <w:r w:rsidR="009E7739">
        <w:rPr>
          <w:u w:val="single"/>
        </w:rPr>
        <w:t>If a local government unit performs a cleanup of a real property as a result of an unlawful disposal, the person convicted shall also be liable to the local government unit in the amount of the costs associated with the cleanup.</w:t>
      </w:r>
    </w:p>
    <w:p w14:paraId="6393FC00" w14:textId="77777777" w:rsidR="00EA0391" w:rsidRDefault="00EA0391" w:rsidP="00EA0391">
      <w:r>
        <w:t>(</w:t>
      </w:r>
      <w:proofErr w:type="spellStart"/>
      <w:r>
        <w:t>cf</w:t>
      </w:r>
      <w:proofErr w:type="spellEnd"/>
      <w:r>
        <w:t>:  P.L.2019, c.276, s.9)</w:t>
      </w:r>
    </w:p>
    <w:p w14:paraId="332CA7E3" w14:textId="399FF0A4" w:rsidR="004E08B7" w:rsidRDefault="00955F27" w:rsidP="004E08B7">
      <w:r>
        <w:cr/>
      </w:r>
      <w:r>
        <w:tab/>
      </w:r>
      <w:r w:rsidR="007468FB">
        <w:t>3</w:t>
      </w:r>
      <w:r>
        <w:t>.</w:t>
      </w:r>
      <w:r>
        <w:tab/>
        <w:t xml:space="preserve">This act shall take effect </w:t>
      </w:r>
      <w:r w:rsidR="00EA0391">
        <w:t>immediately.</w:t>
      </w:r>
      <w:r w:rsidR="004E08B7">
        <w:br w:type="page"/>
      </w:r>
    </w:p>
    <w:p w14:paraId="62AC5F4F" w14:textId="3BEDF715" w:rsidR="00686AEB" w:rsidRPr="00AA7880" w:rsidRDefault="00686AEB" w:rsidP="004E08B7">
      <w:pPr>
        <w:jc w:val="center"/>
      </w:pPr>
      <w:r w:rsidRPr="00D71D68">
        <w:t>STATEMENT</w:t>
      </w:r>
    </w:p>
    <w:p w14:paraId="09D141EE" w14:textId="77777777" w:rsidR="00955F27" w:rsidRDefault="00955F27" w:rsidP="00686AEB"/>
    <w:p w14:paraId="3BDAEDFA" w14:textId="34767C83" w:rsidR="00955F27" w:rsidRDefault="00955F27" w:rsidP="00686AEB">
      <w:r>
        <w:tab/>
        <w:t xml:space="preserve">This bill </w:t>
      </w:r>
      <w:r w:rsidR="00EA0391">
        <w:t xml:space="preserve">would </w:t>
      </w:r>
      <w:r w:rsidR="0077446B">
        <w:t>increase the penalties for</w:t>
      </w:r>
      <w:r w:rsidR="00EA0391">
        <w:t xml:space="preserve"> transport</w:t>
      </w:r>
      <w:r w:rsidR="0077446B">
        <w:t>ing or disposing</w:t>
      </w:r>
      <w:r w:rsidR="00EA0391">
        <w:t xml:space="preserve"> of </w:t>
      </w:r>
      <w:r w:rsidR="00EA0391" w:rsidRPr="00EA0391">
        <w:t>solid waste in excess of 0.148 cubic yards</w:t>
      </w:r>
      <w:r w:rsidR="00332CF5">
        <w:t xml:space="preserve"> of solids</w:t>
      </w:r>
      <w:r w:rsidR="00EA0391" w:rsidRPr="00EA0391">
        <w:t xml:space="preserve"> or 30 gallons</w:t>
      </w:r>
      <w:r w:rsidR="00EA0391">
        <w:t xml:space="preserve"> </w:t>
      </w:r>
      <w:r w:rsidR="00332CF5">
        <w:t xml:space="preserve">of liquids </w:t>
      </w:r>
      <w:r w:rsidR="00EA0391">
        <w:t xml:space="preserve">except to </w:t>
      </w:r>
      <w:r w:rsidR="00EA0391" w:rsidRPr="00EA0391">
        <w:t>a</w:t>
      </w:r>
      <w:r w:rsidR="00EA0391">
        <w:t>n authorized</w:t>
      </w:r>
      <w:r w:rsidR="00EA0391" w:rsidRPr="00EA0391">
        <w:t xml:space="preserve"> solid waste facility or </w:t>
      </w:r>
      <w:r w:rsidR="00EA0391">
        <w:t>out-of-State disposal site.  Under current law, th</w:t>
      </w:r>
      <w:r w:rsidR="007A2E79">
        <w:t>ese</w:t>
      </w:r>
      <w:r w:rsidR="00EA0391">
        <w:t xml:space="preserve"> act</w:t>
      </w:r>
      <w:r w:rsidR="007A2E79">
        <w:t xml:space="preserve">s </w:t>
      </w:r>
      <w:r w:rsidR="009930FA">
        <w:t>constitute</w:t>
      </w:r>
      <w:r w:rsidR="0077446B">
        <w:t xml:space="preserve"> a </w:t>
      </w:r>
      <w:r w:rsidR="00EA0391">
        <w:t>disorderly persons offense</w:t>
      </w:r>
      <w:r w:rsidR="0077446B">
        <w:t xml:space="preserve"> and a</w:t>
      </w:r>
      <w:r w:rsidR="002A2E76">
        <w:t>re</w:t>
      </w:r>
      <w:r w:rsidR="0077446B">
        <w:t xml:space="preserve"> subject to a maximum fine of $2,500 for a first offense, $5,000 for a second offense, and $10,000 for subsequent offenses, as well as </w:t>
      </w:r>
      <w:r w:rsidR="005648B7">
        <w:t xml:space="preserve">a term </w:t>
      </w:r>
      <w:r w:rsidR="0077446B">
        <w:t xml:space="preserve">community service </w:t>
      </w:r>
      <w:r w:rsidR="005648B7">
        <w:t>with a</w:t>
      </w:r>
      <w:r w:rsidR="0077446B">
        <w:t xml:space="preserve"> maximum </w:t>
      </w:r>
      <w:r w:rsidR="005648B7">
        <w:t>duration</w:t>
      </w:r>
      <w:r w:rsidR="0077446B">
        <w:t xml:space="preserve"> of 90 days.  This bill would increase the maximum fines to $5,000 for a first offense, $10,000 for a second offense, and $20,000 for subsequent offenses.  The bill would also increase the maximum community service term to 180 days.</w:t>
      </w:r>
    </w:p>
    <w:p w14:paraId="749F588E" w14:textId="352B7716" w:rsidR="003746D6" w:rsidRDefault="003746D6" w:rsidP="00686AEB">
      <w:r>
        <w:tab/>
        <w:t>The bill would also delete a provision in existing law that prohibits the</w:t>
      </w:r>
      <w:r w:rsidRPr="003746D6">
        <w:t xml:space="preserve"> disposal of any amount of solid waste on real property subject to the use, control or ownership of a railroad company</w:t>
      </w:r>
      <w:r>
        <w:t>.  Under current law, persons found guilty of violating this provision are liable for</w:t>
      </w:r>
      <w:r w:rsidRPr="003746D6">
        <w:t xml:space="preserve"> three times the damages caused by the unlawful disposal together with three times the </w:t>
      </w:r>
      <w:r>
        <w:t xml:space="preserve">cleanup </w:t>
      </w:r>
      <w:r w:rsidRPr="003746D6">
        <w:t>costs</w:t>
      </w:r>
      <w:r>
        <w:t xml:space="preserve">, attorney's fees, and other reasonable costs expended by a railroad company.  This bill would instead provide that persons who unlawfully dispose of </w:t>
      </w:r>
      <w:r w:rsidRPr="00EA0391">
        <w:t>solid waste in excess of 0.148 cubic yards</w:t>
      </w:r>
      <w:r>
        <w:t xml:space="preserve"> of solids</w:t>
      </w:r>
      <w:r w:rsidRPr="00EA0391">
        <w:t xml:space="preserve"> or 30 gallons</w:t>
      </w:r>
      <w:r>
        <w:t xml:space="preserve"> of liquids are liable for the damages described above to the owner of the property on which the unlawful disposal occurred, regardless of whether or not the owner is a railroad company.</w:t>
      </w:r>
      <w:r w:rsidR="00C57B53">
        <w:t xml:space="preserve">  In addition, under the bill, i</w:t>
      </w:r>
      <w:r w:rsidR="00C57B53" w:rsidRPr="00C57B53">
        <w:t xml:space="preserve">f a local government unit performs a cleanup of a real property as a result of an unlawful disposal, the person convicted </w:t>
      </w:r>
      <w:r w:rsidR="00C57B53">
        <w:t>would</w:t>
      </w:r>
      <w:r w:rsidR="00C57B53" w:rsidRPr="00C57B53">
        <w:t xml:space="preserve"> also be liable to the local government unit in the amount of the costs associated with the cleanup.</w:t>
      </w:r>
    </w:p>
    <w:sectPr w:rsidR="003746D6" w:rsidSect="008212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76DD" w14:textId="420EE19F" w:rsidR="00817B83" w:rsidRDefault="00817B83" w:rsidP="00817B8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6B8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2F1C" w14:textId="77777777" w:rsidR="00AE2B42" w:rsidRPr="00921C91" w:rsidRDefault="00AE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281F89" w14:textId="77777777" w:rsidR="00AE2B42" w:rsidRPr="00921C91" w:rsidRDefault="00AE2B42">
    <w:pPr>
      <w:pStyle w:val="Footer"/>
      <w:rPr>
        <w:szCs w:val="18"/>
      </w:rPr>
    </w:pPr>
  </w:p>
  <w:p w14:paraId="6A4EA6DB" w14:textId="2E518EC4" w:rsidR="00AE2B42" w:rsidRDefault="00AE2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6A97" w14:textId="77777777" w:rsidR="00665CBC" w:rsidRDefault="00285C1E">
    <w:pPr>
      <w:pStyle w:val="Header"/>
    </w:pPr>
    <w:r>
      <w:rPr>
        <w:noProof/>
      </w:rPr>
      <w:pict w14:anchorId="0310C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554" w14:textId="1D0B4E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66BE" w14:textId="07C45987" w:rsidR="00665CBC" w:rsidRDefault="00665CBC" w:rsidP="00686AEB">
    <w:pPr>
      <w:pStyle w:val="Header"/>
      <w:jc w:val="center"/>
      <w:rPr>
        <w:rStyle w:val="PageNumber"/>
      </w:rPr>
    </w:pPr>
  </w:p>
  <w:p w14:paraId="12AB330A" w14:textId="17E0CD38" w:rsidR="008212A8" w:rsidRDefault="008212A8" w:rsidP="008212A8">
    <w:pPr>
      <w:pStyle w:val="bpuHeadSpon"/>
    </w:pPr>
    <w:r w:rsidRPr="008212A8">
      <w:rPr>
        <w:rStyle w:val="bpuHeadSponChar"/>
      </w:rPr>
      <w:t>S3893</w:t>
    </w:r>
    <w:r>
      <w:t xml:space="preserve"> CRUZ-PEREZ</w:t>
    </w:r>
    <w:r w:rsidR="00817B83">
      <w:t xml:space="preserve">, </w:t>
    </w:r>
    <w:r w:rsidR="00817B83">
      <w:t>TURNER</w:t>
    </w:r>
  </w:p>
  <w:p w14:paraId="6DD28F6C" w14:textId="015FE4B0" w:rsidR="008212A8" w:rsidRDefault="008212A8" w:rsidP="008212A8">
    <w:pPr>
      <w:pStyle w:val="bpuHeadSpon"/>
    </w:pPr>
    <w:r>
      <w:fldChar w:fldCharType="begin"/>
    </w:r>
    <w:r>
      <w:instrText xml:space="preserve"> PAGE  \* MERGEFORMAT </w:instrText>
    </w:r>
    <w:r>
      <w:fldChar w:fldCharType="separate"/>
    </w:r>
    <w:r w:rsidR="00934780">
      <w:rPr>
        <w:noProof/>
      </w:rPr>
      <w:t>4</w:t>
    </w:r>
    <w:r>
      <w:fldChar w:fldCharType="end"/>
    </w:r>
  </w:p>
  <w:p w14:paraId="5E123773" w14:textId="77777777" w:rsidR="008212A8" w:rsidRDefault="008212A8" w:rsidP="008212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2832E" w14:textId="0A2A202E" w:rsidR="00665CBC" w:rsidRDefault="00665CBC">
    <w:pPr>
      <w:pStyle w:val="Header"/>
    </w:pPr>
  </w:p>
  <w:p w14:paraId="0D212815" w14:textId="451C787B" w:rsidR="008212A8" w:rsidRDefault="008212A8" w:rsidP="008212A8">
    <w:pPr>
      <w:pStyle w:val="bpuHeadSpon"/>
    </w:pPr>
    <w:r w:rsidRPr="008212A8">
      <w:rPr>
        <w:rStyle w:val="bpuHeadSponChar"/>
      </w:rPr>
      <w:t>S3893</w:t>
    </w:r>
    <w:r>
      <w:t xml:space="preserve"> CRUZ-PEREZ</w:t>
    </w:r>
    <w:r w:rsidR="00817B83">
      <w:t xml:space="preserve">, </w:t>
    </w:r>
    <w:r w:rsidR="00817B83">
      <w:t>TURNER</w:t>
    </w:r>
  </w:p>
  <w:p w14:paraId="1BD712F2" w14:textId="1EE311E3" w:rsidR="008212A8" w:rsidRDefault="008212A8" w:rsidP="008212A8">
    <w:pPr>
      <w:pStyle w:val="bpuHeadSpon"/>
    </w:pPr>
    <w:r>
      <w:fldChar w:fldCharType="begin"/>
    </w:r>
    <w:r>
      <w:instrText xml:space="preserve"> PAGE  \* MERGEFORMAT </w:instrText>
    </w:r>
    <w:r>
      <w:fldChar w:fldCharType="separate"/>
    </w:r>
    <w:r w:rsidR="00934780">
      <w:rPr>
        <w:noProof/>
      </w:rPr>
      <w:t>2</w:t>
    </w:r>
    <w:r>
      <w:fldChar w:fldCharType="end"/>
    </w:r>
  </w:p>
  <w:p w14:paraId="4909B7C6" w14:textId="77777777" w:rsidR="008212A8" w:rsidRDefault="008212A8" w:rsidP="008212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69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C7A"/>
    <w:rsid w:val="00212B8D"/>
    <w:rsid w:val="002206C8"/>
    <w:rsid w:val="00222983"/>
    <w:rsid w:val="002370D0"/>
    <w:rsid w:val="00255958"/>
    <w:rsid w:val="00257FA2"/>
    <w:rsid w:val="0026574A"/>
    <w:rsid w:val="002660BB"/>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D6"/>
    <w:rsid w:val="00382F1F"/>
    <w:rsid w:val="003840E5"/>
    <w:rsid w:val="00391DA4"/>
    <w:rsid w:val="003A3C64"/>
    <w:rsid w:val="003A3F83"/>
    <w:rsid w:val="003C43EF"/>
    <w:rsid w:val="003C5A6B"/>
    <w:rsid w:val="003C7FB2"/>
    <w:rsid w:val="003D24DE"/>
    <w:rsid w:val="003E26D4"/>
    <w:rsid w:val="003E47BA"/>
    <w:rsid w:val="003E68A0"/>
    <w:rsid w:val="003F3B37"/>
    <w:rsid w:val="0040195A"/>
    <w:rsid w:val="00402DC0"/>
    <w:rsid w:val="00416C4B"/>
    <w:rsid w:val="0041751E"/>
    <w:rsid w:val="004211E5"/>
    <w:rsid w:val="00422091"/>
    <w:rsid w:val="00427220"/>
    <w:rsid w:val="0043386C"/>
    <w:rsid w:val="00436F2D"/>
    <w:rsid w:val="00436F5D"/>
    <w:rsid w:val="00441B42"/>
    <w:rsid w:val="0045118A"/>
    <w:rsid w:val="00455D51"/>
    <w:rsid w:val="00456BF9"/>
    <w:rsid w:val="00461057"/>
    <w:rsid w:val="004704A8"/>
    <w:rsid w:val="00471102"/>
    <w:rsid w:val="00471F18"/>
    <w:rsid w:val="00477560"/>
    <w:rsid w:val="00484144"/>
    <w:rsid w:val="00484C19"/>
    <w:rsid w:val="00485866"/>
    <w:rsid w:val="00492076"/>
    <w:rsid w:val="00493B1D"/>
    <w:rsid w:val="00497037"/>
    <w:rsid w:val="004A3009"/>
    <w:rsid w:val="004A6940"/>
    <w:rsid w:val="004A77A4"/>
    <w:rsid w:val="004C742C"/>
    <w:rsid w:val="004E08B7"/>
    <w:rsid w:val="004E1F3E"/>
    <w:rsid w:val="004F21BD"/>
    <w:rsid w:val="004F2F0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8B7"/>
    <w:rsid w:val="005651F3"/>
    <w:rsid w:val="00572184"/>
    <w:rsid w:val="00577A15"/>
    <w:rsid w:val="00580533"/>
    <w:rsid w:val="0059131D"/>
    <w:rsid w:val="005B3F92"/>
    <w:rsid w:val="005B479C"/>
    <w:rsid w:val="005B561E"/>
    <w:rsid w:val="005C07E4"/>
    <w:rsid w:val="005C2124"/>
    <w:rsid w:val="005C336F"/>
    <w:rsid w:val="005C6261"/>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906"/>
    <w:rsid w:val="00707CD3"/>
    <w:rsid w:val="00716BB9"/>
    <w:rsid w:val="007256D1"/>
    <w:rsid w:val="00726268"/>
    <w:rsid w:val="007279FD"/>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E79"/>
    <w:rsid w:val="007A2F73"/>
    <w:rsid w:val="007A3061"/>
    <w:rsid w:val="007A5A0B"/>
    <w:rsid w:val="007A6F93"/>
    <w:rsid w:val="007C0E14"/>
    <w:rsid w:val="007C7DE4"/>
    <w:rsid w:val="007D40CB"/>
    <w:rsid w:val="007D5796"/>
    <w:rsid w:val="007D59C0"/>
    <w:rsid w:val="007D7D9C"/>
    <w:rsid w:val="007F485D"/>
    <w:rsid w:val="007F6050"/>
    <w:rsid w:val="007F6E32"/>
    <w:rsid w:val="00813627"/>
    <w:rsid w:val="00817B83"/>
    <w:rsid w:val="008212A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923"/>
    <w:rsid w:val="008F1E5A"/>
    <w:rsid w:val="00901BDA"/>
    <w:rsid w:val="00907E36"/>
    <w:rsid w:val="009121D8"/>
    <w:rsid w:val="00912D9C"/>
    <w:rsid w:val="00916F7A"/>
    <w:rsid w:val="00917FE3"/>
    <w:rsid w:val="009318C7"/>
    <w:rsid w:val="00931C09"/>
    <w:rsid w:val="00934780"/>
    <w:rsid w:val="009348C2"/>
    <w:rsid w:val="009440D0"/>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E7739"/>
    <w:rsid w:val="009F4FAC"/>
    <w:rsid w:val="00A017C0"/>
    <w:rsid w:val="00A061F6"/>
    <w:rsid w:val="00A11228"/>
    <w:rsid w:val="00A222C2"/>
    <w:rsid w:val="00A305D6"/>
    <w:rsid w:val="00A342C4"/>
    <w:rsid w:val="00A50F6B"/>
    <w:rsid w:val="00A52237"/>
    <w:rsid w:val="00A5397D"/>
    <w:rsid w:val="00A551D6"/>
    <w:rsid w:val="00A6251B"/>
    <w:rsid w:val="00A6754E"/>
    <w:rsid w:val="00A70F58"/>
    <w:rsid w:val="00A72987"/>
    <w:rsid w:val="00A7346B"/>
    <w:rsid w:val="00A84C4F"/>
    <w:rsid w:val="00A932A1"/>
    <w:rsid w:val="00A96E06"/>
    <w:rsid w:val="00A97848"/>
    <w:rsid w:val="00AA3E6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B0116D"/>
    <w:rsid w:val="00B01173"/>
    <w:rsid w:val="00B02F35"/>
    <w:rsid w:val="00B05A3C"/>
    <w:rsid w:val="00B07100"/>
    <w:rsid w:val="00B1138C"/>
    <w:rsid w:val="00B2574A"/>
    <w:rsid w:val="00B35D8A"/>
    <w:rsid w:val="00B45B34"/>
    <w:rsid w:val="00B57047"/>
    <w:rsid w:val="00B61D86"/>
    <w:rsid w:val="00B6258B"/>
    <w:rsid w:val="00B6342D"/>
    <w:rsid w:val="00B705D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B53"/>
    <w:rsid w:val="00C66BF3"/>
    <w:rsid w:val="00C70140"/>
    <w:rsid w:val="00C73CA7"/>
    <w:rsid w:val="00C77568"/>
    <w:rsid w:val="00C822F6"/>
    <w:rsid w:val="00C82AC2"/>
    <w:rsid w:val="00C8456C"/>
    <w:rsid w:val="00C84645"/>
    <w:rsid w:val="00C91E19"/>
    <w:rsid w:val="00C92402"/>
    <w:rsid w:val="00C92867"/>
    <w:rsid w:val="00C93B93"/>
    <w:rsid w:val="00C9474F"/>
    <w:rsid w:val="00CA037D"/>
    <w:rsid w:val="00CA0837"/>
    <w:rsid w:val="00CA2442"/>
    <w:rsid w:val="00CA4725"/>
    <w:rsid w:val="00CB6246"/>
    <w:rsid w:val="00CC0A17"/>
    <w:rsid w:val="00CD0F93"/>
    <w:rsid w:val="00CD1BD1"/>
    <w:rsid w:val="00CD30B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897"/>
    <w:rsid w:val="00D9410B"/>
    <w:rsid w:val="00D9695B"/>
    <w:rsid w:val="00DA2417"/>
    <w:rsid w:val="00DA5585"/>
    <w:rsid w:val="00DB02AC"/>
    <w:rsid w:val="00DB6AA2"/>
    <w:rsid w:val="00DD1AA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2FB"/>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8B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262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268"/>
    <w:rPr>
      <w:rFonts w:ascii="Segoe UI" w:hAnsi="Segoe UI" w:cs="Segoe UI"/>
      <w:spacing w:val="4"/>
      <w:sz w:val="18"/>
      <w:szCs w:val="18"/>
    </w:rPr>
  </w:style>
  <w:style w:type="character" w:styleId="LineNumber">
    <w:name w:val="line number"/>
    <w:basedOn w:val="DefaultParagraphFont"/>
    <w:semiHidden/>
    <w:unhideWhenUsed/>
    <w:rsid w:val="0082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08116-E173-4F9E-9E04-B3129911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1193</Words>
  <Characters>6064</Characters>
  <Application>Microsoft Office Word</Application>
  <DocSecurity>0</DocSecurity>
  <Lines>147</Lines>
  <Paragraphs>33</Paragraphs>
  <ScaleCrop>false</ScaleCrop>
  <HeadingPairs>
    <vt:vector size="2" baseType="variant">
      <vt:variant>
        <vt:lpstr>Title</vt:lpstr>
      </vt:variant>
      <vt:variant>
        <vt:i4>1</vt:i4>
      </vt:variant>
    </vt:vector>
  </HeadingPairs>
  <TitlesOfParts>
    <vt:vector size="1" baseType="lpstr">
      <vt:lpstr>S3893</vt:lpstr>
    </vt:vector>
  </TitlesOfParts>
  <Manager>R224</Manager>
  <Company>NJ Office of Legislative Services</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S3893</dc:title>
  <dc:subject/>
  <dc:creator>Senator  CRUZ-PEREZ</dc:creator>
  <cp:keywords>S3893|4|EA |300|0|300|N|0|</cp:keywords>
  <dc:description>INTRODUCED JUNE 10, 2021</dc:description>
  <cp:lastModifiedBy>Todaro, Vivian</cp:lastModifiedBy>
  <cp:revision>2</cp:revision>
  <cp:lastPrinted>2021-12-03T14:00:00Z</cp:lastPrinted>
  <dcterms:created xsi:type="dcterms:W3CDTF">2021-12-03T14:00:00Z</dcterms:created>
  <dcterms:modified xsi:type="dcterms:W3CDTF">2021-12-03T14:00:00Z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