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3206" w:rsidRDefault="001D3206" w:rsidP="001D3206">
      <w:pPr>
        <w:pStyle w:val="bpuBill"/>
      </w:pPr>
      <w:bookmarkStart w:id="0" w:name="bpuFrontPg"/>
      <w:bookmarkStart w:id="1" w:name="_GoBack"/>
      <w:bookmarkEnd w:id="0"/>
      <w:bookmarkEnd w:id="1"/>
      <w:r>
        <w:t xml:space="preserve">SENATE, No. 3902 </w:t>
      </w:r>
    </w:p>
    <w:p w:rsidR="001D3206" w:rsidRPr="009D38FF" w:rsidRDefault="001D3206" w:rsidP="001D320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4858823" r:id="rId8"/>
        </w:object>
      </w:r>
    </w:p>
    <w:p w:rsidR="001D3206" w:rsidRDefault="001D3206" w:rsidP="001D3206">
      <w:pPr>
        <w:pStyle w:val="bpuState"/>
      </w:pPr>
      <w:r>
        <w:t>STATE OF NEW JERSEY</w:t>
      </w:r>
    </w:p>
    <w:p w:rsidR="001D3206" w:rsidRDefault="001D3206" w:rsidP="001D3206">
      <w:pPr>
        <w:pStyle w:val="bpuLegislature"/>
      </w:pPr>
      <w:r>
        <w:t>219th LEGISLATURE</w:t>
      </w:r>
    </w:p>
    <w:p w:rsidR="001D3206" w:rsidRDefault="001D3206" w:rsidP="001D3206">
      <w:pPr>
        <w:pStyle w:val="bpuWpGraphic"/>
      </w:pPr>
      <w:r>
        <w:object w:dxaOrig="8985" w:dyaOrig="255">
          <v:shape id="_x0000_i1026" type="#_x0000_t75" style="width:6in;height:12.1pt" o:ole="">
            <v:imagedata r:id="rId7" o:title=""/>
          </v:shape>
          <o:OLEObject Type="Embed" ProgID="WPWin6.1" ShapeID="_x0000_i1026" DrawAspect="Content" ObjectID="_1684858824" r:id="rId9"/>
        </w:object>
      </w:r>
      <w:r>
        <w:t xml:space="preserve">  </w:t>
      </w:r>
    </w:p>
    <w:p w:rsidR="001D3206" w:rsidRDefault="001D3206" w:rsidP="001D3206">
      <w:pPr>
        <w:pStyle w:val="bpuIntro"/>
      </w:pPr>
      <w:r>
        <w:t>INTRODUCED JUNE 10, 2021</w:t>
      </w:r>
    </w:p>
    <w:p w:rsidR="001D3206" w:rsidRDefault="001D3206" w:rsidP="001D3206">
      <w:pPr>
        <w:pStyle w:val="bpuIntro"/>
      </w:pPr>
    </w:p>
    <w:p w:rsidR="001D3206" w:rsidRDefault="001D3206" w:rsidP="001D3206">
      <w:pPr>
        <w:pStyle w:val="bpuIntro"/>
        <w:sectPr w:rsidR="001D3206" w:rsidSect="001D3206">
          <w:headerReference w:type="even" r:id="rId10"/>
          <w:headerReference w:type="default" r:id="rId11"/>
          <w:pgSz w:w="12240" w:h="20160" w:code="5"/>
          <w:pgMar w:top="2160" w:right="1440" w:bottom="1440" w:left="1440" w:header="72" w:footer="720" w:gutter="0"/>
          <w:pgNumType w:start="1"/>
          <w:cols w:space="720"/>
          <w:docGrid w:linePitch="360"/>
        </w:sectPr>
      </w:pPr>
    </w:p>
    <w:p w:rsidR="001D3206" w:rsidRDefault="001D3206" w:rsidP="001D3206">
      <w:pPr>
        <w:pStyle w:val="bpuIntro"/>
      </w:pPr>
    </w:p>
    <w:p w:rsidR="001D3206" w:rsidRDefault="001D3206" w:rsidP="001D3206">
      <w:pPr>
        <w:pStyle w:val="bpuSponsor"/>
      </w:pPr>
      <w:r>
        <w:t>Sponsored by:</w:t>
      </w:r>
    </w:p>
    <w:p w:rsidR="001D3206" w:rsidRDefault="001D3206" w:rsidP="001D3206">
      <w:pPr>
        <w:pStyle w:val="bpuSponsor"/>
      </w:pPr>
      <w:proofErr w:type="gramStart"/>
      <w:r>
        <w:t>Senator  JOSEPH</w:t>
      </w:r>
      <w:proofErr w:type="gramEnd"/>
      <w:r>
        <w:t xml:space="preserve"> P. CRYAN</w:t>
      </w:r>
    </w:p>
    <w:p w:rsidR="001D3206" w:rsidRDefault="001D3206" w:rsidP="001D3206">
      <w:pPr>
        <w:pStyle w:val="bpuSponsor"/>
      </w:pPr>
      <w:r>
        <w:t>District 20 (Union)</w:t>
      </w:r>
    </w:p>
    <w:p w:rsidR="001D3206" w:rsidRDefault="001D3206" w:rsidP="001D3206">
      <w:pPr>
        <w:pStyle w:val="bpuSponsor"/>
      </w:pPr>
    </w:p>
    <w:p w:rsidR="001D3206" w:rsidRDefault="001D3206" w:rsidP="001D3206">
      <w:pPr>
        <w:pStyle w:val="bpuSponsor"/>
      </w:pPr>
    </w:p>
    <w:p w:rsidR="001D3206" w:rsidRDefault="001D3206" w:rsidP="001D3206">
      <w:pPr>
        <w:pStyle w:val="bpuSponsor"/>
      </w:pPr>
    </w:p>
    <w:p w:rsidR="001D3206" w:rsidRDefault="001D3206" w:rsidP="001D3206">
      <w:pPr>
        <w:pStyle w:val="bpuSponsor"/>
      </w:pPr>
    </w:p>
    <w:p w:rsidR="001D3206" w:rsidRDefault="001D3206" w:rsidP="001D3206">
      <w:pPr>
        <w:pStyle w:val="bpuSponsor"/>
      </w:pPr>
      <w:r>
        <w:t>SYNOPSIS</w:t>
      </w:r>
    </w:p>
    <w:p w:rsidR="001D3206" w:rsidRDefault="001D3206" w:rsidP="001D3206">
      <w:pPr>
        <w:pStyle w:val="bpuNormText"/>
      </w:pPr>
      <w:r>
        <w:tab/>
        <w:t xml:space="preserve">Authorizes NJ Infrastructure Bank to guarantee local government bonds or </w:t>
      </w:r>
      <w:proofErr w:type="gramStart"/>
      <w:r>
        <w:t>provide</w:t>
      </w:r>
      <w:proofErr w:type="gramEnd"/>
      <w:r>
        <w:t xml:space="preserve"> other assistance for certain local redevelopment projects. </w:t>
      </w:r>
    </w:p>
    <w:p w:rsidR="001D3206" w:rsidRDefault="001D3206" w:rsidP="001D3206">
      <w:pPr>
        <w:pStyle w:val="bpuNormText"/>
      </w:pPr>
    </w:p>
    <w:p w:rsidR="001D3206" w:rsidRDefault="001D3206" w:rsidP="001D3206">
      <w:pPr>
        <w:pStyle w:val="bpuSponsor"/>
      </w:pPr>
      <w:r>
        <w:t xml:space="preserve">CURRENT VERSION OF TEXT </w:t>
      </w:r>
    </w:p>
    <w:p w:rsidR="001D3206" w:rsidRDefault="001D3206" w:rsidP="001D3206">
      <w:pPr>
        <w:pStyle w:val="bpuNormText"/>
      </w:pPr>
      <w:r>
        <w:tab/>
        <w:t>As introduced.</w:t>
      </w:r>
    </w:p>
    <w:p w:rsidR="001D3206" w:rsidRDefault="001D3206" w:rsidP="00017853">
      <w:pPr>
        <w:pStyle w:val="bpuNormText"/>
        <w:sectPr w:rsidR="001D3206" w:rsidSect="001D3206">
          <w:type w:val="continuous"/>
          <w:pgSz w:w="12240" w:h="20160" w:code="5"/>
          <w:pgMar w:top="1440" w:right="2275" w:bottom="1440" w:left="2275" w:header="72" w:footer="720" w:gutter="0"/>
          <w:pgNumType w:start="1"/>
          <w:cols w:space="720"/>
          <w:docGrid w:linePitch="360"/>
        </w:sectPr>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D39CF" w:rsidRPr="00677316" w:rsidRDefault="003D39CF" w:rsidP="003D39CF">
      <w:pPr>
        <w:pStyle w:val="HangingAnAct"/>
        <w:rPr>
          <w:rStyle w:val="HangingAnActChar"/>
        </w:rPr>
      </w:pPr>
      <w:r w:rsidRPr="003D39CF">
        <w:rPr>
          <w:rStyle w:val="BillHead"/>
        </w:rPr>
        <w:lastRenderedPageBreak/>
        <w:t>An Act</w:t>
      </w:r>
      <w:r w:rsidRPr="006B7FA7">
        <w:rPr>
          <w:rStyle w:val="HangingAnActChar"/>
        </w:rPr>
        <w:t xml:space="preserve"> </w:t>
      </w:r>
      <w:r>
        <w:rPr>
          <w:rStyle w:val="HangingAnActChar"/>
        </w:rPr>
        <w:t xml:space="preserve">concerning guarantees for local government bonds, and amending P.L.1985, c.334. </w:t>
      </w:r>
    </w:p>
    <w:p w:rsidR="003D39CF" w:rsidRPr="00D71D68" w:rsidRDefault="003D39CF" w:rsidP="003D39CF"/>
    <w:p w:rsidR="003D39CF" w:rsidRPr="00AA7880" w:rsidRDefault="003D39CF" w:rsidP="003D39CF">
      <w:r>
        <w:tab/>
      </w:r>
      <w:r>
        <w:rPr>
          <w:rStyle w:val="BillHeading2"/>
        </w:rPr>
        <w:t xml:space="preserve">Be It Enacted </w:t>
      </w:r>
      <w:r>
        <w:rPr>
          <w:rStyle w:val="BillLanguage"/>
        </w:rPr>
        <w:t>by the Senate and General Assembly of the State of New Jersey:</w:t>
      </w:r>
    </w:p>
    <w:p w:rsidR="003D39CF" w:rsidRPr="00D71D68" w:rsidRDefault="003D39CF" w:rsidP="003D39CF"/>
    <w:p w:rsidR="003D39CF" w:rsidRDefault="003D39CF" w:rsidP="003D39CF">
      <w:r>
        <w:tab/>
        <w:t>1.</w:t>
      </w:r>
      <w:r>
        <w:tab/>
        <w:t>Section 2 of P.L.1985, c.334 (C.58:11B-2) is amended to read as follows:</w:t>
      </w:r>
    </w:p>
    <w:p w:rsidR="00017853" w:rsidRDefault="003D39CF" w:rsidP="00017853">
      <w:r>
        <w:tab/>
        <w:t>2.</w:t>
      </w:r>
      <w:r>
        <w:tab/>
      </w:r>
      <w:proofErr w:type="gramStart"/>
      <w:r>
        <w:t>a</w:t>
      </w:r>
      <w:proofErr w:type="gramEnd"/>
      <w:r>
        <w:t>.  The Legislature finds that the steady deterioration of older sewage and sewer systems and wastewater treatment plants endangers the availability and quality of uncontaminated water resources of the State, thereby posing a grave danger to the health, safety and welfare of the residents of the concerned communities and the State; that the construction, rehabilitation, operation, and maintenance of modern and efficient sewer systems and wastewater treatment plants are essential to protecting and improving the State's water quality; that in addition to protecting and improving water quality, adequate wastewater treatment systems are essential to economic growth and development; that many of the wastewater treatment systems in New Jersey must be replaced or upgraded if an inexorable decline in water quality is to be avoided during the coming decades; that the United States Congress in recognition of the crucial role wastewater treatment systems and plants play in maintaining and improving water quality, and with an understanding that the cost of financing and constructing these systems must be borne by local governments and authorities with limited sources of revenues, established in the "Federal Water Pollution Control Act Amendments of 1972," Pub.L.92-500 (33 U.S.C. s.1251 et al.) a program to provide local governments with grants for constructing these systems; that during the last several years the amount of federal grant money available to states and local governments for assistance in constructing and improving wastewater treatment systems has sharply diminished; that the current level of federal grant funding is inadequate to meet the cost of upgrading the State's wastewater treatment capacity to comply with State water quality standards; that the collective needs of the State and local governments for capital financing of wastewater treatment systems far exceed the sums of money presently available through revenue initiatives and State and federal aid programs; and that it is fitting and proper for the State to encourage local governments to undertake wastewater treatment projects through the establishment of a State mechanism to provide loans at the lowest reasonable interest rates and to guarantee or insure local capital improvement bonds.</w:t>
      </w:r>
      <w:r w:rsidR="00017853">
        <w:br w:type="page"/>
      </w:r>
    </w:p>
    <w:p w:rsidR="003D39CF" w:rsidRDefault="003D39CF" w:rsidP="003D39CF">
      <w:r>
        <w:tab/>
        <w:t>b.</w:t>
      </w:r>
      <w:r>
        <w:tab/>
        <w:t xml:space="preserve">The Legislature finds that </w:t>
      </w:r>
      <w:proofErr w:type="spellStart"/>
      <w:r>
        <w:t>stormwater</w:t>
      </w:r>
      <w:proofErr w:type="spellEnd"/>
      <w:r>
        <w:t xml:space="preserve"> runoff and combined sewer overflows are among the major sources of ocean pollution, contributing to beach closings; that combined sewer systems discharge untreated wastewater and </w:t>
      </w:r>
      <w:proofErr w:type="spellStart"/>
      <w:r>
        <w:t>stormwater</w:t>
      </w:r>
      <w:proofErr w:type="spellEnd"/>
      <w:r>
        <w:t xml:space="preserve"> into rivers, streams and coastal waters during wet weather, resulting in water pollution; that some combined sewer systems have deteriorated to the point that overflows occur regularly, even during dry weather; that many sewer systems are on inadequate repair and replacement programs, which may cause disturbances at sewage treatment plants; that many municipalities are under building moratoriums due to the inadequacy of their sewage and </w:t>
      </w:r>
      <w:proofErr w:type="spellStart"/>
      <w:r>
        <w:t>stormwater</w:t>
      </w:r>
      <w:proofErr w:type="spellEnd"/>
      <w:r>
        <w:t xml:space="preserve"> collection systems, which severely affect municipal budgets; and that large unmet capital expenses exist for combined sewer system separation and abatement projects.</w:t>
      </w:r>
    </w:p>
    <w:p w:rsidR="003D39CF" w:rsidRDefault="003D39CF" w:rsidP="003D39CF">
      <w:r>
        <w:tab/>
        <w:t xml:space="preserve">The Legislature further finds that funding at the federal level for wastewater treatment, </w:t>
      </w:r>
      <w:proofErr w:type="spellStart"/>
      <w:r>
        <w:t>stormwater</w:t>
      </w:r>
      <w:proofErr w:type="spellEnd"/>
      <w:r>
        <w:t xml:space="preserve"> management and combined sewer system rehabilitation projects is insufficient; that State funds available for these projects are inadequate to meet current needs; that local revenues are insufficient to meet these expenses; and that additional funding at the State level is necessary to meet this financial obligation.</w:t>
      </w:r>
    </w:p>
    <w:p w:rsidR="003D39CF" w:rsidRDefault="003D39CF" w:rsidP="003D39CF">
      <w:r>
        <w:tab/>
        <w:t>c.</w:t>
      </w:r>
      <w:r>
        <w:tab/>
        <w:t>The Legislature finds that construction, rehabilitation, operation and maintenance of modern and efficient water supply facilities are essential to protecting and improving the State's water quality; that the citizens of this State, in recognition of the crucial role the construction of new and the upgrading of existing water supply facilities play in maintaining and augmenting the natural water resources of the State, and with an understanding that the cost of financing and constructing these systems is beyond the limited financial resource capabilities of local governments and authorities and must be subsidized by the State and repaid through a system of water supply user charges, approved the enactment of the "Water Supply Bond Act of 1981" (P.L.1981, c.261); that the water supply needs of the State are so great that the funds allocated for this purpose from the "Water Supply Fund" established by that 1981 bond act should be augmented and maximized, to the extent practicable, through the use of alternative methods of State financing to offset the costs of water supply projects and for the construction of new or the rehabilitation of antiquated or inadequate existing water supply facilities; that the United States Congress in recognition of the essential role that safe drinking water plays in protecting the public health, and with an understanding that financing, constructing and maintaining water systems that meet the requirements of the "Safe Drinking Water Act," 42 U.S.C. s.300f et seq. exceed the financial and technical capacity of the operators of some water systems, has established in the "Safe Drinking Water Act Amendments of 1996," P.L.104-182, a program to provide public water systems with financial assistance to meet national primary drinking water regulations or to otherwise further the health protection objectives of the federal law and that the State must, in order to make use of the federal funds, provide State funds for the program; and therefore, State funding for the program is necessary to meet this financial obligation.</w:t>
      </w:r>
    </w:p>
    <w:p w:rsidR="003D39CF" w:rsidRDefault="003D39CF" w:rsidP="003D39CF">
      <w:r>
        <w:tab/>
        <w:t>d.</w:t>
      </w:r>
      <w:r>
        <w:tab/>
        <w:t>The Legislature finds that the transportation infrastructure of the State is among the most heavily used in the nation and has deteriorated in recent years, with parts of the highway system reaching the end of their useful lives.</w:t>
      </w:r>
    </w:p>
    <w:p w:rsidR="003D39CF" w:rsidRDefault="003D39CF" w:rsidP="003D39CF">
      <w:r>
        <w:tab/>
        <w:t>e.</w:t>
      </w:r>
      <w:r>
        <w:tab/>
        <w:t>The Legislature finds that capital projects for roadways and bridges are essential to protecting and improving the State's transportation system; that construction of new and the upgrading of existing roadways and bridges play a critical role in the transportation needs of the State, and with an understanding that the cost of financing and constructing these systems is beyond the limited financial resource capabilities of local governments and authorities and must be subsidized by the State and Federal government; that the United States Congress has established "State Infrastructure Bank" programs to provide funding for transportation systems (23 U.S.C. s.610) and that the State must, in order to make use of the federal funds, provide State funds for the program; and therefore, State funding for the program is necessary to meet this financial obligation.</w:t>
      </w:r>
    </w:p>
    <w:p w:rsidR="003D39CF" w:rsidRPr="00E176DA" w:rsidRDefault="003D39CF" w:rsidP="003D39CF">
      <w:pPr>
        <w:rPr>
          <w:u w:val="single"/>
        </w:rPr>
      </w:pPr>
      <w:r>
        <w:tab/>
        <w:t>f.</w:t>
      </w:r>
      <w:r>
        <w:tab/>
      </w:r>
      <w:r>
        <w:rPr>
          <w:u w:val="single"/>
        </w:rPr>
        <w:t>The Legislature finds that</w:t>
      </w:r>
      <w:r w:rsidRPr="00C2002C">
        <w:rPr>
          <w:u w:val="single"/>
        </w:rPr>
        <w:t xml:space="preserve"> </w:t>
      </w:r>
      <w:r>
        <w:rPr>
          <w:u w:val="single"/>
        </w:rPr>
        <w:t>investment</w:t>
      </w:r>
      <w:r w:rsidRPr="00C2002C">
        <w:rPr>
          <w:u w:val="single"/>
        </w:rPr>
        <w:t xml:space="preserve"> in redevelopment projects with a water</w:t>
      </w:r>
      <w:r>
        <w:rPr>
          <w:u w:val="single"/>
        </w:rPr>
        <w:t xml:space="preserve"> supply, wastewater,</w:t>
      </w:r>
      <w:r w:rsidRPr="00C2002C">
        <w:rPr>
          <w:u w:val="single"/>
        </w:rPr>
        <w:t xml:space="preserve"> or transportation infrastructure component is essential to </w:t>
      </w:r>
      <w:r>
        <w:rPr>
          <w:u w:val="single"/>
        </w:rPr>
        <w:t xml:space="preserve">the support of </w:t>
      </w:r>
      <w:r w:rsidRPr="00C2002C">
        <w:rPr>
          <w:u w:val="single"/>
        </w:rPr>
        <w:t>healthy communities, allowing local government units to take steps needed to meet economic and environmental challenges.</w:t>
      </w:r>
      <w:r>
        <w:rPr>
          <w:u w:val="single"/>
        </w:rPr>
        <w:t xml:space="preserve"> </w:t>
      </w:r>
    </w:p>
    <w:p w:rsidR="003D39CF" w:rsidRDefault="003D39CF" w:rsidP="003D39CF">
      <w:r>
        <w:tab/>
      </w:r>
      <w:r w:rsidRPr="00E176DA">
        <w:rPr>
          <w:u w:val="single"/>
        </w:rPr>
        <w:t>g.</w:t>
      </w:r>
      <w:r>
        <w:tab/>
        <w:t>The Legislature therefore determines that it is in the public interest to establish a State authority authorized to issue bonds, notes and other obligations and to establish any reserve funds necessary therefor, and to make loans to and guarantee debt incurred by local government units for environmental and transportation infrastructure projects.</w:t>
      </w:r>
    </w:p>
    <w:p w:rsidR="003D39CF" w:rsidRDefault="003D39CF" w:rsidP="003D39CF">
      <w:r>
        <w:t>(</w:t>
      </w:r>
      <w:proofErr w:type="spellStart"/>
      <w:r>
        <w:t>cf</w:t>
      </w:r>
      <w:proofErr w:type="spellEnd"/>
      <w:r>
        <w:t>:  P.L.2016, c.56, s.11)</w:t>
      </w:r>
    </w:p>
    <w:p w:rsidR="003D39CF" w:rsidRDefault="003D39CF" w:rsidP="003D39CF"/>
    <w:p w:rsidR="003D39CF" w:rsidRDefault="003D39CF" w:rsidP="003D39CF">
      <w:r>
        <w:tab/>
        <w:t>2.</w:t>
      </w:r>
      <w:r>
        <w:tab/>
        <w:t>Section 3 of P.L.1985, c.334 (C.58:11B-3) is amended to read as follows:</w:t>
      </w:r>
    </w:p>
    <w:p w:rsidR="003D39CF" w:rsidRDefault="003D39CF" w:rsidP="003D39CF">
      <w:r>
        <w:tab/>
        <w:t>3.</w:t>
      </w:r>
      <w:r>
        <w:tab/>
        <w:t>As used in sections 1 through 27 of P.L.1985, c.334 (C.58:11B-1 through C.58:11B-27), sections 23 through 27 of P.L.1997, c.224 (C.58:11B-10.1 et al.), and sections 22 and 34 through 38 of P.L.2016, c.56 (C.58:11B-10.3 through C.58:11B-10.5, C.58:11B-20.2, C.58:11B-22.3, and C.58:11B-22.4):</w:t>
      </w:r>
    </w:p>
    <w:p w:rsidR="003D39CF" w:rsidRDefault="003D39CF" w:rsidP="003D39CF">
      <w:r>
        <w:tab/>
        <w:t>"Bonds" means bonds issued by the trust pursuant to P.L.1985, c.334 (C.58:11B-1 et seq.) or P.L.1997, c.224 (C.58:11B-10.1 et al.);</w:t>
      </w:r>
    </w:p>
    <w:p w:rsidR="003D39CF" w:rsidRDefault="003D39CF" w:rsidP="003D39CF">
      <w:r>
        <w:tab/>
        <w:t xml:space="preserve">"Combined sewer overflow" means the discharge of untreated or partially treated </w:t>
      </w:r>
      <w:proofErr w:type="spellStart"/>
      <w:r>
        <w:t>stormwater</w:t>
      </w:r>
      <w:proofErr w:type="spellEnd"/>
      <w:r>
        <w:t xml:space="preserve"> runoff and wastewater from a combined sewer system into a body of water;</w:t>
      </w:r>
    </w:p>
    <w:p w:rsidR="003D39CF" w:rsidRDefault="003D39CF" w:rsidP="003D39CF">
      <w:r>
        <w:tab/>
        <w:t xml:space="preserve">"Combined sewer system" means a sewer system designed to carry sanitary wastewater at all times, which is also designed to collect and transport </w:t>
      </w:r>
      <w:proofErr w:type="spellStart"/>
      <w:r>
        <w:t>stormwater</w:t>
      </w:r>
      <w:proofErr w:type="spellEnd"/>
      <w:r>
        <w:t xml:space="preserve"> runoff from streets and other sources, thereby serving a combined purpose;</w:t>
      </w:r>
    </w:p>
    <w:p w:rsidR="003D39CF" w:rsidRDefault="003D39CF" w:rsidP="003D39CF">
      <w:r>
        <w:tab/>
        <w:t>"Commissioner" means the Commissioner of the Department of Environmental Protection;</w:t>
      </w:r>
    </w:p>
    <w:p w:rsidR="003D39CF" w:rsidRDefault="003D39CF" w:rsidP="003D39CF">
      <w:r>
        <w:tab/>
        <w:t>"Cost" means the cost of all labor, materials, machinery and equipment, lands, property, rights and easements, financing charges, interest on bonds, notes or other obligations, plans and specifications, surveys or estimates of costs and revenues, engineering and legal services, and all other expenses necessary or incident to all or part of an environmental infrastructure project;</w:t>
      </w:r>
    </w:p>
    <w:p w:rsidR="003D39CF" w:rsidRDefault="003D39CF" w:rsidP="003D39CF">
      <w:r>
        <w:tab/>
        <w:t>"Department" means the Department of Environmental Protection;</w:t>
      </w:r>
    </w:p>
    <w:p w:rsidR="003D39CF" w:rsidRDefault="003D39CF" w:rsidP="003D39CF">
      <w:r>
        <w:tab/>
        <w:t xml:space="preserve">"Environmental infrastructure project" means the acquisition, construction, improvement, repair or reconstruction of all or part of any structure, facility or equipment, or real or personal property necessary for or ancillary to any: (1) wastewater treatment system project, including any </w:t>
      </w:r>
      <w:proofErr w:type="spellStart"/>
      <w:r>
        <w:t>stormwater</w:t>
      </w:r>
      <w:proofErr w:type="spellEnd"/>
      <w:r>
        <w:t xml:space="preserve"> management or combined sewer overflow abatement projects; or (2) water supply project, as authorized pursuant to P.L.1985, c.334 (C.58:11B-1 et seq.) or P.L.1997, c.224 (C.58:11B-10.1 et al.), including any water resources project, as authorized pursuant to P.L.2003, c.162;</w:t>
      </w:r>
    </w:p>
    <w:p w:rsidR="003D39CF" w:rsidRDefault="003D39CF" w:rsidP="003D39CF">
      <w:r>
        <w:tab/>
        <w:t>"Federal infrastructure bank program" means the United States Department of Transportation State Infrastructure Bank Program provided for in section 350 of Pub.L.104-59 and Pub.L.102-240 as amended or superseded;</w:t>
      </w:r>
    </w:p>
    <w:p w:rsidR="003D39CF" w:rsidRDefault="003D39CF" w:rsidP="003D39CF">
      <w:r>
        <w:tab/>
        <w:t xml:space="preserve">"Planning, design, and construction loan" means a short-term or temporary loan for eligible costs incurred in project planning, engineering design, or construction issued before or during the planning stage of a project; </w:t>
      </w:r>
    </w:p>
    <w:p w:rsidR="003D39CF" w:rsidRDefault="003D39CF" w:rsidP="003D39CF">
      <w:r>
        <w:tab/>
        <w:t>"Local government unit" means (1) a State authority, county, municipality, municipal, county or regional sewerage or utility authority, municipal sewerage district, joint meeting, improvement authority, or any other political subdivision of the State authorized to construct, operate, and maintain wastewater treatment systems; (2) a State authority, district water supply commission, county, municipality, municipal, county or regional utilities authority, municipal water district, joint meeting, or any other political subdivision of the State authorized pursuant to law to operate or maintain a public water supply system or to construct, rehabilitate, operate, or maintain water supply facilities or otherwise provide water for human consumption; or (3) a county, municipality, municipal, county or regional transportation authority, or any other political subdivision of the State authorized to construct, operate, and maintain public highways or transportation projects as defined pursuant to this section;</w:t>
      </w:r>
    </w:p>
    <w:p w:rsidR="003D39CF" w:rsidRDefault="003D39CF" w:rsidP="003D39CF">
      <w:r>
        <w:tab/>
        <w:t>"New Jersey Environmental Infrastructure Financing Program" means the financing program to fund environmental infrastructure projects;</w:t>
      </w:r>
    </w:p>
    <w:p w:rsidR="003D39CF" w:rsidRDefault="003D39CF" w:rsidP="003D39CF">
      <w:r>
        <w:tab/>
        <w:t>"New Jersey Transportation Infrastructure Financing Program" means the financing program to fund transportation infrastructure projects;</w:t>
      </w:r>
    </w:p>
    <w:p w:rsidR="003D39CF" w:rsidRDefault="003D39CF" w:rsidP="003D39CF">
      <w:r>
        <w:tab/>
        <w:t>"Notes" means notes issued by the trust pursuant to P.L.1985, c.334 (C.58:11B-1 et seq.), P.L.1997, c.224 (C.58:11B-10.1 et al.), or sections 22 and 34 through 38 of P.L.2016, c.56 (C.58:11B-10.3 through C.58:11B-10.5, C.58:11B-20.2, C.58:11B-22.3, and C.58:11B-22.4);</w:t>
      </w:r>
    </w:p>
    <w:p w:rsidR="003D39CF" w:rsidRDefault="003D39CF" w:rsidP="003D39CF">
      <w:r>
        <w:tab/>
        <w:t>"Onsite septic system ordinance or regulation" means an ordinance adopted by a municipality or county or regulation adopted by a regional planning agency establishing the requirements for construction, maintenance and repair of onsite wastewater treatment and disposal systems;</w:t>
      </w:r>
    </w:p>
    <w:p w:rsidR="003D39CF" w:rsidRDefault="003D39CF" w:rsidP="003D39CF">
      <w:r>
        <w:tab/>
        <w:t>"Onsite wastewater treatment and disposal system" means an on-site system designed to treat and dispose of domestic sewage;</w:t>
      </w:r>
    </w:p>
    <w:p w:rsidR="003D39CF" w:rsidRDefault="003D39CF" w:rsidP="003D39CF">
      <w:r>
        <w:tab/>
        <w:t>"Other assistance" means forms of financial assistance, in addition to loans, authorized by the New Jersey Infrastructure Bank from the State Transportation Infrastructure Bank Fund, including, but not limited to, use of funds to: provide credit enhancements; serve as a capital reserve for bond or other debt instrument financing; subsidize interest rates; ensure the issuance of letters of credit and credit instruments; finance purchase and lease agreements with respect to transit projects; and provide bond or other debt financing instrument security;</w:t>
      </w:r>
    </w:p>
    <w:p w:rsidR="003D39CF" w:rsidRDefault="003D39CF" w:rsidP="003D39CF">
      <w:r>
        <w:tab/>
        <w:t xml:space="preserve">"Project" means the acquisition, construction, improvement, repair or reconstruction of all or part of any structure, facility, or equipment, or real or personal property necessary for or ancillary to any: (1) wastewater treatment system project, including any </w:t>
      </w:r>
      <w:proofErr w:type="spellStart"/>
      <w:r>
        <w:t>stormwater</w:t>
      </w:r>
      <w:proofErr w:type="spellEnd"/>
      <w:r>
        <w:t xml:space="preserve"> management or combined sewer overflow abatement projects; (2) water supply project, as authorized pursuant to P.L.1985, c.334 (C.58:11B-1 et seq.) or P.L.1997, c.224 (C.58:11B-10.1 et al.), including any water resources project, as authorized pursuant to P.L.2003, c.162; </w:t>
      </w:r>
      <w:r w:rsidRPr="00C44DB5">
        <w:rPr>
          <w:rFonts w:ascii="Albertus Extra Bold" w:hAnsi="Albertus Extra Bold"/>
          <w:b/>
        </w:rPr>
        <w:t>[</w:t>
      </w:r>
      <w:r>
        <w:t>or</w:t>
      </w:r>
      <w:r w:rsidRPr="00C44DB5">
        <w:rPr>
          <w:rFonts w:ascii="Albertus Extra Bold" w:hAnsi="Albertus Extra Bold"/>
          <w:b/>
        </w:rPr>
        <w:t>]</w:t>
      </w:r>
      <w:r>
        <w:t xml:space="preserve"> (3) transportation project authorized pursuant to sections 22 and 34 through 38 of P.L.2016, c.56 (C.58:11B-10.3 through C.58:11B-10.5, C.58:11B-20.2, C.58:11B-22.3, and C.58:11B-22.4)</w:t>
      </w:r>
      <w:r>
        <w:rPr>
          <w:u w:val="single"/>
        </w:rPr>
        <w:t>;</w:t>
      </w:r>
      <w:r w:rsidRPr="00C44DB5">
        <w:rPr>
          <w:u w:val="single"/>
        </w:rPr>
        <w:t xml:space="preserve"> or (4) redevelopment project as defined </w:t>
      </w:r>
      <w:r>
        <w:rPr>
          <w:u w:val="single"/>
        </w:rPr>
        <w:t>in the “</w:t>
      </w:r>
      <w:r w:rsidRPr="00C44DB5">
        <w:rPr>
          <w:u w:val="single"/>
        </w:rPr>
        <w:t>Redevelopment Area Bond Financing Law,</w:t>
      </w:r>
      <w:r>
        <w:rPr>
          <w:u w:val="single"/>
        </w:rPr>
        <w:t>”</w:t>
      </w:r>
      <w:r w:rsidRPr="00C44DB5">
        <w:rPr>
          <w:u w:val="single"/>
        </w:rPr>
        <w:t xml:space="preserve"> </w:t>
      </w:r>
      <w:r>
        <w:rPr>
          <w:u w:val="single"/>
        </w:rPr>
        <w:t>P.L.2001, c.310 (C.</w:t>
      </w:r>
      <w:r w:rsidRPr="00C44DB5">
        <w:rPr>
          <w:u w:val="single"/>
        </w:rPr>
        <w:t xml:space="preserve">40A:12A-64 et </w:t>
      </w:r>
      <w:r>
        <w:rPr>
          <w:u w:val="single"/>
        </w:rPr>
        <w:t>al.)</w:t>
      </w:r>
      <w:r w:rsidRPr="00C44DB5">
        <w:rPr>
          <w:u w:val="single"/>
        </w:rPr>
        <w:t xml:space="preserve"> and authorized pursuant to </w:t>
      </w:r>
      <w:r>
        <w:rPr>
          <w:u w:val="single"/>
        </w:rPr>
        <w:t xml:space="preserve">paragraph (2) of subsection b. of section 9 of </w:t>
      </w:r>
      <w:r w:rsidRPr="00C44DB5">
        <w:rPr>
          <w:u w:val="single"/>
        </w:rPr>
        <w:t>P.L.</w:t>
      </w:r>
      <w:r>
        <w:rPr>
          <w:u w:val="single"/>
        </w:rPr>
        <w:t xml:space="preserve">1985, c.334 </w:t>
      </w:r>
      <w:r w:rsidRPr="00C44DB5">
        <w:rPr>
          <w:u w:val="single"/>
        </w:rPr>
        <w:t>(</w:t>
      </w:r>
      <w:r>
        <w:rPr>
          <w:u w:val="single"/>
        </w:rPr>
        <w:t>C.58</w:t>
      </w:r>
      <w:r w:rsidRPr="00C44DB5">
        <w:rPr>
          <w:u w:val="single"/>
        </w:rPr>
        <w:t>:</w:t>
      </w:r>
      <w:r>
        <w:rPr>
          <w:u w:val="single"/>
        </w:rPr>
        <w:t>1</w:t>
      </w:r>
      <w:r w:rsidRPr="00C44DB5">
        <w:rPr>
          <w:u w:val="single"/>
        </w:rPr>
        <w:t>1B-9)</w:t>
      </w:r>
      <w:r>
        <w:t>;</w:t>
      </w:r>
    </w:p>
    <w:p w:rsidR="003D39CF" w:rsidRDefault="003D39CF" w:rsidP="003D39CF">
      <w:r>
        <w:tab/>
        <w:t>"Public highway" means public roads, streets, expressways, freeways, parkways, motorways and boulevards, including bridges, tunnels, overpasses, underpasses, interchanges, express bus roadways, bus pullouts and turnarounds, park-ride facilities, traffic circles, grade separations, traffic control devices, the elimination or improvement of crossings of railroads and highways, whether at-grade or not at-grade, bicycle and pedestrian pathways and pedestrian and bicycle bridges, and any property, rights of way, easements and interests therein needed for the construction, improvement, and maintenance of highways;</w:t>
      </w:r>
    </w:p>
    <w:p w:rsidR="003D39CF" w:rsidRDefault="003D39CF" w:rsidP="003D39CF">
      <w:r>
        <w:tab/>
        <w:t>"Public water utility" means any investor-owned water company or small water company;</w:t>
      </w:r>
    </w:p>
    <w:p w:rsidR="003D39CF" w:rsidRDefault="003D39CF" w:rsidP="003D39CF">
      <w:r>
        <w:tab/>
        <w:t xml:space="preserve">"Small water company" means any company, purveyor or entity, other than a governmental agency, that provides water for human consumption and which regularly serves less than 1,000 customer connections, including nonprofit, </w:t>
      </w:r>
      <w:proofErr w:type="spellStart"/>
      <w:r>
        <w:t>noncommunity</w:t>
      </w:r>
      <w:proofErr w:type="spellEnd"/>
      <w:r>
        <w:t xml:space="preserve"> water systems owned or operated by a nonprofit group or organization;</w:t>
      </w:r>
    </w:p>
    <w:p w:rsidR="003D39CF" w:rsidRDefault="003D39CF" w:rsidP="003D39CF">
      <w:r>
        <w:tab/>
        <w:t>"</w:t>
      </w:r>
      <w:proofErr w:type="spellStart"/>
      <w:r>
        <w:t>Stormwater</w:t>
      </w:r>
      <w:proofErr w:type="spellEnd"/>
      <w:r>
        <w:t xml:space="preserve"> management system" means any equipment, plants, structures, machinery, apparatus, management practices, or land, or any combination thereof, acquired, used, constructed, implemented or operated to prevent nonpoint source pollution, abate improper cross-connections and interconnections between </w:t>
      </w:r>
      <w:proofErr w:type="spellStart"/>
      <w:r>
        <w:t>stormwater</w:t>
      </w:r>
      <w:proofErr w:type="spellEnd"/>
      <w:r>
        <w:t xml:space="preserve"> and sewer systems, minimize </w:t>
      </w:r>
      <w:proofErr w:type="spellStart"/>
      <w:r>
        <w:t>stormwater</w:t>
      </w:r>
      <w:proofErr w:type="spellEnd"/>
      <w:r>
        <w:t xml:space="preserve"> runoff, reduce soil erosion, or induce groundwater recharge, or any combination thereof;</w:t>
      </w:r>
    </w:p>
    <w:p w:rsidR="003D39CF" w:rsidRDefault="003D39CF" w:rsidP="003D39CF">
      <w:r>
        <w:tab/>
        <w:t>"Transportation project" means capital projects for public highways, approach roadways and other necessary land-side improvements, ramps, signal systems, roadbeds, transit lanes or rights of way, pedestrian walkways and bridges connecting to passenger stations and servicing facilities, bridges, and grade crossings;</w:t>
      </w:r>
    </w:p>
    <w:p w:rsidR="003D39CF" w:rsidRDefault="003D39CF" w:rsidP="003D39CF">
      <w:r>
        <w:tab/>
        <w:t>"Trust" means the New Jersey Infrastructure Bank created pursuant to section 4 of P.L.1985, c.334 (C.58:11B-4);</w:t>
      </w:r>
    </w:p>
    <w:p w:rsidR="003D39CF" w:rsidRDefault="003D39CF" w:rsidP="003D39CF">
      <w:r>
        <w:tab/>
        <w:t xml:space="preserve">"Wastewater" means residential, commercial, industrial, or agricultural liquid waste, sewage, </w:t>
      </w:r>
      <w:proofErr w:type="spellStart"/>
      <w:r>
        <w:t>septage</w:t>
      </w:r>
      <w:proofErr w:type="spellEnd"/>
      <w:r>
        <w:t xml:space="preserve">, </w:t>
      </w:r>
      <w:proofErr w:type="spellStart"/>
      <w:r>
        <w:t>stormwater</w:t>
      </w:r>
      <w:proofErr w:type="spellEnd"/>
      <w:r>
        <w:t xml:space="preserve"> runoff, or any combination thereof, or other liquid residue discharged or collected into a sewer system or </w:t>
      </w:r>
      <w:proofErr w:type="spellStart"/>
      <w:r>
        <w:t>stormwater</w:t>
      </w:r>
      <w:proofErr w:type="spellEnd"/>
      <w:r>
        <w:t xml:space="preserve"> management system, or any combination thereof;</w:t>
      </w:r>
    </w:p>
    <w:p w:rsidR="003D39CF" w:rsidRDefault="003D39CF" w:rsidP="003D39CF">
      <w:r>
        <w:tab/>
        <w:t xml:space="preserve">"Wastewater treatment system" means any equipment, plants, structures, machinery, apparatus, or land, or any combination thereof, acquired, used, constructed or operated by, or on behalf of, a local government unit for the storage, collection, reduction, recycling, reclamation, disposal, separation, or other treatment of wastewater or sewage sludge, or for the collection or treatment, or both, of </w:t>
      </w:r>
      <w:proofErr w:type="spellStart"/>
      <w:r>
        <w:t>stormwater</w:t>
      </w:r>
      <w:proofErr w:type="spellEnd"/>
      <w:r>
        <w:t xml:space="preserve"> runoff and wastewater, or for the final disposal of residues resulting from the treatment of wastewater, including, but not limited to, pumping and ventilating stations, treatment plants and works, connections, outfall sewers, interceptors, trunk lines, </w:t>
      </w:r>
      <w:proofErr w:type="spellStart"/>
      <w:r>
        <w:t>stormwater</w:t>
      </w:r>
      <w:proofErr w:type="spellEnd"/>
      <w:r>
        <w:t xml:space="preserve"> management systems, and other personal property and appurtenances necessary for their use or operation; "wastewater treatment system" shall include a </w:t>
      </w:r>
      <w:proofErr w:type="spellStart"/>
      <w:r>
        <w:t>stormwater</w:t>
      </w:r>
      <w:proofErr w:type="spellEnd"/>
      <w:r>
        <w:t xml:space="preserve"> management system or a combined sewer system;</w:t>
      </w:r>
    </w:p>
    <w:p w:rsidR="003D39CF" w:rsidRDefault="003D39CF" w:rsidP="003D39CF">
      <w:r>
        <w:tab/>
        <w:t xml:space="preserve">"Wastewater treatment system project" means any work relating to the acquisition, construction, improvement, repair or reconstruction of all or part of any structure, facility or equipment, or real or personal property necessary for or ancillary to any wastewater treatment system that meets the requirements set forth in sections 20, 21, and 22 of P.L.1985, c.334 (C.58:11B-20, C.58:11B-21, and C.58:11B-22); or any work relating to any of the </w:t>
      </w:r>
      <w:proofErr w:type="spellStart"/>
      <w:r>
        <w:t>stormwater</w:t>
      </w:r>
      <w:proofErr w:type="spellEnd"/>
      <w:r>
        <w:t xml:space="preserve"> management or combined sewer overflow abatement projects identified in the </w:t>
      </w:r>
      <w:proofErr w:type="spellStart"/>
      <w:r>
        <w:t>stormwater</w:t>
      </w:r>
      <w:proofErr w:type="spellEnd"/>
      <w:r>
        <w:t xml:space="preserve"> management and combined sewer overflow abatement project priority list adopted by the commissioner pursuant to section 28 of P.L.1989, c.181; or any work relating to the purposes set forth in section 6 of P.L.2003, c.162; or any work relating to any other project eligible for financing under the "Federal Water Pollution Control Act Amendments of 1972" (33 U.S.C. s.1251 et seq.), or any amendatory or supplementary acts thereto;</w:t>
      </w:r>
    </w:p>
    <w:p w:rsidR="003D39CF" w:rsidRDefault="003D39CF" w:rsidP="003D39CF">
      <w:r>
        <w:tab/>
        <w:t>"Water resources project" means any work related to transferring water between public water systems during a state of water emergency, to avert a drought emergency in all or any part of the State, to plan, design or construct interconnections of existing water supplies, or to extend water supplies to areas with contaminated ground water supplies;</w:t>
      </w:r>
    </w:p>
    <w:p w:rsidR="003D39CF" w:rsidRDefault="003D39CF" w:rsidP="003D39CF">
      <w:r>
        <w:tab/>
        <w:t>"Water supply facilities" means and refers to the real property and the plants, structures, interconnections between existing water supply facilities, machinery and equipment and other property, real, personal and mixed, acquired, constructed or operated, or to be acquired, constructed or operated, in whole or in part, by or on behalf of a public water utility, or by or on behalf of the State or a local government unit, for the purpose of augmenting the natural water resources of the State and making available an increased supply of water for all uses, or of conserving existing water resources, and any and all appurtenances necessary, useful or convenient for the collecting, impounding, storing, improving, treating, filtering, conserving or transmitting of water, and for the preservation and protection of these resources and facilities, whether in public or private ownership, and providing for the conservation and development of future water supply resources, and facilitating incidental recreational uses thereof;</w:t>
      </w:r>
    </w:p>
    <w:p w:rsidR="003D39CF" w:rsidRDefault="003D39CF" w:rsidP="003D39CF">
      <w:r>
        <w:tab/>
        <w:t>"Water supply project" means any work relating to the acquisition, construction, improvement, repair or reconstruction of all or part of any structure, facility or equipment, or real or personal property necessary for or ancillary to water supply facilities that meets the requirements set forth in sections 24, 25, and 26 of P.L.1997, c.224 (C.58:11B-20.1, C.58:11B-21.1, and C.58:11B-22.1); or any work relating to the purposes set forth in section 4 of P.L.1981, c.261; or any work relating to the purposes set forth in section 6 of P.L.2003, c.162; or any work relating to any other project eligible for funding pursuant to the federal "Safe Drinking Water Act Amendments of 1996," Pub.L.104-182, and any amendatory and supplementary acts thereto.</w:t>
      </w:r>
    </w:p>
    <w:p w:rsidR="003D39CF" w:rsidRDefault="003D39CF" w:rsidP="003D39CF">
      <w:r>
        <w:t>(</w:t>
      </w:r>
      <w:proofErr w:type="spellStart"/>
      <w:r>
        <w:t>cf</w:t>
      </w:r>
      <w:proofErr w:type="spellEnd"/>
      <w:r>
        <w:t>:  P.L.2019, c.516, s.1)</w:t>
      </w:r>
    </w:p>
    <w:p w:rsidR="003D39CF" w:rsidRDefault="003D39CF" w:rsidP="003D39CF"/>
    <w:p w:rsidR="003D39CF" w:rsidRDefault="003D39CF" w:rsidP="003D39CF">
      <w:r>
        <w:tab/>
        <w:t>3.</w:t>
      </w:r>
      <w:r>
        <w:tab/>
        <w:t>Section 5 of P.L.1985, c.334 (C.58:11B-5) is amended to read as follows:</w:t>
      </w:r>
    </w:p>
    <w:p w:rsidR="003D39CF" w:rsidRDefault="003D39CF" w:rsidP="003D39CF">
      <w:r>
        <w:tab/>
        <w:t>5.</w:t>
      </w:r>
      <w:r>
        <w:tab/>
        <w:t>Except as otherwise limited by the provisions of P.L.1985, c.334 (C.58:11B-1 et seq.), P.L.1997, c.224 (C.58:11B-10.1 et al.), or sections 22 and 34 through 38 of P.L.2016, c.56 (C.58:11B-10.3 through C.58:11B-10.5, C.58:11B-20.2, C.58:11B-22.3, and C.58:11B-22.4), the trust may:</w:t>
      </w:r>
    </w:p>
    <w:p w:rsidR="003D39CF" w:rsidRDefault="003D39CF" w:rsidP="003D39CF">
      <w:r>
        <w:tab/>
        <w:t>a.</w:t>
      </w:r>
      <w:r>
        <w:tab/>
        <w:t>Make and alter bylaws for its organization and internal management and, subject to agreements with holders of its bonds, notes or other obligations, make rules and regulations with respect to its operations, properties and facilities;</w:t>
      </w:r>
    </w:p>
    <w:p w:rsidR="003D39CF" w:rsidRDefault="003D39CF" w:rsidP="003D39CF">
      <w:r>
        <w:tab/>
        <w:t>b.</w:t>
      </w:r>
      <w:r>
        <w:tab/>
        <w:t>Adopt an official seal and alter it;</w:t>
      </w:r>
    </w:p>
    <w:p w:rsidR="003D39CF" w:rsidRDefault="003D39CF" w:rsidP="003D39CF">
      <w:r>
        <w:tab/>
        <w:t>c.</w:t>
      </w:r>
      <w:r>
        <w:tab/>
        <w:t>Sue and be sued;</w:t>
      </w:r>
    </w:p>
    <w:p w:rsidR="003D39CF" w:rsidRDefault="003D39CF" w:rsidP="003D39CF">
      <w:r>
        <w:tab/>
        <w:t>d.</w:t>
      </w:r>
      <w:r>
        <w:tab/>
        <w:t>Make and enter into all contracts, leases and agreements necessary or incidental to the performance of its duties and the exercise of its powers under the provisions of P.L.1985, c.334 (C.58:11B-1 et seq.), P.L.1997, c.224 (C.58:11B-10.1 et al.), or sections 22 and 34 through 38 of P.L.2016, c.56 (C.58:11B-10.3 through C.58:11B-10.5, C.58:11B-20.2, C.58:11B-22.3, and C.58:11B-22.4), and subject to any agreement with the holders of the trust's bonds, notes or other obligations, consent to any modification, amendment or revision of any contract, lease or agreement to which the trust is a party;</w:t>
      </w:r>
    </w:p>
    <w:p w:rsidR="003D39CF" w:rsidRDefault="003D39CF" w:rsidP="003D39CF">
      <w:r>
        <w:tab/>
        <w:t>e.</w:t>
      </w:r>
      <w:r>
        <w:tab/>
        <w:t>Enter into agreements or other transactions with and accept, subject to the provisions of section 23 of P.L.1985, c.334 (C.58:11B-23), grants, appropriations and the cooperation of the State, or any State agency, in furtherance of the purposes of P.L.1985, c.334 (C.58:11B-1 et seq.), P.L.1997, c.224 (C.58:11B-10.1 et al.), or sections 22 and 34 through 38 of P.L.2016, c.56 (C.58:11B-10.3 through C.58:11B-10.5, C.58:11B-20.2, C.58:11B-22.3, and C.58:11B-22.4), and do anything necessary in order to avail itself of that aid and cooperation;</w:t>
      </w:r>
    </w:p>
    <w:p w:rsidR="003D39CF" w:rsidRDefault="003D39CF" w:rsidP="003D39CF">
      <w:r>
        <w:tab/>
        <w:t>f.</w:t>
      </w:r>
      <w:r>
        <w:tab/>
        <w:t>Receive and accept aid or contributions from any source of money, property, labor or other things of value, to be held, used and applied to carry out the purposes of P.L.1985, c.334 (C.58:11B-1 et seq.), P.L.1997, c.224 (C.58:11B-10.1 et al.), or sections 22 and 34 through 38 of P.L.2016, c.56 (C.58:11B-10.3 through C.58:11B-10.5, C.58:11B-20.2, C.58:11B-22.3, and C.58:11B-22.4), subject to the conditions upon which that aid and those contributions may be made, including, but not limited to, gifts or grants from any department or agency of the State, or any State agency, for any purpose consistent with the provisions of P.L.1985, c.334 (C.58:11B-1 et seq.), P.L.1997, c.224 (C.58:11B-10.1 et al.), or sections 22 and 34 through 38 of P.L.2016, c.56 (C.58:11B-10.3 through C.58:11B-10.5, C.58:11B-20.2, C.58:11B-22.3, and C.58:11B-22.4), subject to the provisions of section 23 of P.L.1985, c.334 (C.58:11B-23);</w:t>
      </w:r>
    </w:p>
    <w:p w:rsidR="003D39CF" w:rsidRDefault="003D39CF" w:rsidP="003D39CF">
      <w:r>
        <w:tab/>
        <w:t>g.</w:t>
      </w:r>
      <w:r>
        <w:tab/>
        <w:t>Acquire, own, hold, construct, improve, rehabilitate, renovate, operate, maintain, sell, assign, exchange, lease, mortgage or otherwise dispose of real and personal property, or any interest therein, in the exercise of its powers and the performance of its duties under the provisions of P.L.1985, c.334 (C.58:11B-1 et seq.), P.L.1997, c.224 (C.58:11B-10.1 et al.), or sections 22 and 34 through 38 of P.L.2016, c.56 (C.58:11B-10.3 through C.58:11B-10.5, C.58:11B-20.2, C.58:11B-22.3, and C.58:11B-22.4);</w:t>
      </w:r>
    </w:p>
    <w:p w:rsidR="003D39CF" w:rsidRDefault="003D39CF" w:rsidP="003D39CF">
      <w:r>
        <w:tab/>
        <w:t>h.</w:t>
      </w:r>
      <w:r>
        <w:tab/>
        <w:t>Appoint and employ an executive director and any other officers or employees as it may require for the performance of its duties, without regard to the provisions of Title 11A of the New Jersey Statutes;</w:t>
      </w:r>
    </w:p>
    <w:p w:rsidR="003D39CF" w:rsidRDefault="003D39CF" w:rsidP="003D39CF">
      <w:r>
        <w:tab/>
      </w:r>
      <w:proofErr w:type="spellStart"/>
      <w:r>
        <w:t>i</w:t>
      </w:r>
      <w:proofErr w:type="spellEnd"/>
      <w:r>
        <w:t>.</w:t>
      </w:r>
      <w:r>
        <w:tab/>
        <w:t>Borrow money and issue bonds, notes and other obligations, and secure the same, and provide for the rights of the holders thereof as provided in the provisions of P.L.1985, c.334 (C.58:11B-1 et seq.), P.L.1997, c.224 (C.58:11B-10.1 et al.), or sections 22 and 34 through 38 of P.L.2016, c.56 (C.58:11B-10.3 through C.58:11B-10.5, C.58:11B-20.2, C.58:11B-22.3, and C.58:11B-22.4);</w:t>
      </w:r>
    </w:p>
    <w:p w:rsidR="003D39CF" w:rsidRDefault="003D39CF" w:rsidP="003D39CF">
      <w:r>
        <w:tab/>
        <w:t>j.</w:t>
      </w:r>
      <w:r>
        <w:tab/>
        <w:t>Subject to any agreement with holders of its bonds, notes or other obligations, invest moneys of the trust not required for immediate use, including proceeds from the sale of any bonds, notes or other obligations, in any obligations, securities and other investments in accordance with the rules and regulations of the State Investment Council or as may otherwise be approved by the Director of the Division of Investment in the Department of the Treasury upon a finding that such investments are consistent with the corporate purposes of the trust;</w:t>
      </w:r>
    </w:p>
    <w:p w:rsidR="003D39CF" w:rsidRDefault="003D39CF" w:rsidP="003D39CF">
      <w:r>
        <w:tab/>
        <w:t>k.</w:t>
      </w:r>
      <w:r>
        <w:tab/>
        <w:t>Procure insurance to secure the payment of its bonds, notes or other obligations or the payment of any guarantees or loans made by it in accordance with the provisions of P.L.1985, c.334 (C.58:11B-1 et seq.), P.L.1997, c.224 (C.58:11B-10.1 et al.), or sections 22 and 34 through 38 of P.L.2016, c.56 (C.58:11B-10.3 through C.58:11B-10.5, C.58:11B-20.2, C.58:11B-22.3, and C.58:11B-22.4), or against any loss in connection with its property and other assets and operations, in any amounts and from any insurers as it deems desirable;</w:t>
      </w:r>
    </w:p>
    <w:p w:rsidR="003D39CF" w:rsidRDefault="003D39CF" w:rsidP="003D39CF">
      <w:r>
        <w:tab/>
        <w:t>l.</w:t>
      </w:r>
      <w:r>
        <w:tab/>
        <w:t>Engage the services of attorneys, accountants, engineers, and financial experts and any other advisors, consultants, experts and agents as may be necessary in its judgment and fix their compensation;</w:t>
      </w:r>
    </w:p>
    <w:p w:rsidR="003D39CF" w:rsidRDefault="003D39CF" w:rsidP="003D39CF">
      <w:r>
        <w:tab/>
        <w:t>m.</w:t>
      </w:r>
      <w:r>
        <w:tab/>
        <w:t>(1)  Make and contract to make loans to local government units, or to a local government unit on behalf of another local government unit, to finance the cost of wastewater treatment system projects or water supply projects and acquire and contract to acquire notes, bonds or other obligations issued or to be issued by any local government units to evidence the loans, all in accordance with the provisions of P.L.1985, c.334 (C.58:11B-1 et seq.) or P.L.1997, c.224 (C.58:11B-10.1 et al.);</w:t>
      </w:r>
    </w:p>
    <w:p w:rsidR="003D39CF" w:rsidRDefault="003D39CF" w:rsidP="003D39CF">
      <w:r>
        <w:tab/>
        <w:t>(2)</w:t>
      </w:r>
      <w:r>
        <w:tab/>
        <w:t>Make and contract to make loans to public water utilities, or to any other person or local government unit on behalf of a public water utility, to finance the cost of water supply projects in accordance with the provisions of P.L.1985, c.334 (C.58:11B-1 et seq.) or P.L.1997, c.224 (C.58:11B-10.1 et al.);</w:t>
      </w:r>
    </w:p>
    <w:p w:rsidR="003D39CF" w:rsidRDefault="003D39CF" w:rsidP="003D39CF">
      <w:r>
        <w:tab/>
        <w:t>(3)</w:t>
      </w:r>
      <w:r>
        <w:tab/>
        <w:t xml:space="preserve">Make and contract to make loans to private persons other than local government units, or to any other person or local government unit on behalf of a private person, to finance the cost of onsite wastewater treatment and disposal systems or </w:t>
      </w:r>
      <w:proofErr w:type="spellStart"/>
      <w:r>
        <w:t>stormwater</w:t>
      </w:r>
      <w:proofErr w:type="spellEnd"/>
      <w:r>
        <w:t xml:space="preserve"> management systems in accordance with the provisions of P.L.1985, c.334 (C.58:11B-1 et seq.) or P.L.1997, c.224 (C.58:11B-10.1 et al.);</w:t>
      </w:r>
    </w:p>
    <w:p w:rsidR="003D39CF" w:rsidRDefault="003D39CF" w:rsidP="003D39CF">
      <w:r>
        <w:tab/>
        <w:t>(4)</w:t>
      </w:r>
      <w:r>
        <w:tab/>
        <w:t>Make and contract to make loans and provide other assistance to one or more local government units or consortia thereof to finance the cost of transportation projects in accordance with the provisions of the federal infrastructure bank program and pursuant to sections 22 and 34 through 38 of P.L.2016, c.56 (C.58:11B-10.3 through C.58:11B-10.5, C.58:11B-20.2, C.58:11B-22.3, and C.58:11B-22.4);</w:t>
      </w:r>
    </w:p>
    <w:p w:rsidR="003D39CF" w:rsidRPr="00102601" w:rsidRDefault="003D39CF" w:rsidP="003D39CF">
      <w:pPr>
        <w:rPr>
          <w:u w:val="single"/>
        </w:rPr>
      </w:pPr>
      <w:r w:rsidRPr="00102601">
        <w:tab/>
      </w:r>
      <w:r>
        <w:rPr>
          <w:u w:val="single"/>
        </w:rPr>
        <w:t>(5)</w:t>
      </w:r>
      <w:r>
        <w:rPr>
          <w:u w:val="single"/>
        </w:rPr>
        <w:tab/>
      </w:r>
      <w:r w:rsidRPr="00102601">
        <w:rPr>
          <w:u w:val="single"/>
        </w:rPr>
        <w:t xml:space="preserve">Invest in, </w:t>
      </w:r>
      <w:r>
        <w:rPr>
          <w:u w:val="single"/>
        </w:rPr>
        <w:t>insure, securitize</w:t>
      </w:r>
      <w:r w:rsidRPr="00102601">
        <w:rPr>
          <w:u w:val="single"/>
        </w:rPr>
        <w:t>, collateralize, guarantee, create debt service reserve funds for, or provide other instruments for, redevelopment projects</w:t>
      </w:r>
      <w:r>
        <w:rPr>
          <w:u w:val="single"/>
        </w:rPr>
        <w:t xml:space="preserve"> as defined in the “</w:t>
      </w:r>
      <w:r w:rsidRPr="00C44DB5">
        <w:rPr>
          <w:u w:val="single"/>
        </w:rPr>
        <w:t>Redevelopment Area Bond Financing Law,</w:t>
      </w:r>
      <w:r>
        <w:rPr>
          <w:u w:val="single"/>
        </w:rPr>
        <w:t>”</w:t>
      </w:r>
      <w:r w:rsidRPr="00C44DB5">
        <w:rPr>
          <w:u w:val="single"/>
        </w:rPr>
        <w:t xml:space="preserve"> </w:t>
      </w:r>
      <w:r>
        <w:rPr>
          <w:u w:val="single"/>
        </w:rPr>
        <w:t>P.L.2001, c.310 (C.</w:t>
      </w:r>
      <w:r w:rsidRPr="00C44DB5">
        <w:rPr>
          <w:u w:val="single"/>
        </w:rPr>
        <w:t xml:space="preserve">40A:12A-64 et </w:t>
      </w:r>
      <w:r>
        <w:rPr>
          <w:u w:val="single"/>
        </w:rPr>
        <w:t>al</w:t>
      </w:r>
      <w:r w:rsidRPr="00C44DB5">
        <w:rPr>
          <w:u w:val="single"/>
        </w:rPr>
        <w:t>.</w:t>
      </w:r>
      <w:r>
        <w:rPr>
          <w:u w:val="single"/>
        </w:rPr>
        <w:t>)</w:t>
      </w:r>
      <w:r w:rsidRPr="00102601">
        <w:rPr>
          <w:u w:val="single"/>
        </w:rPr>
        <w:t xml:space="preserve">, </w:t>
      </w:r>
      <w:r>
        <w:rPr>
          <w:u w:val="single"/>
        </w:rPr>
        <w:t xml:space="preserve">for </w:t>
      </w:r>
      <w:r w:rsidRPr="00102601">
        <w:rPr>
          <w:u w:val="single"/>
        </w:rPr>
        <w:t xml:space="preserve">which credits, loans, or payments in lieu of taxes may be secured by loan </w:t>
      </w:r>
      <w:r>
        <w:rPr>
          <w:u w:val="single"/>
        </w:rPr>
        <w:t xml:space="preserve">or </w:t>
      </w:r>
      <w:r w:rsidRPr="00102601">
        <w:rPr>
          <w:u w:val="single"/>
        </w:rPr>
        <w:t xml:space="preserve"> security agreements, </w:t>
      </w:r>
      <w:r>
        <w:rPr>
          <w:u w:val="single"/>
        </w:rPr>
        <w:t>or</w:t>
      </w:r>
      <w:r w:rsidRPr="00102601">
        <w:rPr>
          <w:u w:val="single"/>
        </w:rPr>
        <w:t xml:space="preserve"> any other instruments, upon such terms and conditions as the trust shall deem reasonable, including the provision for the establishment and maintenance of reserve funds</w:t>
      </w:r>
      <w:r>
        <w:rPr>
          <w:u w:val="single"/>
        </w:rPr>
        <w:t xml:space="preserve">.  The trust may </w:t>
      </w:r>
      <w:r w:rsidRPr="00102601">
        <w:rPr>
          <w:u w:val="single"/>
        </w:rPr>
        <w:t xml:space="preserve">require the inclusion </w:t>
      </w:r>
      <w:r>
        <w:rPr>
          <w:u w:val="single"/>
        </w:rPr>
        <w:t xml:space="preserve">of such provisions </w:t>
      </w:r>
      <w:r w:rsidRPr="00102601">
        <w:rPr>
          <w:u w:val="single"/>
        </w:rPr>
        <w:t>in any contract, loan</w:t>
      </w:r>
      <w:r>
        <w:rPr>
          <w:u w:val="single"/>
        </w:rPr>
        <w:t>,</w:t>
      </w:r>
      <w:r w:rsidRPr="00102601">
        <w:rPr>
          <w:u w:val="single"/>
        </w:rPr>
        <w:t xml:space="preserve"> security agreement</w:t>
      </w:r>
      <w:r>
        <w:rPr>
          <w:u w:val="single"/>
        </w:rPr>
        <w:t>,</w:t>
      </w:r>
      <w:r w:rsidRPr="00102601">
        <w:rPr>
          <w:u w:val="single"/>
        </w:rPr>
        <w:t xml:space="preserve"> or other instrument, for the financing of a redevelopment project, in accordance with the provisions of </w:t>
      </w:r>
      <w:r>
        <w:rPr>
          <w:u w:val="single"/>
        </w:rPr>
        <w:t>paragraph (2) of subsection b. of section 9 of P.L.1985, c.334 (C.</w:t>
      </w:r>
      <w:r w:rsidRPr="00102601">
        <w:rPr>
          <w:u w:val="single"/>
        </w:rPr>
        <w:t>58:11B-9)</w:t>
      </w:r>
      <w:r>
        <w:rPr>
          <w:u w:val="single"/>
        </w:rPr>
        <w:t xml:space="preserve">; </w:t>
      </w:r>
    </w:p>
    <w:p w:rsidR="003D39CF" w:rsidRDefault="003D39CF" w:rsidP="003D39CF">
      <w:r>
        <w:tab/>
        <w:t>n.</w:t>
      </w:r>
      <w:r>
        <w:tab/>
        <w:t>Subject to any agreement with holders of its bonds, notes or other obligations, purchase bonds, notes and other obligations of the trust and hold the same for resale or provide for the cancellation thereof, all in accordance with the provisions of P.L.1985, c.334 (C.58:11B-1 et seq.), P.L.1997, c.224 (C.58:11B-10.1 et al.), or sections 22 and 34 through 38 of P.L.2016, c.56 (C.58:11B-10.3 through C.58:11B-10.5, C.58:11B-20.2, C.58:11B-22.3, and C.58:11B-22.4);</w:t>
      </w:r>
    </w:p>
    <w:p w:rsidR="003D39CF" w:rsidRDefault="003D39CF" w:rsidP="003D39CF">
      <w:r>
        <w:tab/>
        <w:t>o.</w:t>
      </w:r>
      <w:r>
        <w:tab/>
        <w:t>(1</w:t>
      </w:r>
      <w:proofErr w:type="gramStart"/>
      <w:r>
        <w:t>)  Charge</w:t>
      </w:r>
      <w:proofErr w:type="gramEnd"/>
      <w:r>
        <w:t xml:space="preserve"> to and collect from local government units, private persons or public water utilities any fees and charges in connection with the trust's loans, guarantees or other services, including, but not limited to, fees and charges sufficient to reimburse the trust for all reasonable costs necessarily incurred by it in connection with its financings and the establishment and maintenance of reserve or other funds, as the trust may determine to be reasonable.  The fees and charges shall be in accordance with a uniform schedule published by the trust for the purpose of providing actual cost reimbursement for the services rendered;</w:t>
      </w:r>
    </w:p>
    <w:p w:rsidR="003D39CF" w:rsidRDefault="003D39CF" w:rsidP="003D39CF">
      <w:r>
        <w:tab/>
        <w:t>(2)</w:t>
      </w:r>
      <w:r>
        <w:tab/>
        <w:t>Any fees and charges collected by the trust pursuant to this subsection may be deposited and maintained in a special fund separate from any other funds held by the trust pursuant to section 10 of P.L.1985, c.334 (C.58:11B-10) or section 23 of P.L.1997, c.224 (C.58:11B-10.1), and shall be available for any corporate purposes of the trust;</w:t>
      </w:r>
    </w:p>
    <w:p w:rsidR="003D39CF" w:rsidRDefault="003D39CF" w:rsidP="003D39CF">
      <w:r>
        <w:tab/>
        <w:t>p.</w:t>
      </w:r>
      <w:r>
        <w:tab/>
        <w:t>Subject to any agreement with holders of its bonds, notes or other obligations, obtain as security or to provide liquidity for payment of all or any part of the principal of and interest and premium on the bonds, notes and other obligations of the trust or for the purchase upon tender or otherwise of the bonds, notes or other obligations, lines of credit, letters of credit and other security agreements or instruments in any amounts and upon any terms as the trust may determine, and pay any fees and expenses required in connection therewith;</w:t>
      </w:r>
    </w:p>
    <w:p w:rsidR="003D39CF" w:rsidRDefault="003D39CF" w:rsidP="003D39CF">
      <w:r>
        <w:tab/>
        <w:t>q.</w:t>
      </w:r>
      <w:r>
        <w:tab/>
        <w:t>Provide to local government units any financial and credit advice as these local government units may request;</w:t>
      </w:r>
    </w:p>
    <w:p w:rsidR="003D39CF" w:rsidRDefault="003D39CF" w:rsidP="003D39CF">
      <w:r>
        <w:tab/>
        <w:t>r.</w:t>
      </w:r>
      <w:r>
        <w:tab/>
        <w:t>Make payments to the State from any moneys of the trust available therefor as may be required pursuant to any agreement with the State or act appropriating moneys to the trust; and</w:t>
      </w:r>
    </w:p>
    <w:p w:rsidR="003D39CF" w:rsidRDefault="003D39CF" w:rsidP="003D39CF">
      <w:r>
        <w:tab/>
        <w:t>s.</w:t>
      </w:r>
      <w:r>
        <w:tab/>
        <w:t>Take any action necessary or convenient to the exercise of the foregoing powers or reasonably implied therefrom.</w:t>
      </w:r>
    </w:p>
    <w:p w:rsidR="003D39CF" w:rsidRDefault="003D39CF" w:rsidP="003D39CF">
      <w:r>
        <w:t>(</w:t>
      </w:r>
      <w:proofErr w:type="spellStart"/>
      <w:r>
        <w:t>cf</w:t>
      </w:r>
      <w:proofErr w:type="spellEnd"/>
      <w:r>
        <w:t>:  P.L.2017, c.144, s.2)</w:t>
      </w:r>
    </w:p>
    <w:p w:rsidR="003D39CF" w:rsidRDefault="003D39CF" w:rsidP="003D39CF"/>
    <w:p w:rsidR="003D39CF" w:rsidRDefault="003D39CF" w:rsidP="003D39CF">
      <w:r>
        <w:tab/>
        <w:t>4.</w:t>
      </w:r>
      <w:r>
        <w:tab/>
        <w:t>Section 6 of P.L.1985, c.334 (C.58:11B-6) is amended to read as follows:</w:t>
      </w:r>
    </w:p>
    <w:p w:rsidR="003D39CF" w:rsidRDefault="003D39CF" w:rsidP="003D39CF">
      <w:r>
        <w:tab/>
        <w:t>6.</w:t>
      </w:r>
      <w:r>
        <w:tab/>
      </w:r>
      <w:proofErr w:type="gramStart"/>
      <w:r>
        <w:t>a</w:t>
      </w:r>
      <w:proofErr w:type="gramEnd"/>
      <w:r>
        <w:t>.  Except as may be otherwise expressly provided in the provisions of P.L.1985, c.334 (C.58:11B-1 et seq.), P.L.1997, c.224 (C.58:11B-10.1 et al.), or sections 22 and 34 through 38 of P.L.2016, c.56 (C.58:11B-10.3 through C.58:11B-10.5, C.58:11B-20.2, C.58:11B-22.3, and C.58:11B-22.4), the trust may from time to time issue its bonds, notes, or other obligations in any principal amounts as in the judgment of the trust shall be necessary to provide sufficient funds for any of its corporate purposes, including the payment, funding, or refunding of the principal of, or interest or redemption premiums on, any bonds, notes, or other obligations issued by it, whether the bonds, notes, or other obligations or the interest or redemption premiums thereon to be funded or refunded have or have not become due, the establishment or increase of reserves or other funds to secure or to pay the bonds, notes, or other obligations or interest thereon and all other costs or expenses of the trust incident to and necessary to carry out its corporate purposes and powers.</w:t>
      </w:r>
    </w:p>
    <w:p w:rsidR="003D39CF" w:rsidRDefault="003D39CF" w:rsidP="003D39CF">
      <w:r>
        <w:tab/>
        <w:t>b.</w:t>
      </w:r>
      <w:r>
        <w:tab/>
        <w:t>Whether or not the bonds, notes or other obligations of the trust are of a form and character as to be negotiable instruments under the terms of Title 12A of the New Jersey Statutes, the bonds, notes and other obligations are made negotiable instruments within the meaning of and for the purposes of Title 12A of the New Jersey Statutes, subject only to the provisions of the bonds, notes and other obligations for registration.</w:t>
      </w:r>
    </w:p>
    <w:p w:rsidR="003D39CF" w:rsidRDefault="003D39CF" w:rsidP="003D39CF">
      <w:r>
        <w:tab/>
        <w:t>c.</w:t>
      </w:r>
      <w:r>
        <w:tab/>
        <w:t>Bonds, notes or other obligations of the trust shall be authorized by a resolution or resolutions of the trust and may be issued in one or more series and shall bear any date or dates, mature at any time or times, bear interest at any rate or rates of interest per annum, be in any denomination or denominations, be in any form, either coupon, registered or book entry, carry any conversion or registration privileges, have any rank or priority, be executed in any manner, be payable in any coin or currency of the United States which at the time of payment is legal tender for the payment of public and private debts, at any place or places within or without the State, and be subject to any terms of redemption by the trust or the holders thereof, with or without premium, as the resolution or resolutions may provide. A resolution of the trust authorizing the issuance of bonds, notes or other obligations may provide that the bonds, notes or other obligations be secured by a trust indenture between the trust and a trustee, vesting in the trustee any property, rights, powers and duties in trust consistent with the provisions of P.L.1985, c.334 (C.58:11B-1 et seq.), P.L.1997, c.224 (C.58:11B-10.1 et al.), or sections 22 and 34 through 38 of P.L.2016, c.56 (C.58:11B-10.3 through C.58:11B-10.5, C.58:11B-20.2, C.58:11B-22.3, and C.58:11B-22.4) as the trust may determine.</w:t>
      </w:r>
    </w:p>
    <w:p w:rsidR="003D39CF" w:rsidRDefault="003D39CF" w:rsidP="003D39CF">
      <w:r>
        <w:tab/>
        <w:t>d.</w:t>
      </w:r>
      <w:r>
        <w:tab/>
        <w:t xml:space="preserve">Bonds, notes or other obligations of the trust may be sold at any price or prices and in any manner as the trust may determine.  Notwithstanding any provisions of the "Local Bond Law," N.J.S.40A:2-1 et seq., to the contrary, each bond, note or other obligation shall mature and be paid not later than 30 years for environmental infrastructure projects, 45 years for combined sewer overflow projects, </w:t>
      </w:r>
      <w:r w:rsidRPr="00366793">
        <w:rPr>
          <w:u w:val="single"/>
        </w:rPr>
        <w:t xml:space="preserve">25 years for redevelopment projects </w:t>
      </w:r>
      <w:r>
        <w:rPr>
          <w:u w:val="single"/>
        </w:rPr>
        <w:t>as defined in the “</w:t>
      </w:r>
      <w:r w:rsidRPr="00C44DB5">
        <w:rPr>
          <w:u w:val="single"/>
        </w:rPr>
        <w:t>Redevelopment Area Bond Financing Law,</w:t>
      </w:r>
      <w:r>
        <w:rPr>
          <w:u w:val="single"/>
        </w:rPr>
        <w:t>”</w:t>
      </w:r>
      <w:r w:rsidRPr="00C44DB5">
        <w:rPr>
          <w:u w:val="single"/>
        </w:rPr>
        <w:t xml:space="preserve"> </w:t>
      </w:r>
      <w:r>
        <w:rPr>
          <w:u w:val="single"/>
        </w:rPr>
        <w:t>P.L.2001, c.310 (C.</w:t>
      </w:r>
      <w:r w:rsidRPr="00C44DB5">
        <w:rPr>
          <w:u w:val="single"/>
        </w:rPr>
        <w:t xml:space="preserve">40A:12A-64 et </w:t>
      </w:r>
      <w:r>
        <w:rPr>
          <w:u w:val="single"/>
        </w:rPr>
        <w:t>al</w:t>
      </w:r>
      <w:r w:rsidRPr="00C44DB5">
        <w:rPr>
          <w:u w:val="single"/>
        </w:rPr>
        <w:t>.</w:t>
      </w:r>
      <w:r>
        <w:rPr>
          <w:u w:val="single"/>
        </w:rPr>
        <w:t xml:space="preserve">) and </w:t>
      </w:r>
      <w:r w:rsidRPr="00366793">
        <w:rPr>
          <w:u w:val="single"/>
        </w:rPr>
        <w:t xml:space="preserve">financed </w:t>
      </w:r>
      <w:r>
        <w:rPr>
          <w:u w:val="single"/>
        </w:rPr>
        <w:t xml:space="preserve">pursuant to paragraph (2) of subsection b. of </w:t>
      </w:r>
      <w:r w:rsidRPr="00366793">
        <w:rPr>
          <w:u w:val="single"/>
        </w:rPr>
        <w:t>section</w:t>
      </w:r>
      <w:r>
        <w:rPr>
          <w:u w:val="single"/>
        </w:rPr>
        <w:t xml:space="preserve"> 9</w:t>
      </w:r>
      <w:r w:rsidRPr="00366793">
        <w:rPr>
          <w:u w:val="single"/>
        </w:rPr>
        <w:t xml:space="preserve"> </w:t>
      </w:r>
      <w:r>
        <w:rPr>
          <w:u w:val="single"/>
        </w:rPr>
        <w:t xml:space="preserve">of </w:t>
      </w:r>
      <w:r w:rsidRPr="00366793">
        <w:rPr>
          <w:u w:val="single"/>
        </w:rPr>
        <w:t>P.L.</w:t>
      </w:r>
      <w:r>
        <w:rPr>
          <w:u w:val="single"/>
        </w:rPr>
        <w:t>1985, c.334 (C.58:11B-9),</w:t>
      </w:r>
      <w:r w:rsidRPr="00B06A44">
        <w:t xml:space="preserve"> </w:t>
      </w:r>
      <w:r>
        <w:t>and 31 years for transportation projects, from the effective date thereof, or the certified useful life of the project or projects to be financed by the bonds, whichever is less, or a shorter period of time as may be applicable to any companion loan issued pursuant to federal law or regulation.</w:t>
      </w:r>
    </w:p>
    <w:p w:rsidR="003D39CF" w:rsidRDefault="003D39CF" w:rsidP="003D39CF">
      <w:r>
        <w:tab/>
        <w:t>All bonds of the trust shall be sold at the price or prices and in the manner as the trust shall determine, after notice of sale, a summary of which shall be published at least once in at least three newspapers published in the State of New Jersey and at least once in a publication carrying municipal bond notices and devoted primarily to financial news published in New Jersey or the city of New York, the first summary notice to be at least five days prior to the day of bidding. The notice of sale may contain a provision to the effect that any or all bids made in pursuance thereof may be rejected. In the event of such rejection or of failure to receive any acceptable bid, the trust, at any time within 60 days from the date of such advertised sale, may sell such bonds at private sale upon terms not less favorable to the State than the terms offered by any rejected bid. The trust may sell all or part of the bonds of any series as issued to any State fund or to the federal government or any agency thereof, at private sale, without advertisement.</w:t>
      </w:r>
    </w:p>
    <w:p w:rsidR="003D39CF" w:rsidRDefault="003D39CF" w:rsidP="003D39CF">
      <w:r>
        <w:tab/>
        <w:t>e.</w:t>
      </w:r>
      <w:r>
        <w:tab/>
        <w:t>Bonds, notes or other obligations of the trust may be issued under the provisions of P.L.1985, c.334 (C.58:11B-1 et seq.), P.L.1997, c.224 (C.58:11B-10.1 et al.), or sections 22 and 34 through 38 of P.L.2016, c.56 (C.58:11B-10.3 through C.58:11B-10.5, C.58:11B-20.2, C.58:11B-22.3, and C.58:11B-22.4) without obtaining the consent of any department, division, board, bureau or agency of the State, and without any other proceedings or the happening of any other conditions or things, other than those consents, proceedings, conditions or things which are specifically required by P.L.1985, c.334 (C.58:11B-1 et seq.), P.L.1997, c.224 (C.58:11B-10.1 et al.), or sections 22 and 34 through 38 of P.L.2016, c.56 (C.58:11B-10.3 through C.58:11B-10.5, C.58:11B-20.2, C.58:11B-22.3, and C.58:11B-22.4).</w:t>
      </w:r>
    </w:p>
    <w:p w:rsidR="003D39CF" w:rsidRDefault="003D39CF" w:rsidP="003D39CF">
      <w:r>
        <w:tab/>
        <w:t>f.</w:t>
      </w:r>
      <w:r>
        <w:tab/>
        <w:t>Bonds, notes or other obligations of the trust issued under the provisions of P.L.1985, c.334 (C.58:11B-1 et seq.), P.L.1997, c.224 (C.58:11B-10.1 et al.), or sections 22 and 34 through 38 of P.L.2016, c.56 (C.58:11B-10.3 through C.58:11B-10.5, C.58:11B-20.2, C.58:11B-22.3, and C.58:11B-22.4) shall not be a debt or liability of the State or of any political subdivision thereof other than the trust and shall not create or constitute any indebtedness, liability or obligation of the State or any political subdivision, but all these bonds, notes and other obligations, unless funded or refunded by bonds, notes or other obligations, shall be payable solely from revenues or funds pledged or available for their payment as authorized in P.L.1985, c.334 (C.58:11B-1 et seq.), P.L.1997, c.224 (C.58:11B-10.1 et al.), or sections 22 and 34 through 38 of P.L.2016, c.56 (C.58:11B-10.3 through C.58:11B-10.5, C.58:11B-20.2, C.58:11B-22.3, and C.58:11B-22.4). Each bond, note and obligation shall contain on its face a statement to the effect that the trust is obligated to pay the principal thereof or the interest thereon only from its revenues, receipts or funds pledged or available for their payment as authorized in P.L.1985, c.334 (C.58:11B-1 et seq.), P.L.1997, c.224 (C.58:11B-10.1 et al.), or sections 22 and 34 through 38 of P.L.2016, c.56 (C.58:11B-10.3 through C.58:11B-10.5, C.58:11B-20.2, C.58:11B-22.3, and C.58:11B-22.4), and that neither the State, nor any political subdivision thereof, is obligated to pay the principal or interest and that neither the faith and credit nor the taxing power of the State, or any political subdivision thereof, is pledged to the payment of the principal of or the interest on the bonds, notes or other obligations.</w:t>
      </w:r>
    </w:p>
    <w:p w:rsidR="003D39CF" w:rsidRDefault="003D39CF" w:rsidP="003D39CF">
      <w:r>
        <w:tab/>
        <w:t>g.</w:t>
      </w:r>
      <w:r>
        <w:tab/>
        <w:t>The aggregate principal amount of bonds, notes or other obligations, including subordinated indebtedness of the trust, shall not exceed (1) $5,000,000,000 with respect to bonds, notes, or other obligations issued to finance the Disaster Relief Emergency Financing Program established pursuant to section 1 of P.L.2013, c.93 (C.58:11B-9.5), and (2) $3,800,000,000 with respect to bonds, notes, or other obligations issued for all other purposes of the trust. In computing the foregoing limitations there shall be excluded all the bonds, notes or other obligations, including subordinated indebtedness of the trust, which shall be issued for refunding purposes, whenever the refunding shall be determined to result in a savings.</w:t>
      </w:r>
    </w:p>
    <w:p w:rsidR="003D39CF" w:rsidRDefault="003D39CF" w:rsidP="003D39CF">
      <w:r>
        <w:tab/>
        <w:t>(1)</w:t>
      </w:r>
      <w:r>
        <w:tab/>
        <w:t>Upon the decision by the trust to issue refunding bonds, except for current refunding, and prior to the sale of those bonds, the trust shall transmit to the Joint Budget Oversight Committee, or its successor, a report that a decision has been made, reciting the basis on which the decision was made, including an estimate of the debt service savings to be achieved and the calculations upon which the trust relied when making the decision to issue refunding bonds. The report shall also disclose the intent of the trust to issue and sell the refunding bonds at public or private sale and the reasons therefor.</w:t>
      </w:r>
    </w:p>
    <w:p w:rsidR="003D39CF" w:rsidRDefault="003D39CF" w:rsidP="003D39CF">
      <w:r>
        <w:tab/>
        <w:t>(2)</w:t>
      </w:r>
      <w:r>
        <w:tab/>
        <w:t>The Joint Budget Oversight Committee or its successor shall have the authority to approve or disapprove the sales of refunding bonds as included in each report submitted in accordance with paragraph (1) of this subsection. The committee shall notify the trust in writing of the approval or disapproval within 30 days of receipt of the report. Should the committee not act within 30 days of receipt of the report, the trust may proceed with the sale of the refunding bonds, provided that the sale of refunding bonds shall realize not less than three percent net present value debt service savings.</w:t>
      </w:r>
    </w:p>
    <w:p w:rsidR="003D39CF" w:rsidRDefault="003D39CF" w:rsidP="003D39CF">
      <w:r>
        <w:tab/>
        <w:t>(3)</w:t>
      </w:r>
      <w:r>
        <w:tab/>
        <w:t>No refunding bonds shall be issued unless the report has been submitted to and approved by the Joint Budget Oversight Committee or its successor as set forth in paragraphs (1) and (2) of this subsection.</w:t>
      </w:r>
    </w:p>
    <w:p w:rsidR="003D39CF" w:rsidRDefault="003D39CF" w:rsidP="003D39CF">
      <w:r>
        <w:tab/>
        <w:t>(4)</w:t>
      </w:r>
      <w:r>
        <w:tab/>
        <w:t>Within 30 days after the sale of the refunding bonds, the trust shall notify the committee of the result of that sale, including the prices and terms, conditions and regulations concerning the refunding bonds, the actual amount of debt service savings to be realized as a result of the sale of refunding bonds, and the intended use of the proceeds from the sale of those bonds.</w:t>
      </w:r>
    </w:p>
    <w:p w:rsidR="003D39CF" w:rsidRDefault="003D39CF" w:rsidP="003D39CF">
      <w:r>
        <w:tab/>
        <w:t>(5)</w:t>
      </w:r>
      <w:r>
        <w:tab/>
        <w:t>The committee shall review all information and reports submitted in accordance with this subsection and may, on its own initiative, make observations to the trust, or to the Legislature, or both, as it deems appropriate.</w:t>
      </w:r>
    </w:p>
    <w:p w:rsidR="003D39CF" w:rsidRDefault="003D39CF" w:rsidP="003D39CF">
      <w:r>
        <w:tab/>
        <w:t>h.</w:t>
      </w:r>
      <w:r>
        <w:tab/>
        <w:t>Each issue of bonds, notes, or other obligations of the trust may, if it is determined by the trust, be general obligations thereof payable out of any revenues, receipts or funds of the trust, or special obligations thereof payable out of particular revenues, receipts or funds, subject only to any agreements with the holders of bonds, notes or other obligations, and may be secured by one or more of the following:</w:t>
      </w:r>
    </w:p>
    <w:p w:rsidR="003D39CF" w:rsidRDefault="003D39CF" w:rsidP="003D39CF">
      <w:r>
        <w:tab/>
        <w:t>(1)</w:t>
      </w:r>
      <w:r>
        <w:tab/>
        <w:t>Pledge of revenues and other receipts to be derived from the payment of the interest on and principal of notes, bonds or other obligations issued to the trust by one or more local government units, and any other payment made to the trust pursuant to agreements with any local government units, or a pledge or assignment of any notes, bonds, or other obligations of any local government unit and the rights and interest of the trust therein;</w:t>
      </w:r>
    </w:p>
    <w:p w:rsidR="003D39CF" w:rsidRDefault="003D39CF" w:rsidP="003D39CF">
      <w:r>
        <w:tab/>
        <w:t>(2)</w:t>
      </w:r>
      <w:r>
        <w:tab/>
        <w:t>Pledge of rentals, receipts and other revenues to be derived from leases or other contractual arrangements with any person or entity, public or private, including one or more local government units, or a pledge or assignment of those leases or other contractual arrangements and the rights and interest of the trust therein;</w:t>
      </w:r>
    </w:p>
    <w:p w:rsidR="003D39CF" w:rsidRDefault="003D39CF" w:rsidP="003D39CF">
      <w:r>
        <w:tab/>
        <w:t>(3)</w:t>
      </w:r>
      <w:r>
        <w:tab/>
        <w:t>Pledge of all moneys, funds, accounts, securities and other funds, including the proceeds of the bonds, notes or other obligations;</w:t>
      </w:r>
    </w:p>
    <w:p w:rsidR="003D39CF" w:rsidRDefault="003D39CF" w:rsidP="003D39CF">
      <w:r>
        <w:tab/>
        <w:t>(4)</w:t>
      </w:r>
      <w:r>
        <w:tab/>
        <w:t>Pledge of the receipts to be derived from the payments of State aid, payable to the trust pursuant to section 12 of P.L.1985, c.334 (C.58:11B-12);</w:t>
      </w:r>
    </w:p>
    <w:p w:rsidR="003D39CF" w:rsidRDefault="003D39CF" w:rsidP="003D39CF">
      <w:r>
        <w:tab/>
        <w:t>(5)</w:t>
      </w:r>
      <w:r>
        <w:tab/>
        <w:t>A mortgage on all or any part of the property, real or personal, of the trust then owned or thereafter to be acquired, or a pledge or assignment of mortgages made to the trust by any person or entity, public or private, including one or more local government units and the rights and interest of the trust therein.</w:t>
      </w:r>
    </w:p>
    <w:p w:rsidR="003D39CF" w:rsidRDefault="003D39CF" w:rsidP="003D39CF">
      <w:r>
        <w:tab/>
      </w:r>
      <w:proofErr w:type="spellStart"/>
      <w:r>
        <w:t>i</w:t>
      </w:r>
      <w:proofErr w:type="spellEnd"/>
      <w:r>
        <w:t>.</w:t>
      </w:r>
      <w:r>
        <w:tab/>
        <w:t>The trust shall not issue any bonds, notes or other obligations, or otherwise incur any additional indebtedness, on or after June 30, 2033.</w:t>
      </w:r>
    </w:p>
    <w:p w:rsidR="003D39CF" w:rsidRDefault="003D39CF" w:rsidP="003D39CF">
      <w:r>
        <w:tab/>
        <w:t>j.</w:t>
      </w:r>
      <w:r>
        <w:tab/>
        <w:t>(Deleted by amendment, P.L.1996, c.88).</w:t>
      </w:r>
    </w:p>
    <w:p w:rsidR="003D39CF" w:rsidRDefault="003D39CF" w:rsidP="003D39CF">
      <w:r>
        <w:t>(</w:t>
      </w:r>
      <w:proofErr w:type="spellStart"/>
      <w:r>
        <w:t>cf</w:t>
      </w:r>
      <w:proofErr w:type="spellEnd"/>
      <w:r>
        <w:t>:  P.L.2018, c.75, s.2)</w:t>
      </w:r>
    </w:p>
    <w:p w:rsidR="003D39CF" w:rsidRDefault="003D39CF" w:rsidP="003D39CF"/>
    <w:p w:rsidR="003D39CF" w:rsidRDefault="003D39CF" w:rsidP="003D39CF">
      <w:r>
        <w:tab/>
        <w:t>5.</w:t>
      </w:r>
      <w:r>
        <w:tab/>
        <w:t>Section 9 of P.L.1985, c.334 (C.58:11B-9) is amended to read as follows:</w:t>
      </w:r>
    </w:p>
    <w:p w:rsidR="003D39CF" w:rsidRDefault="003D39CF" w:rsidP="003D39CF">
      <w:r>
        <w:tab/>
        <w:t>9.</w:t>
      </w:r>
      <w:r>
        <w:tab/>
      </w:r>
      <w:proofErr w:type="gramStart"/>
      <w:r>
        <w:t>a</w:t>
      </w:r>
      <w:proofErr w:type="gramEnd"/>
      <w:r>
        <w:t>.  (1)  The trust may make and contract to make loans to local government units, or to a local government unit on behalf of another local government unit, in accordance with and subject to the provisions of P.L.1985, c.334 (C.58:11B-1 et seq.) or P.L.1997, c.224 (C.58:11B-10.1 et al.) to finance the cost of any wastewater treatment system project or water supply project, which the local government unit may lawfully undertake or acquire and for which the local government unit is authorized by law to borrow money.</w:t>
      </w:r>
    </w:p>
    <w:p w:rsidR="003D39CF" w:rsidRDefault="003D39CF" w:rsidP="003D39CF">
      <w:r>
        <w:tab/>
        <w:t>(2)</w:t>
      </w:r>
      <w:r>
        <w:tab/>
        <w:t>The trust may make and contract to make loans to public water utilities, or to any other person or local government unit on behalf of a public water utility, in accordance with and subject to the provisions of P.L.1985, c.334 (C.58:11B-1 et seq.) or P.L.1997, c.224 (C.58:11B-10.1 et al.) to finance the cost of any water supply project, which the public water utility may lawfully undertake or acquire.</w:t>
      </w:r>
    </w:p>
    <w:p w:rsidR="003D39CF" w:rsidRDefault="003D39CF" w:rsidP="003D39CF">
      <w:r>
        <w:tab/>
        <w:t>(3)</w:t>
      </w:r>
      <w:r>
        <w:tab/>
        <w:t xml:space="preserve">The trust may make and contract to make loans to private persons other than local government units, or to any other person or local government unit on behalf of a private person, in accordance with and subject to the provisions of P.L.1985, c.334 (C.58:11B-1 et seq.) or P.L.1997, c.224 (C.58:11B-10.1 et al.) to finance the cost of </w:t>
      </w:r>
      <w:proofErr w:type="spellStart"/>
      <w:r>
        <w:t>stormwater</w:t>
      </w:r>
      <w:proofErr w:type="spellEnd"/>
      <w:r>
        <w:t xml:space="preserve"> management systems.</w:t>
      </w:r>
    </w:p>
    <w:p w:rsidR="003D39CF" w:rsidRDefault="003D39CF" w:rsidP="003D39CF">
      <w:r>
        <w:tab/>
        <w:t>(4)</w:t>
      </w:r>
      <w:r>
        <w:tab/>
        <w:t>The trust may make and contract to make loans and provide other assistance to a local government unit or consortia thereof to finance the cost of transportation projects pursuant to sections 22 and 34 through 38 of P.L.2016, c.56 (C.58:11B-10.3 through C.58:11B-10.5, C.58:11B-20.2, C.58:11B-22.3, and C.58:11B-22.4), and provided that the federally-funded subaccount is operated in accordance with the provisions of the federal infrastructure bank program.</w:t>
      </w:r>
    </w:p>
    <w:p w:rsidR="003D39CF" w:rsidRDefault="003D39CF" w:rsidP="003D39CF">
      <w:r w:rsidRPr="00B06A44">
        <w:tab/>
      </w:r>
      <w:r w:rsidRPr="00B06A44">
        <w:rPr>
          <w:u w:val="single"/>
        </w:rPr>
        <w:t xml:space="preserve">(5) The trust may invest in, </w:t>
      </w:r>
      <w:r>
        <w:rPr>
          <w:u w:val="single"/>
        </w:rPr>
        <w:t>insure</w:t>
      </w:r>
      <w:r w:rsidRPr="00B06A44">
        <w:rPr>
          <w:u w:val="single"/>
        </w:rPr>
        <w:t xml:space="preserve">, </w:t>
      </w:r>
      <w:r>
        <w:rPr>
          <w:u w:val="single"/>
        </w:rPr>
        <w:t xml:space="preserve">securitize, </w:t>
      </w:r>
      <w:r w:rsidRPr="00B06A44">
        <w:rPr>
          <w:u w:val="single"/>
        </w:rPr>
        <w:t>collateralize</w:t>
      </w:r>
      <w:r>
        <w:rPr>
          <w:u w:val="single"/>
        </w:rPr>
        <w:t>,</w:t>
      </w:r>
      <w:r w:rsidRPr="00B06A44">
        <w:rPr>
          <w:u w:val="single"/>
        </w:rPr>
        <w:t xml:space="preserve"> create debt service reserve funds</w:t>
      </w:r>
      <w:r>
        <w:rPr>
          <w:u w:val="single"/>
        </w:rPr>
        <w:t xml:space="preserve"> for,</w:t>
      </w:r>
      <w:r w:rsidRPr="00B06A44">
        <w:rPr>
          <w:u w:val="single"/>
        </w:rPr>
        <w:t xml:space="preserve"> or provide other </w:t>
      </w:r>
      <w:r>
        <w:rPr>
          <w:u w:val="single"/>
        </w:rPr>
        <w:t xml:space="preserve">forms of credit support for, local government redevelopment bonds, or may facilitate the financing of </w:t>
      </w:r>
      <w:r w:rsidRPr="00B06A44">
        <w:rPr>
          <w:u w:val="single"/>
        </w:rPr>
        <w:t xml:space="preserve">redevelopment projects </w:t>
      </w:r>
      <w:r>
        <w:rPr>
          <w:u w:val="single"/>
        </w:rPr>
        <w:t xml:space="preserve">financed </w:t>
      </w:r>
      <w:r w:rsidRPr="00B06A44">
        <w:rPr>
          <w:u w:val="single"/>
        </w:rPr>
        <w:t xml:space="preserve">pursuant to </w:t>
      </w:r>
      <w:r>
        <w:rPr>
          <w:u w:val="single"/>
        </w:rPr>
        <w:t xml:space="preserve">paragraph (2) of subsection b. </w:t>
      </w:r>
      <w:r w:rsidRPr="00B06A44">
        <w:rPr>
          <w:u w:val="single"/>
        </w:rPr>
        <w:t xml:space="preserve">of </w:t>
      </w:r>
      <w:r>
        <w:rPr>
          <w:u w:val="single"/>
        </w:rPr>
        <w:t>this section</w:t>
      </w:r>
      <w:r w:rsidRPr="00B06A44">
        <w:rPr>
          <w:u w:val="single"/>
        </w:rPr>
        <w:t>.</w:t>
      </w:r>
    </w:p>
    <w:p w:rsidR="003D39CF" w:rsidRDefault="003D39CF" w:rsidP="003D39CF">
      <w:r>
        <w:tab/>
        <w:t>The loans may be made subject to those terms and conditions as the trust shall determine to be consistent with the purposes thereof. Each loan by the trust and the terms and conditions thereof shall be subject to approval by the State Treasurer, and the trust shall make available to the State Treasurer all information, statistical data and reports of independent consultants or experts as the State Treasurer shall deem necessary in order to evaluate the loan. Each loan to a local government unit, public water utility or any other person shall be evidenced by notes, bonds or other obligations thereof issued to the trust.  In the case of each local government unit, notes and bonds to be issued to the trust and, if applicable, the State, acting by and through the Department of Environmental Protection, by the local government unit</w:t>
      </w:r>
      <w:r>
        <w:rPr>
          <w:u w:val="single"/>
        </w:rPr>
        <w:t>:</w:t>
      </w:r>
      <w:r>
        <w:t xml:space="preserve"> (1) shall be authorized and issued as provided by law for the issuance of notes and bonds by the local government unit</w:t>
      </w:r>
      <w:r w:rsidRPr="00B06A44">
        <w:rPr>
          <w:rFonts w:ascii="Albertus Extra Bold" w:hAnsi="Albertus Extra Bold"/>
          <w:b/>
        </w:rPr>
        <w:t>[</w:t>
      </w:r>
      <w:r>
        <w:t>,</w:t>
      </w:r>
      <w:r w:rsidRPr="00B06A44">
        <w:rPr>
          <w:rFonts w:ascii="Albertus Extra Bold" w:hAnsi="Albertus Extra Bold"/>
          <w:b/>
        </w:rPr>
        <w:t>]</w:t>
      </w:r>
      <w:r>
        <w:rPr>
          <w:rFonts w:ascii="Albertus Extra Bold" w:hAnsi="Albertus Extra Bold"/>
          <w:b/>
        </w:rPr>
        <w:t xml:space="preserve"> </w:t>
      </w:r>
      <w:r>
        <w:rPr>
          <w:u w:val="single"/>
        </w:rPr>
        <w:t>;</w:t>
      </w:r>
      <w:r>
        <w:t xml:space="preserve"> (2) notwithstanding any provisions of the "Local Authorities Fiscal Control Law," P.L.1983, c.313 (C.40A:5A-1 et seq.) to the contrary, shall be approved by the Director of the Division of Local Government Services in the Department of Community Affairs</w:t>
      </w:r>
      <w:r w:rsidRPr="00B06A44">
        <w:rPr>
          <w:rFonts w:ascii="Albertus Extra Bold" w:hAnsi="Albertus Extra Bold"/>
          <w:b/>
        </w:rPr>
        <w:t>[</w:t>
      </w:r>
      <w:r>
        <w:t>,</w:t>
      </w:r>
      <w:r w:rsidRPr="00B06A44">
        <w:rPr>
          <w:rFonts w:ascii="Albertus Extra Bold" w:hAnsi="Albertus Extra Bold"/>
          <w:b/>
        </w:rPr>
        <w:t>]</w:t>
      </w:r>
      <w:r>
        <w:t xml:space="preserve"> </w:t>
      </w:r>
      <w:r>
        <w:rPr>
          <w:u w:val="single"/>
        </w:rPr>
        <w:t>;</w:t>
      </w:r>
      <w:r>
        <w:t xml:space="preserve"> and (3) notwithstanding the provisions of N.J.S.40A:2-27, N.J.S.40A:2-28 and N.J.S.40A:2-29 or any other provisions of law to the contrary, may be sold at private sale to the trust or the State, as the case may be, at any price, whether or not less than par value, and shall be subject to redemption prior to maturity at any times and at any prices as the trust or the State, as the case may be, and local government units may agree. Each loan to a local government unit, public water utility or any other person and the notes, bonds or other obligations thereby issued shall bear interest at a rate or rates per annum as the trust or the State, as the case may be, and the local government unit, public water utility or any other person, as the case may be, may agree.</w:t>
      </w:r>
    </w:p>
    <w:p w:rsidR="003D39CF" w:rsidRDefault="003D39CF" w:rsidP="003D39CF">
      <w:r>
        <w:tab/>
        <w:t>b.</w:t>
      </w:r>
      <w:r>
        <w:tab/>
      </w:r>
      <w:r w:rsidRPr="00D43470">
        <w:rPr>
          <w:u w:val="single"/>
        </w:rPr>
        <w:t>(1)</w:t>
      </w:r>
      <w:r>
        <w:t xml:space="preserve"> The trust is authorized to guarantee or contract to guarantee the payment of all or any portion of the principal and interest on bonds, notes or other obligations issued by a local government unit to finance the cost of any wastewater treatment system project, water supply project, or transportation project which the local government unit may lawfully undertake or acquire and for which the local government unit is authorized by law to borrow money, and the guarantee shall constitute an obligation of the trust</w:t>
      </w:r>
      <w:r w:rsidRPr="00423B0F">
        <w:t> </w:t>
      </w:r>
      <w:r>
        <w:t>for  the purposes of P.L.1985, c.334 (C.58:11B-1 et seq.), P.L.1997, c.224 (C.58:11B-10.1 et al.), or sections 22 and 34 through 38 of P.L.2016, c.56 (C.58:11B-10.3 through C.58:11B-10.5, C.58:11B-20.2, C.58:11B-22.3, and C.58:11B-22.4).</w:t>
      </w:r>
    </w:p>
    <w:p w:rsidR="003D39CF" w:rsidRDefault="003D39CF" w:rsidP="003D39CF">
      <w:r>
        <w:tab/>
      </w:r>
      <w:r w:rsidRPr="00D43470">
        <w:rPr>
          <w:u w:val="single"/>
        </w:rPr>
        <w:t xml:space="preserve">(2) </w:t>
      </w:r>
      <w:r w:rsidR="00DD3371">
        <w:rPr>
          <w:u w:val="single"/>
        </w:rPr>
        <w:t xml:space="preserve"> </w:t>
      </w:r>
      <w:r w:rsidRPr="00D43470">
        <w:rPr>
          <w:u w:val="single"/>
        </w:rPr>
        <w:t>The trust is authorized to guarantee</w:t>
      </w:r>
      <w:r>
        <w:rPr>
          <w:u w:val="single"/>
        </w:rPr>
        <w:t xml:space="preserve">, </w:t>
      </w:r>
      <w:r w:rsidRPr="00D43470">
        <w:rPr>
          <w:u w:val="single"/>
        </w:rPr>
        <w:t>contract to guarantee the payment of all or any portion of the principal and interest</w:t>
      </w:r>
      <w:r>
        <w:rPr>
          <w:u w:val="single"/>
        </w:rPr>
        <w:t xml:space="preserve"> of, or invest in, </w:t>
      </w:r>
      <w:r w:rsidRPr="00D43470">
        <w:rPr>
          <w:u w:val="single"/>
        </w:rPr>
        <w:t>bonds, notes</w:t>
      </w:r>
      <w:r>
        <w:rPr>
          <w:u w:val="single"/>
        </w:rPr>
        <w:t>,</w:t>
      </w:r>
      <w:r w:rsidRPr="00D43470">
        <w:rPr>
          <w:u w:val="single"/>
        </w:rPr>
        <w:t xml:space="preserve"> or other obligations issued by </w:t>
      </w:r>
      <w:r>
        <w:rPr>
          <w:u w:val="single"/>
        </w:rPr>
        <w:t xml:space="preserve">one or more </w:t>
      </w:r>
      <w:r w:rsidRPr="00D43470">
        <w:rPr>
          <w:u w:val="single"/>
        </w:rPr>
        <w:t>local government unit</w:t>
      </w:r>
      <w:r>
        <w:rPr>
          <w:u w:val="single"/>
        </w:rPr>
        <w:t>s, or provide other assistance,</w:t>
      </w:r>
      <w:r w:rsidRPr="00D43470">
        <w:rPr>
          <w:u w:val="single"/>
        </w:rPr>
        <w:t xml:space="preserve"> </w:t>
      </w:r>
      <w:r>
        <w:rPr>
          <w:u w:val="single"/>
        </w:rPr>
        <w:t xml:space="preserve">in order </w:t>
      </w:r>
      <w:r w:rsidRPr="00D43470">
        <w:rPr>
          <w:u w:val="single"/>
        </w:rPr>
        <w:t xml:space="preserve">to </w:t>
      </w:r>
      <w:r>
        <w:rPr>
          <w:u w:val="single"/>
        </w:rPr>
        <w:t xml:space="preserve">provide credit support for, or otherwise facilitate the financing of, </w:t>
      </w:r>
      <w:r w:rsidRPr="00D43470">
        <w:rPr>
          <w:u w:val="single"/>
        </w:rPr>
        <w:t xml:space="preserve">the cost of </w:t>
      </w:r>
      <w:r>
        <w:rPr>
          <w:u w:val="single"/>
        </w:rPr>
        <w:t xml:space="preserve">a </w:t>
      </w:r>
      <w:r w:rsidRPr="00423B0F">
        <w:rPr>
          <w:u w:val="single"/>
        </w:rPr>
        <w:t xml:space="preserve">redevelopment project </w:t>
      </w:r>
      <w:r>
        <w:rPr>
          <w:u w:val="single"/>
        </w:rPr>
        <w:t xml:space="preserve">financed pursuant to </w:t>
      </w:r>
      <w:r w:rsidRPr="00B847CF">
        <w:rPr>
          <w:u w:val="single"/>
        </w:rPr>
        <w:t xml:space="preserve">sections 1 through 10 of </w:t>
      </w:r>
      <w:r>
        <w:rPr>
          <w:u w:val="single"/>
        </w:rPr>
        <w:t xml:space="preserve">the </w:t>
      </w:r>
      <w:r w:rsidRPr="00B847CF">
        <w:rPr>
          <w:u w:val="single"/>
        </w:rPr>
        <w:t>"Redevelopment Area Bond Financing Law," P.L.2001, c.310 (C.40A:12A-64</w:t>
      </w:r>
      <w:r>
        <w:rPr>
          <w:u w:val="single"/>
        </w:rPr>
        <w:t xml:space="preserve"> through C.40A:12A-73</w:t>
      </w:r>
      <w:r w:rsidRPr="00B847CF">
        <w:rPr>
          <w:u w:val="single"/>
        </w:rPr>
        <w:t>)</w:t>
      </w:r>
      <w:r>
        <w:rPr>
          <w:u w:val="single"/>
        </w:rPr>
        <w:t xml:space="preserve">, </w:t>
      </w:r>
      <w:r w:rsidRPr="00423B0F">
        <w:rPr>
          <w:u w:val="single"/>
        </w:rPr>
        <w:t>that includes, as a portion thereof, a wastewater treatment system project, water supply project, or transportation project</w:t>
      </w:r>
      <w:r>
        <w:rPr>
          <w:u w:val="single"/>
        </w:rPr>
        <w:t>,</w:t>
      </w:r>
      <w:r w:rsidRPr="00D43470">
        <w:rPr>
          <w:u w:val="single"/>
        </w:rPr>
        <w:t xml:space="preserve"> which the local government unit may lawfully undertake or acquire and for which the local government unit is authorized by law to borrow money</w:t>
      </w:r>
      <w:r>
        <w:rPr>
          <w:u w:val="single"/>
        </w:rPr>
        <w:t>.  Notwithstanding the provisions of subsection j. of section 5 of P.L.1985, c.334 (C.58:11B-5) to the contrary, investments in redevelopment projects pursuant to this paragraph shall not require conformance with the rules and regulations of the State Investment Council or approval by the Director of the Division of Investment in the Department of the Treasury.  T</w:t>
      </w:r>
      <w:r w:rsidRPr="00D43470">
        <w:rPr>
          <w:u w:val="single"/>
        </w:rPr>
        <w:t>he guarantee shall constitute an obligation of the trust,</w:t>
      </w:r>
      <w:r>
        <w:rPr>
          <w:u w:val="single"/>
        </w:rPr>
        <w:t xml:space="preserve"> may include investments of subordinated debt of an individual obligation or pool of obligations, </w:t>
      </w:r>
      <w:r w:rsidRPr="00D43470">
        <w:rPr>
          <w:u w:val="single"/>
        </w:rPr>
        <w:t>and shall be in furtherance of the corporate purposes of the trust, for the purposes of P.L.1985, c.334 (C.58:11B-1 et seq.), P.L.1997, c.224 (C.58:11B-10.1 et al.), or sections 22 and 34 through 38 of P.L.2016, c.56 (C.58:11B-10.3 through C.58:11B-10.5, C.58:11B-20.2, C.58:11B-22.3, and C.58:11B-22.4)</w:t>
      </w:r>
      <w:r>
        <w:rPr>
          <w:u w:val="single"/>
        </w:rPr>
        <w:t>,</w:t>
      </w:r>
      <w:r w:rsidRPr="00D43470">
        <w:rPr>
          <w:u w:val="single"/>
        </w:rPr>
        <w:t xml:space="preserve"> </w:t>
      </w:r>
      <w:r>
        <w:rPr>
          <w:u w:val="single"/>
        </w:rPr>
        <w:t xml:space="preserve">and </w:t>
      </w:r>
      <w:r w:rsidRPr="00707686">
        <w:rPr>
          <w:u w:val="single"/>
        </w:rPr>
        <w:t>the "New Jerse</w:t>
      </w:r>
      <w:r>
        <w:rPr>
          <w:u w:val="single"/>
        </w:rPr>
        <w:t>y Economic Recovery Act of 2020,</w:t>
      </w:r>
      <w:r w:rsidRPr="00707686">
        <w:rPr>
          <w:u w:val="single"/>
        </w:rPr>
        <w:t>"</w:t>
      </w:r>
      <w:r>
        <w:rPr>
          <w:u w:val="single"/>
        </w:rPr>
        <w:t xml:space="preserve"> P.L.2020, c.156 (</w:t>
      </w:r>
      <w:r w:rsidRPr="00E7571B">
        <w:rPr>
          <w:u w:val="single"/>
        </w:rPr>
        <w:t>C.34:1B-269 et al.)</w:t>
      </w:r>
      <w:r>
        <w:rPr>
          <w:u w:val="single"/>
        </w:rPr>
        <w:t>.</w:t>
      </w:r>
      <w:r w:rsidRPr="00E7571B">
        <w:t xml:space="preserve"> </w:t>
      </w:r>
      <w:r>
        <w:rPr>
          <w:u w:val="single"/>
        </w:rPr>
        <w:t xml:space="preserve"> </w:t>
      </w:r>
    </w:p>
    <w:p w:rsidR="003D39CF" w:rsidRDefault="003D39CF" w:rsidP="003D39CF">
      <w:r>
        <w:tab/>
      </w:r>
      <w:r w:rsidRPr="00D43470">
        <w:rPr>
          <w:u w:val="single"/>
        </w:rPr>
        <w:t>(3)</w:t>
      </w:r>
      <w:r w:rsidR="00DD3371">
        <w:rPr>
          <w:u w:val="single"/>
        </w:rPr>
        <w:t xml:space="preserve"> </w:t>
      </w:r>
      <w:r>
        <w:t xml:space="preserve"> Each guarantee by the trust and the terms and conditions thereof shall be subject to approval by the State Treasurer, and the trust shall make available to the State Treasurer all information, statistical data and reports of independent consultants or experts as the State Treasurer shall deem necessary in order to evaluate the guarantee.</w:t>
      </w:r>
    </w:p>
    <w:p w:rsidR="003D39CF" w:rsidRDefault="003D39CF" w:rsidP="003D39CF">
      <w:r>
        <w:tab/>
        <w:t>c.</w:t>
      </w:r>
      <w:r>
        <w:tab/>
        <w:t>The trust shall not make or contract to make any loans or guarantees to local government units, public water utilities or any other person, or otherwise incur any additional indebtedness, on or after June 30, 2033.</w:t>
      </w:r>
    </w:p>
    <w:p w:rsidR="003D39CF" w:rsidRDefault="003D39CF" w:rsidP="003D39CF">
      <w:r>
        <w:tab/>
        <w:t>d.</w:t>
      </w:r>
      <w:r>
        <w:tab/>
        <w:t>Notwithstanding any provision of P.L.1985, c.334 (C.58:11B-1 et seq.) or P.L.1997, c.224 (C.58:11B-10.1 et al.) to the contrary, the trust may receive funds from any source including, without limitation, any funds drawn by the trust from a revolving line of credit or other similar financial vehicle that may be procured by the trust, either through a competitive or negotiated process, pursuant to section 5 of P.L.1985, c.334 (C.58:11B-5), for deposit into the Interim Environmental Financing Program Fund or the trust may issue its bonds, notes or other obligations, including commercial paper issued through a competitive or negotiated process, in any principal amounts, in either case, as in the judgment of the trust shall be necessary to provide sufficient funds to finance or refinance short-term or temporary loans to local government units, public water utilities or private persons for any wastewater treatment system projects included on the Department of Environmental Protection project priority list and eligible for approval pursuant to section 20 of P.L.1985, c.334 (C.58:11B-20) or water supply projects included on the Department of Environmental Protection project priority list and eligible for approval pursuant to section 24 of P.L.1997, c.224 (C.58:11B-20.1), as applicable, without regard to any other provisions of P.L.1985, c.334 (C.58:11B-1 et seq.) or P.L.1997, c.224 (C.58:11B-10.1 et al.), including, without limitation, any administrative or legislative approvals.</w:t>
      </w:r>
    </w:p>
    <w:p w:rsidR="003D39CF" w:rsidRDefault="003D39CF" w:rsidP="003D39CF">
      <w:r>
        <w:tab/>
        <w:t>The trust shall create and establish a special fund to be known as the "Interim Environmental Financing Program Fund" for the short-term or temporary loan financing or refinancing program to be known as the "Interim Environmental Financing Program."  The monies in the fund shall be used for short-term or temporary loans for clean water and drinking water projects pursuant to the New Jersey Environmental Infrastructure Financing Program.</w:t>
      </w:r>
    </w:p>
    <w:p w:rsidR="003D39CF" w:rsidRDefault="003D39CF" w:rsidP="003D39CF">
      <w:r>
        <w:tab/>
        <w:t>Except as provided in section 1 of P.L.2013, c.93 (C.58:11B-9.5), any short-term or temporary loans made by the trust pursuant to this subsection may only be made in advance of the anticipated loans the trust may make and contract to make under the provisions of subsection a. of this section from any source of funds anticipated to be received by the trust.  Any such short-term or temporary loan made pursuant to the Interim Environmental Financing Program shall mature no later than the last day of the third succeeding fiscal year following the closing date on which the short-term or temporary loan was made by the trust to the project sponsor; except a planning, design, and construction loan shall mature no later than the last day of the fifth succeeding fiscal year following the closing date of the planning, design, and construction loan or the last day of the third succeeding fiscal year following the date of construction certification following the closing date of the planning, design, and construction loan, whichever is sooner, provided that, in either case, project planning or engineering design activities shall not exceed two years from the closing date of the planning, design, and construction loan; and except a short-term or temporary loan made pursuant to this subsection for environmental planning and engineering design costs associated with long-term control plans for combined sewer overflow projects shall mature no later than the last day of the 10th succeeding fiscal year following the closing date on which the short-term or temporary loan was made by the trust to the project sponsor.  With respect to any short-term or temporary loan or planning, design, and construction loan made by the trust pursuant to this subsection, the trust may authorize one short-term supplemental loan for residual project expenses thereof upon receipt by the trust from the Department of Environmental Protection of a certification that states that the time required by the project sponsor to complete construction of the project exceeds the maximum maturity date of the project sponsor's outstanding short-term or temporary loan or planning, design, and construction loan.  Any such short-term supplemental loan shall not exceed in duration the last day of the third succeeding fiscal year following the loan closing of the supplemental loan.  The trust may make short-term or temporary loans pursuant to the Interim Environmental Financing Program to any one or more of the project sponsors, for the respective projects thereof, identified in the interim financing project priority list to be known as the "Interim Environmental Financing Program Project Priority List" in the form provided to the Legislature by the Commissioner of Environmental Protection.</w:t>
      </w:r>
    </w:p>
    <w:p w:rsidR="003D39CF" w:rsidRDefault="003D39CF" w:rsidP="003D39CF">
      <w:r>
        <w:tab/>
        <w:t>The Interim Environmental Financing Program Project Priority List, including any revision thereof or supplement thereto, shall be submitted to the Legislature pursuant to section 2 of P.L.1991, c.164 (C.52:14-19.1) at least once in each fiscal year as provided in section 20 of P.L.1985, c.334 (C.58:11B-20) and section 24 of P.L.1997, c.224 (C.58:11B-20.1).  The Secretary and the Clerk shall cause the date of submission to be entered upon the Senate Journal and the Minutes of the General Assembly, respectively. The trust may revise or supplement the Interim Environmental Financing Program Project Priority List no more than four times during the fiscal year and shall submit the revised list to the Legislature when the revisions are made.  Any environmental infrastructure project or the project sponsor thereof not identified in the Interim Environmental Financing Program Project Priority List shall not be eligible for a short-term or temporary loan from the Interim Environmental Financing Program Fund.  The trust may issue short-term or temporary loans pursuant to this subsection only if a project is listed on an Interim Environmental Financing Program Project Priority List that has been submitted to the Legislature.  No funds may be disbursed pursuant to this section for project activities prior to a determination and certification, in writing, from the Department of Environmental Protection, that the project activities satisfy the provisions of P.L.1985, c.334 (C.58:11B-1 et seq.).</w:t>
      </w:r>
    </w:p>
    <w:p w:rsidR="003D39CF" w:rsidRDefault="003D39CF" w:rsidP="003D39CF">
      <w:r>
        <w:tab/>
        <w:t>e.</w:t>
      </w:r>
      <w:r>
        <w:tab/>
        <w:t xml:space="preserve">Notwithstanding any provisions of the "Local Bond Law" (N.J.S.40A:2-1 et seq.), the "sewerage authorities law," P.L.1946, c.138 (C.40:14A-1 et seq.), or the "municipal and county utilities authorities law," P.L.1957, c.183 (C.40:14B-1 et seq.) to the contrary, short-term or temporary loans made by the trust pursuant to section 9 of P.L.1985, c.334 (C.58:11B-9) or section 1 of P.L.2013, c.93 (C.58:11B-9.5), and the obligations issued by project sponsors to evidence such loans, may, at the discretion of the trust and upon application by the project sponsor, bear interest at a variable rate determined pursuant to a methodology as may be established by the trust from time to time. </w:t>
      </w:r>
    </w:p>
    <w:p w:rsidR="003D39CF" w:rsidRDefault="003D39CF" w:rsidP="003D39CF">
      <w:r>
        <w:tab/>
        <w:t xml:space="preserve">Further, notwithstanding any provisions of the "Local Bond Law" (N.J.S.40A:2-1 et seq.), the "sewerage authorities law," P.L.1946, c.138 (C.40:14A-1 et seq.), or the "municipal and county utilities authorities law," P.L.1957, c.183 (C.40:14B-1 et seq.) to the contrary, any short-term or temporary loans made by the trust pursuant to section 9 of P.L.1985, c.334 (C.58:11B-9) or section 1 of P.L.2013, c.93 (C.58:11B-9.5), and any notes or other obligations issued by project sponsors to evidence such short-term or temporary loans, as such loans, notes, or other obligations may be refinanced or extended, as provided in subsections d. and g. of this section and section 1 of P.L.2013, c.93 (C.58:11B-9.5), except for loans for environmental planning and engineering design costs associated with long-term control plans for combined sewer overflow projects as provided in subsection d. of this section, shall mature no later than the maturity date as established pursuant to subsections d. and g. of this section and section 1 of P.L.2013, c.93 (C.58:11B-9.5), without payment by project sponsors of any portion of the principal thereof prior to maturity. </w:t>
      </w:r>
    </w:p>
    <w:p w:rsidR="003D39CF" w:rsidRDefault="003D39CF" w:rsidP="003D39CF">
      <w:r>
        <w:tab/>
        <w:t>f.</w:t>
      </w:r>
      <w:r>
        <w:tab/>
        <w:t>Any balances remaining in the Emergency Loan Fund established pursuant to section 4 of P.L.2007, c.138 (C.58:11B-9.1), the Planning and Design Fund established pursuant to section 1 of P.L.2009, c.59 (C.58:11B-9.2), the Onsite Wastewater Disposal Loan Fund established pursuant to section 5 of P.L.2009, c.103 (C.58:11B-9.3), the Supplemental Loan Fund established pursuant to section 2 of P.L.2011, c.94 (C.58:11B-9.4), and the Equipment Loan Fund established pursuant to section 1 of P.L.2014, c.28 (C.58:11B-9.6) after the date of enactment of P.L.2016, c.30 shall be transferred to the Interim Environmental Financing Program Fund, and any loan repayments to the trust of principal and interest or premium on loans made from those funds shall be credited to the Interim Environmental Financing Program Fund.</w:t>
      </w:r>
    </w:p>
    <w:p w:rsidR="003D39CF" w:rsidRDefault="003D39CF" w:rsidP="003D39CF">
      <w:r>
        <w:tab/>
        <w:t>g.</w:t>
      </w:r>
      <w:r>
        <w:tab/>
        <w:t>The trust shall create and establish a special fund to be known as the "Interim Transportation Financing Program Fund" for the short-term or temporary loan financing or refinancing program to be known as the "Interim Transportation Financing Program."</w:t>
      </w:r>
    </w:p>
    <w:p w:rsidR="003D39CF" w:rsidRDefault="003D39CF" w:rsidP="003D39CF">
      <w:r>
        <w:tab/>
        <w:t>Notwithstanding any provision of P.L.1985, c.334 (C.58:11B-1 et seq.) or P.L.1997, c.224 (C.58:11B-10.1 et al.) to the contrary, the trust may receive funds from any source including, without limitation, any funds drawn by the trust from a revolving line of credit or other similar financial vehicle that may be procured by the trust, either through a competitive or negotiated process, pursuant to section 5 of P.L.1985, c.334 (C.58:11B-5), for deposit into the Interim Transportation Financing Program Fund or the trust may issue its bonds, notes or other obligations in any principal amounts, in either case, as in the judgment of the trust shall be necessary to provide sufficient funds to finance or refinance short-term or temporary loans to local government units or private persons for any transportation project included on the Department of Transportation Interim Transportation Financing Program Project Priority List for the ensuing fiscal year and eligible for approval pursuant to sections 22 and 34 through 38 of P.L.2016, c.56 (C.58:11B-10.3 through C.58:11B-10.5, C.58:11B-20.2, C.58:11B-22.3, and C.58:11B-22.4), without regard to any other provisions of P.L.1985, c.334 (C.58:11B-1 et seq.), P.L.1997, c.224 (C.58:11B-10.1 et al.), or sections 22 and 34 through 38 of P.L.2016, c.56 (C.58:11B-10.3 through C.58:11B-10.5, C.58:11B-20.2, C.58:11B-22.3, and C.58:11B-22.4), including, without limitation, any administrative or legislative approvals.</w:t>
      </w:r>
    </w:p>
    <w:p w:rsidR="003D39CF" w:rsidRDefault="003D39CF" w:rsidP="003D39CF">
      <w:r>
        <w:tab/>
        <w:t>Any short-term or temporary loans made by the trust pursuant to this subsection may only be made in advance of the anticipated loans the trust may make and contract to make under the provisions of subsection a. of this section from any source of funds anticipated to be received by the trust.  Any such short-term or temporary loan made pursuant to the Interim Transportation Financing Program shall mature no later than the last day of the third succeeding fiscal year following the closing date on which the short-term or temporary loan was made by the trust to the project sponsor; except a planning, design, and construction loan shall mature no later than the last day of the fifth succeeding fiscal year following the closing date of the planning, design, and construction loan or the last day of the third succeeding fiscal year following the date of construction certification following the closing date of the planning, design, and construction loan, whichever is sooner, provided that, in either case, project planning or engineering design activities shall not exceed two years from the closing date of the planning, design, and construction loan.  With respect to any short-term or temporary loan or planning, design, and construction loan made by the trust pursuant to this subsection, the trust may authorize one short-term supplemental loan for residual expenses thereof upon receipt by the trust from the Department of Transportation of a certification that states that the time required by the project sponsor to complete construction of the project exceeds the maximum maturity date of the short-term or temporary loan or planning, design, and construction loan.  Any such short-term supplemental loan shall not exceed in duration the last day of the third succeeding fiscal year following the loan closing of the short-term supplemental loan.  The trust may make short-term or temporary loans pursuant to the Interim Transportation Financing Program to any one or more of the project sponsors, for the respective projects thereof, only if a project is identified in the Department of Transportation Interim Transportation Financing Program Project Priority List to be known as the "Interim Transportation Financing Program Project Priority List" in the form provided to the Legislature by the Commissioner of Transportation.</w:t>
      </w:r>
    </w:p>
    <w:p w:rsidR="003D39CF" w:rsidRDefault="003D39CF" w:rsidP="003D39CF">
      <w:r>
        <w:tab/>
        <w:t>The Interim Transportation Financing Program Project Priority List, including any revision thereof or supplement thereto, shall be submitted to the Secretary of the Senate and the Clerk of the General Assembly on or before July 1 of each year.  The Interim Transportation Financing Program Project Priority List shall be submitted to the Legislature pursuant to section 2 of P.L.1991, c.164 (C.52:14-19.1) at least once in each fiscal year.  The Secretary and the Clerk shall cause the date of submission to be entered upon the Senate Journal and the Minutes of the General Assembly, respectively. Any transportation infrastructure project or the project sponsor thereof not identified in the Interim Transportation Financing Program Project Priority List shall not be eligible for a short-term or temporary loan from the Interim Transportation Financing Program Fund.  The trust may revise or supplement the Interim Transportation Financing Program Project Priority List no more than four times during the fiscal year, and shall submit the revised list to the Legislature when the revisions are made.</w:t>
      </w:r>
    </w:p>
    <w:p w:rsidR="003D39CF" w:rsidRDefault="003D39CF" w:rsidP="003D39CF">
      <w:r>
        <w:tab/>
        <w:t>No funds may be disbursed pursuant to this subsection for project activities prior to written notification of award concurrence from the Department of Transportation and certification in writing, from the trust, that the project activities satisfy the provisions of P.L.1985, c.334 (C.58:11B-1 et seq.), P.L.1997, c.224 (C.58:11B-10.1 et al.), or sections 22 and 34 through 38 of P.L.2016, c.56 (C.58:11B-10.3 through C.58:11B-10.5, C.58:11B-20.2, C.58:11B-22.3, and C.58:11B-22.4).</w:t>
      </w:r>
    </w:p>
    <w:p w:rsidR="003D39CF" w:rsidRDefault="003D39CF" w:rsidP="003D39CF">
      <w:r>
        <w:t>(</w:t>
      </w:r>
      <w:proofErr w:type="spellStart"/>
      <w:r>
        <w:t>cf</w:t>
      </w:r>
      <w:proofErr w:type="spellEnd"/>
      <w:r>
        <w:t>:  P.L.2019, c.516, s.2)</w:t>
      </w:r>
    </w:p>
    <w:p w:rsidR="003D39CF" w:rsidRDefault="003D39CF" w:rsidP="003D39CF"/>
    <w:p w:rsidR="00066C7C" w:rsidRDefault="00DD3371" w:rsidP="003D39CF">
      <w:r>
        <w:tab/>
      </w:r>
      <w:r w:rsidR="003D39CF">
        <w:t>6.</w:t>
      </w:r>
      <w:r w:rsidR="003D39CF">
        <w:tab/>
        <w:t>This act shall take effect immediately.</w:t>
      </w:r>
    </w:p>
    <w:p w:rsidR="003D39CF" w:rsidRPr="00AA7880" w:rsidRDefault="003D39CF" w:rsidP="003D39CF">
      <w:pPr>
        <w:jc w:val="center"/>
      </w:pPr>
      <w:r w:rsidRPr="00D71D68">
        <w:t>STATEMENT</w:t>
      </w:r>
    </w:p>
    <w:p w:rsidR="003D39CF" w:rsidRDefault="003D39CF" w:rsidP="003D39CF"/>
    <w:p w:rsidR="003D39CF" w:rsidRDefault="003D39CF">
      <w:r>
        <w:tab/>
        <w:t xml:space="preserve">This bill would authorize the New Jersey Infrastructure Bank to guarantee or contract to guarantee the payment of all or any portion of the principal and interest on bonds, notes, or other obligations issued by a local government unit, or provide other assistance, </w:t>
      </w:r>
      <w:r w:rsidRPr="00A72824">
        <w:t>in order to provide credit support for, or otherwise facilitate the financing of, the cost of a redevelopment project</w:t>
      </w:r>
      <w:r>
        <w:t xml:space="preserve"> </w:t>
      </w:r>
      <w:r w:rsidRPr="005672E0">
        <w:t>financed pursuant to the "Redevelopment Area Bond Financing Law," sections 1 through 10 of P.L.2001, c.310 (C.40A:12A-64 et seq.), that includes a wastewater treatment system project, water supply project, or transportation project,</w:t>
      </w:r>
      <w:r>
        <w:t xml:space="preserve"> for the purposes of </w:t>
      </w:r>
      <w:r w:rsidRPr="00707686">
        <w:t>the "New Jerse</w:t>
      </w:r>
      <w:r>
        <w:t>y Economic Recovery Act of 2020,</w:t>
      </w:r>
      <w:r w:rsidRPr="00707686">
        <w:t>"</w:t>
      </w:r>
      <w:r>
        <w:t xml:space="preserve"> </w:t>
      </w:r>
      <w:r w:rsidRPr="005672E0">
        <w:t>P.L.2020, c.156 (C.34:1B-269 et al.)</w:t>
      </w:r>
      <w:r>
        <w:t xml:space="preserve">.  The bill would provide that investments in redevelopment projects authorized under the bill would </w:t>
      </w:r>
      <w:r w:rsidRPr="007E29C5">
        <w:t>not require conformance with the rules and regulations of the State Investment Council or approval by the Director of the Division of Investment in the Department of the Treasury</w:t>
      </w:r>
      <w:r>
        <w:t>.</w:t>
      </w:r>
    </w:p>
    <w:sectPr w:rsidR="003D39CF" w:rsidSect="00017853">
      <w:headerReference w:type="default" r:id="rId13"/>
      <w:footerReference w:type="default" r:id="rId14"/>
      <w:headerReference w:type="first" r:id="rId15"/>
      <w:footerReference w:type="first" r:id="rId16"/>
      <w:pgSz w:w="12240" w:h="20160" w:code="5"/>
      <w:pgMar w:top="1440" w:right="2520" w:bottom="1872" w:left="2880" w:header="1181" w:footer="150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4799" w:rsidRDefault="007B4799">
      <w:r>
        <w:separator/>
      </w:r>
    </w:p>
  </w:endnote>
  <w:endnote w:type="continuationSeparator" w:id="0">
    <w:p w:rsidR="007B4799" w:rsidRDefault="007B47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7853" w:rsidRPr="00921C91" w:rsidRDefault="0001785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17853" w:rsidRPr="00921C91" w:rsidRDefault="00017853">
    <w:pPr>
      <w:pStyle w:val="Footer"/>
      <w:rPr>
        <w:szCs w:val="18"/>
      </w:rPr>
    </w:pPr>
  </w:p>
  <w:p w:rsidR="00017853" w:rsidRPr="00921C91" w:rsidRDefault="0001785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4799" w:rsidRDefault="007B4799">
      <w:r>
        <w:separator/>
      </w:r>
    </w:p>
  </w:footnote>
  <w:footnote w:type="continuationSeparator" w:id="0">
    <w:p w:rsidR="007B4799" w:rsidRDefault="007B47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1458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D3206" w:rsidRDefault="001D3206" w:rsidP="001D3206">
    <w:pPr>
      <w:pStyle w:val="bpuHeadSpon"/>
    </w:pPr>
    <w:r w:rsidRPr="001D3206">
      <w:rPr>
        <w:rStyle w:val="bpuHeadSponChar"/>
      </w:rPr>
      <w:t>S3902</w:t>
    </w:r>
    <w:r>
      <w:t xml:space="preserve"> CRYAN</w:t>
    </w:r>
  </w:p>
  <w:p w:rsidR="001D3206" w:rsidRDefault="001D3206" w:rsidP="001D3206">
    <w:pPr>
      <w:pStyle w:val="bpuHeadSpon"/>
    </w:pPr>
    <w:r>
      <w:fldChar w:fldCharType="begin"/>
    </w:r>
    <w:r>
      <w:instrText xml:space="preserve"> PAGE  \* MERGEFORMAT </w:instrText>
    </w:r>
    <w:r>
      <w:fldChar w:fldCharType="separate"/>
    </w:r>
    <w:r w:rsidR="0031458C">
      <w:rPr>
        <w:noProof/>
      </w:rPr>
      <w:t>20</w:t>
    </w:r>
    <w:r>
      <w:fldChar w:fldCharType="end"/>
    </w:r>
  </w:p>
  <w:p w:rsidR="001D3206" w:rsidRDefault="001D3206" w:rsidP="001D320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D3206" w:rsidRDefault="001D3206" w:rsidP="001D3206">
    <w:pPr>
      <w:pStyle w:val="bpuHeadSpon"/>
    </w:pPr>
    <w:r w:rsidRPr="001D3206">
      <w:rPr>
        <w:rStyle w:val="bpuHeadSponChar"/>
      </w:rPr>
      <w:t>S3902</w:t>
    </w:r>
    <w:r>
      <w:t xml:space="preserve"> CRYAN</w:t>
    </w:r>
  </w:p>
  <w:p w:rsidR="001D3206" w:rsidRDefault="001D3206" w:rsidP="001D3206">
    <w:pPr>
      <w:pStyle w:val="bpuHeadSpon"/>
    </w:pPr>
    <w:r>
      <w:fldChar w:fldCharType="begin"/>
    </w:r>
    <w:r>
      <w:instrText xml:space="preserve"> PAGE  \* MERGEFORMAT </w:instrText>
    </w:r>
    <w:r>
      <w:fldChar w:fldCharType="separate"/>
    </w:r>
    <w:r w:rsidR="0031458C">
      <w:rPr>
        <w:noProof/>
      </w:rPr>
      <w:t>2</w:t>
    </w:r>
    <w:r>
      <w:fldChar w:fldCharType="end"/>
    </w:r>
  </w:p>
  <w:p w:rsidR="001D3206" w:rsidRDefault="001D3206" w:rsidP="001D320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4799"/>
    <w:rsid w:val="000051BD"/>
    <w:rsid w:val="000103CB"/>
    <w:rsid w:val="000160A5"/>
    <w:rsid w:val="00017853"/>
    <w:rsid w:val="0002335B"/>
    <w:rsid w:val="0003549A"/>
    <w:rsid w:val="000367AE"/>
    <w:rsid w:val="00043B22"/>
    <w:rsid w:val="00054975"/>
    <w:rsid w:val="00057D20"/>
    <w:rsid w:val="0006197C"/>
    <w:rsid w:val="0006281F"/>
    <w:rsid w:val="00066C7C"/>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3206"/>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458C"/>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D39CF"/>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3868"/>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68BD"/>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B4799"/>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42BA"/>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3371"/>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FFED4AC-9761-4B18-BDF1-7158E8E61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53386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33868"/>
    <w:rPr>
      <w:rFonts w:ascii="Segoe UI" w:hAnsi="Segoe UI" w:cs="Segoe UI"/>
      <w:spacing w:val="4"/>
      <w:sz w:val="18"/>
      <w:szCs w:val="18"/>
    </w:rPr>
  </w:style>
  <w:style w:type="character" w:styleId="LineNumber">
    <w:name w:val="line number"/>
    <w:basedOn w:val="DefaultParagraphFont"/>
    <w:semiHidden/>
    <w:unhideWhenUsed/>
    <w:rsid w:val="001D32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5B83FA-4D4E-46C7-84CE-C0E16B1491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24</Pages>
  <Words>9983</Words>
  <Characters>55101</Characters>
  <Application>Microsoft Office Word</Application>
  <DocSecurity>0</DocSecurity>
  <Lines>1091</Lines>
  <Paragraphs>132</Paragraphs>
  <ScaleCrop>false</ScaleCrop>
  <HeadingPairs>
    <vt:vector size="2" baseType="variant">
      <vt:variant>
        <vt:lpstr>Title</vt:lpstr>
      </vt:variant>
      <vt:variant>
        <vt:i4>1</vt:i4>
      </vt:variant>
    </vt:vector>
  </HeadingPairs>
  <TitlesOfParts>
    <vt:vector size="1" baseType="lpstr">
      <vt:lpstr>S3902</vt:lpstr>
    </vt:vector>
  </TitlesOfParts>
  <Manager>R229</Manager>
  <Company>NJ Office of Legislative Services</Company>
  <LinksUpToDate>false</LinksUpToDate>
  <CharactersWithSpaces>65121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S3902</dc:title>
  <dc:subject/>
  <dc:creator>Senator  CRYAN</dc:creator>
  <cp:keywords>S3902|24|EA |133|0|133|F|0|</cp:keywords>
  <dc:description>INTRODUCED JUNE 10, 2021</dc:description>
  <cp:lastModifiedBy>Bell, Careema</cp:lastModifiedBy>
  <cp:revision>2</cp:revision>
  <cp:lastPrinted>2021-06-03T19:41:00Z</cp:lastPrinted>
  <dcterms:created xsi:type="dcterms:W3CDTF">2021-06-10T23:33:00Z</dcterms:created>
  <dcterms:modified xsi:type="dcterms:W3CDTF">2021-06-10T23:33:00Z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