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56C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56C8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3903</w:t>
      </w:r>
      <w:r w:rsidR="0063703D" w:rsidRPr="00ED5E27">
        <w:rPr>
          <w:b/>
          <w:sz w:val="36"/>
          <w:szCs w:val="36"/>
        </w:rPr>
        <w:t xml:space="preserve"> </w:t>
      </w:r>
    </w:p>
    <w:p w:rsidR="00F56C86" w:rsidRDefault="00F56C86" w:rsidP="00ED5E27">
      <w:pPr>
        <w:pStyle w:val="TopofPage1"/>
        <w:rPr>
          <w:sz w:val="24"/>
          <w:szCs w:val="36"/>
        </w:rPr>
      </w:pPr>
    </w:p>
    <w:p w:rsidR="00F56C86" w:rsidRPr="00F56C86" w:rsidRDefault="00F56C86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56C86">
        <w:rPr>
          <w:caps/>
          <w:szCs w:val="24"/>
        </w:rPr>
        <w:t>JUNE 15, 2021</w:t>
      </w:r>
    </w:p>
    <w:p w:rsidR="004144CF" w:rsidRDefault="004144CF" w:rsidP="0083060A"/>
    <w:p w:rsidR="00655CA3" w:rsidRPr="00A458F8" w:rsidRDefault="00407EC5" w:rsidP="0083060A">
      <w:r w:rsidRPr="00A458F8">
        <w:tab/>
        <w:t>The Senate Military and Veterans Affairs Committee reports favorably and with committee amendments Senate Bill No. 3903.</w:t>
      </w:r>
    </w:p>
    <w:p w:rsidR="00D2385F" w:rsidRPr="00A67A5B" w:rsidRDefault="00D2385F" w:rsidP="00D238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</w:t>
      </w:r>
      <w:r w:rsidRPr="00A67A5B">
        <w:rPr>
          <w:spacing w:val="4"/>
          <w:szCs w:val="24"/>
        </w:rPr>
        <w:t xml:space="preserve">his bill requires the administrator and assistant administrator at a State veterans’ memorial home to have prior work experience in </w:t>
      </w:r>
      <w:r>
        <w:rPr>
          <w:spacing w:val="4"/>
          <w:szCs w:val="24"/>
        </w:rPr>
        <w:t xml:space="preserve">a </w:t>
      </w:r>
      <w:r w:rsidRPr="00A67A5B">
        <w:rPr>
          <w:spacing w:val="4"/>
          <w:szCs w:val="24"/>
        </w:rPr>
        <w:t>clinical setting.  Under the bill,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D2385F" w:rsidRPr="00A67A5B" w:rsidRDefault="00D2385F" w:rsidP="00D238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67A5B">
        <w:rPr>
          <w:spacing w:val="4"/>
          <w:szCs w:val="24"/>
        </w:rPr>
        <w:tab/>
        <w:t>Currently, the three State veterans’ memorial homes are the following: the New Jersey Veterans' Memorial Home-Menlo Park; the New Jersey Veterans' Memorial Home-Vineland, and the New Jersey Veterans' Memorial Home-Paramus.</w:t>
      </w:r>
    </w:p>
    <w:p w:rsidR="00D2385F" w:rsidRDefault="00D2385F" w:rsidP="00D2385F"/>
    <w:p w:rsidR="00D2385F" w:rsidRDefault="00D2385F" w:rsidP="00D2385F">
      <w:pPr>
        <w:rPr>
          <w:u w:val="double"/>
        </w:rPr>
      </w:pPr>
      <w:r>
        <w:rPr>
          <w:u w:val="double"/>
        </w:rPr>
        <w:t>COMMITTEE AMENDMENTS</w:t>
      </w:r>
    </w:p>
    <w:p w:rsidR="00D2385F" w:rsidRPr="005856FE" w:rsidRDefault="00D2385F" w:rsidP="00D2385F">
      <w:r w:rsidRPr="005856FE">
        <w:tab/>
      </w:r>
      <w:r>
        <w:t>The</w:t>
      </w:r>
      <w:r w:rsidRPr="005856FE">
        <w:t xml:space="preserve"> committee amend</w:t>
      </w:r>
      <w:r>
        <w:t>ed</w:t>
      </w:r>
      <w:r w:rsidRPr="005856FE">
        <w:t xml:space="preserve"> the bill to update the name of the division</w:t>
      </w:r>
      <w:r>
        <w:t>, and to remove duties for which the division is no longer responsible</w:t>
      </w:r>
      <w:r w:rsidRPr="005856FE">
        <w:t xml:space="preserve">.  </w:t>
      </w:r>
    </w:p>
    <w:sectPr w:rsidR="00D2385F" w:rsidRPr="005856F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C86" w:rsidRDefault="00F56C86">
      <w:r>
        <w:separator/>
      </w:r>
    </w:p>
  </w:endnote>
  <w:endnote w:type="continuationSeparator" w:id="0">
    <w:p w:rsidR="00F56C86" w:rsidRDefault="00F5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C86" w:rsidRDefault="00F56C86">
      <w:r>
        <w:separator/>
      </w:r>
    </w:p>
  </w:footnote>
  <w:footnote w:type="continuationSeparator" w:id="0">
    <w:p w:rsidR="00F56C86" w:rsidRDefault="00F5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545E8" w:rsidP="003545E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545E8" w:rsidRDefault="003545E8" w:rsidP="003545E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48C5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7632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C87"/>
    <w:rsid w:val="002D5DF6"/>
    <w:rsid w:val="002E7F11"/>
    <w:rsid w:val="002F01A8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45E8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7EC5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65CF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AC2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58F8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B16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385F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5E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76A8"/>
    <w:rsid w:val="00EF0439"/>
    <w:rsid w:val="00EF52FC"/>
    <w:rsid w:val="00F140A0"/>
    <w:rsid w:val="00F26A91"/>
    <w:rsid w:val="00F30F46"/>
    <w:rsid w:val="00F3289D"/>
    <w:rsid w:val="00F472DE"/>
    <w:rsid w:val="00F56C8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C87FF40A-738A-4756-84E7-56160701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458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58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153</Words>
  <Characters>904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S3903 SMV Statement JUNE 15, 2021</vt:lpstr>
    </vt:vector>
  </TitlesOfParts>
  <Manager>R225</Manager>
  <Company>NJ OLS DMU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S3903 SMV Statement 6/15/21</dc:title>
  <dc:subject/>
  <dc:creator>Senate SMV</dc:creator>
  <cp:keywords>S3903|1|SG |216|0|0|!|0|</cp:keywords>
  <dc:description/>
  <cp:lastModifiedBy>Siracusa, Nicole</cp:lastModifiedBy>
  <cp:revision>2</cp:revision>
  <cp:lastPrinted>2021-06-15T14:08:00Z</cp:lastPrinted>
  <dcterms:created xsi:type="dcterms:W3CDTF">2021-06-16T15:07:00Z</dcterms:created>
  <dcterms:modified xsi:type="dcterms:W3CDTF">2021-06-16T15:07:00Z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