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C45" w:rsidRDefault="00A93C45" w:rsidP="00A93C4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3904 </w:t>
      </w:r>
    </w:p>
    <w:p w:rsidR="00A93C45" w:rsidRPr="009D38FF" w:rsidRDefault="00A93C45" w:rsidP="00A93C4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341111" r:id="rId8"/>
        </w:object>
      </w:r>
    </w:p>
    <w:p w:rsidR="00A93C45" w:rsidRDefault="00A93C45" w:rsidP="00A93C45">
      <w:pPr>
        <w:pStyle w:val="bpuState"/>
      </w:pPr>
      <w:r>
        <w:t>STATE OF NEW JERSEY</w:t>
      </w:r>
    </w:p>
    <w:p w:rsidR="00A93C45" w:rsidRDefault="00A93C45" w:rsidP="00A93C45">
      <w:pPr>
        <w:pStyle w:val="bpuLegislature"/>
      </w:pPr>
      <w:r>
        <w:t>219th LEGISLATURE</w:t>
      </w:r>
    </w:p>
    <w:p w:rsidR="00A93C45" w:rsidRDefault="00A93C45" w:rsidP="00A93C4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341112" r:id="rId9"/>
        </w:object>
      </w:r>
      <w:r>
        <w:t xml:space="preserve">  </w:t>
      </w:r>
    </w:p>
    <w:p w:rsidR="00A93C45" w:rsidRDefault="00A93C45" w:rsidP="00A93C45">
      <w:pPr>
        <w:pStyle w:val="bpuIntro"/>
      </w:pPr>
      <w:r>
        <w:t>INTRODUCED JUNE 10, 2021</w:t>
      </w:r>
    </w:p>
    <w:p w:rsidR="00A93C45" w:rsidRDefault="00A93C45" w:rsidP="00A93C45">
      <w:pPr>
        <w:pStyle w:val="bpuIntro"/>
      </w:pPr>
    </w:p>
    <w:p w:rsidR="00A93C45" w:rsidRDefault="00A93C45" w:rsidP="00A93C45">
      <w:pPr>
        <w:pStyle w:val="bpuIntro"/>
        <w:sectPr w:rsidR="00A93C45" w:rsidSect="003A01A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93C45" w:rsidRDefault="00A93C45" w:rsidP="00A93C45">
      <w:pPr>
        <w:pStyle w:val="bpuIntro"/>
      </w:pPr>
    </w:p>
    <w:p w:rsidR="00A93C45" w:rsidRDefault="00A93C45" w:rsidP="00A93C45">
      <w:pPr>
        <w:pStyle w:val="bpuSponsor"/>
      </w:pPr>
      <w:r>
        <w:t>Sponsored by:</w:t>
      </w:r>
    </w:p>
    <w:p w:rsidR="00A93C45" w:rsidRDefault="00A93C45" w:rsidP="00A93C45">
      <w:pPr>
        <w:pStyle w:val="bpuSponsor"/>
      </w:pPr>
      <w:r>
        <w:t>Senator  VIN GOPAL</w:t>
      </w:r>
    </w:p>
    <w:p w:rsidR="00A93C45" w:rsidRDefault="00A93C45" w:rsidP="00A93C45">
      <w:pPr>
        <w:pStyle w:val="bpuSponsor"/>
      </w:pPr>
      <w:r>
        <w:t>District 11 (Monmouth)</w:t>
      </w:r>
    </w:p>
    <w:p w:rsidR="00A93C45" w:rsidRDefault="00A93C45" w:rsidP="00A93C45">
      <w:pPr>
        <w:pStyle w:val="bpuSponsor"/>
      </w:pPr>
      <w:r>
        <w:t>Senator  JOSEPH A. LAGANA</w:t>
      </w:r>
    </w:p>
    <w:p w:rsidR="00A93C45" w:rsidRDefault="00A93C45" w:rsidP="00A93C45">
      <w:pPr>
        <w:pStyle w:val="bpuSponsor"/>
      </w:pPr>
      <w:r>
        <w:t>District 38 (Bergen and Passaic)</w:t>
      </w:r>
    </w:p>
    <w:p w:rsidR="00A93C45" w:rsidRDefault="00A93C45" w:rsidP="00A93C45">
      <w:pPr>
        <w:pStyle w:val="bpuSponsor"/>
      </w:pPr>
    </w:p>
    <w:p w:rsidR="00A93C45" w:rsidRDefault="003A01A9" w:rsidP="003A01A9">
      <w:pPr>
        <w:pStyle w:val="bpuSponsor"/>
      </w:pPr>
      <w:r>
        <w:t>Co-Sponsored by:</w:t>
      </w:r>
    </w:p>
    <w:p w:rsidR="003A01A9" w:rsidRPr="003A01A9" w:rsidRDefault="003A01A9" w:rsidP="003A01A9">
      <w:pPr>
        <w:pStyle w:val="bpuSponsor"/>
      </w:pPr>
      <w:r w:rsidRPr="003A01A9">
        <w:t>Senators Connors and Cruz-Perez</w:t>
      </w:r>
    </w:p>
    <w:p w:rsidR="00A93C45" w:rsidRDefault="00A93C45" w:rsidP="00A93C45">
      <w:pPr>
        <w:pStyle w:val="bpuSponsor"/>
      </w:pPr>
    </w:p>
    <w:p w:rsidR="003A01A9" w:rsidRDefault="003A01A9" w:rsidP="003A01A9"/>
    <w:p w:rsidR="003A01A9" w:rsidRPr="003A01A9" w:rsidRDefault="003A01A9" w:rsidP="003A01A9"/>
    <w:p w:rsidR="00A93C45" w:rsidRDefault="00A93C45" w:rsidP="00A93C45">
      <w:pPr>
        <w:pStyle w:val="bpuSponsor"/>
      </w:pPr>
    </w:p>
    <w:p w:rsidR="00A93C45" w:rsidRDefault="00A93C45" w:rsidP="00A93C45">
      <w:pPr>
        <w:pStyle w:val="bpuSponsor"/>
      </w:pPr>
      <w:r>
        <w:t>SYNOPSIS</w:t>
      </w:r>
    </w:p>
    <w:p w:rsidR="00A93C45" w:rsidRDefault="00A93C45" w:rsidP="00A93C45">
      <w:pPr>
        <w:pStyle w:val="bpuNormText"/>
      </w:pPr>
      <w:r>
        <w:tab/>
        <w:t xml:space="preserve">Requires DMVA veterans’ memorial homes to communicate with veterans’ guardians via at least two communication means. </w:t>
      </w:r>
    </w:p>
    <w:p w:rsidR="00A93C45" w:rsidRDefault="00A93C45" w:rsidP="00A93C45">
      <w:pPr>
        <w:pStyle w:val="bpuNormText"/>
      </w:pPr>
    </w:p>
    <w:p w:rsidR="00A93C45" w:rsidRDefault="00A93C45" w:rsidP="00A93C45">
      <w:pPr>
        <w:pStyle w:val="bpuSponsor"/>
      </w:pPr>
      <w:r>
        <w:t xml:space="preserve">CURRENT VERSION OF TEXT </w:t>
      </w:r>
    </w:p>
    <w:p w:rsidR="00A93C45" w:rsidRDefault="00A93C45" w:rsidP="00A93C45">
      <w:pPr>
        <w:pStyle w:val="bpuNormText"/>
      </w:pPr>
      <w:r>
        <w:tab/>
        <w:t>As introduced.</w:t>
      </w:r>
    </w:p>
    <w:p w:rsidR="00A93C45" w:rsidRDefault="00A93C45" w:rsidP="00A93C4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93C45" w:rsidRDefault="00A93C4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93C45" w:rsidSect="00A93C4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C4BA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51802" w:rsidRPr="00C51802">
        <w:rPr>
          <w:rStyle w:val="HangingAnActChar"/>
        </w:rPr>
        <w:t>concerning means of communication with guardians of veterans residing in Department of Military and Veterans’ Affairs memorial homes and supplementing P.L.1993, c.281 (C.38A:3-2b2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85932" w:rsidRDefault="00185932" w:rsidP="00686AEB">
      <w:r>
        <w:tab/>
        <w:t>1.</w:t>
      </w:r>
      <w:r w:rsidR="009559E5">
        <w:tab/>
      </w:r>
      <w:r w:rsidR="00B73A5E">
        <w:t xml:space="preserve">The </w:t>
      </w:r>
      <w:r w:rsidR="00A11BB3">
        <w:t>Division of Veterans’</w:t>
      </w:r>
      <w:r w:rsidR="00B73A5E" w:rsidRPr="00B73A5E">
        <w:t xml:space="preserve"> Administrative Services in the Depa</w:t>
      </w:r>
      <w:r w:rsidR="00B73A5E">
        <w:t>rtment of Military and Veterans’</w:t>
      </w:r>
      <w:r w:rsidR="00B73A5E" w:rsidRPr="00B73A5E">
        <w:t xml:space="preserve"> Affairs</w:t>
      </w:r>
      <w:r w:rsidR="00B73A5E">
        <w:t xml:space="preserve"> shall ensure that each veterans’ memorial home shall </w:t>
      </w:r>
      <w:r w:rsidRPr="00185932">
        <w:t xml:space="preserve">communicate updates to </w:t>
      </w:r>
      <w:r w:rsidR="00B73A5E">
        <w:t>each veteran</w:t>
      </w:r>
      <w:r w:rsidR="00A11BB3">
        <w:t>’s</w:t>
      </w:r>
      <w:r w:rsidR="00B73A5E">
        <w:t xml:space="preserve"> guardian appointed pursuant to section 1 of </w:t>
      </w:r>
      <w:r w:rsidR="00B73A5E" w:rsidRPr="00B73A5E">
        <w:t>P.L.1993, c.281 (C.38A:3-2b2 et seq.)</w:t>
      </w:r>
      <w:r w:rsidR="00B73A5E">
        <w:t>, and each person otherwise having the veteran</w:t>
      </w:r>
      <w:r w:rsidR="00A11BB3">
        <w:t>’s</w:t>
      </w:r>
      <w:r w:rsidR="00AD2C71">
        <w:t xml:space="preserve"> power of attorney, </w:t>
      </w:r>
      <w:r w:rsidRPr="00185932">
        <w:t xml:space="preserve">through a minimum of two </w:t>
      </w:r>
      <w:r w:rsidR="00B73A5E">
        <w:t xml:space="preserve">communication means, which shall include regular </w:t>
      </w:r>
      <w:r w:rsidRPr="00185932">
        <w:t>mail, email, text</w:t>
      </w:r>
      <w:r w:rsidR="00B73A5E">
        <w:t xml:space="preserve"> message</w:t>
      </w:r>
      <w:r w:rsidRPr="00185932">
        <w:t xml:space="preserve">, </w:t>
      </w:r>
      <w:r w:rsidR="00B73A5E">
        <w:t>and voice.</w:t>
      </w:r>
    </w:p>
    <w:p w:rsidR="00185932" w:rsidRPr="00D71D68" w:rsidRDefault="00185932" w:rsidP="00686AEB"/>
    <w:p w:rsidR="00686AEB" w:rsidRDefault="00686AEB" w:rsidP="00686AEB">
      <w:r>
        <w:tab/>
      </w:r>
      <w:r w:rsidR="00185932">
        <w:t>2.</w:t>
      </w:r>
      <w:r w:rsidR="009559E5">
        <w:t xml:space="preserve"> </w:t>
      </w:r>
      <w:r w:rsidR="00185932">
        <w:t xml:space="preserve"> </w:t>
      </w:r>
      <w:r w:rsidR="009C4BA2">
        <w:t>This act shall take effect</w:t>
      </w:r>
      <w:r w:rsidR="00185932">
        <w:t xml:space="preserve"> immediately.</w:t>
      </w:r>
    </w:p>
    <w:p w:rsidR="005A1073" w:rsidRPr="00AA7880" w:rsidRDefault="005A1073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A1073" w:rsidRDefault="005A1073" w:rsidP="00686AEB">
      <w:r>
        <w:tab/>
        <w:t xml:space="preserve">Under current law, a family member or other person may be appointed as the guardian of a veteran residing in a </w:t>
      </w:r>
      <w:r w:rsidRPr="005A1073">
        <w:t xml:space="preserve">Department of Military and </w:t>
      </w:r>
      <w:r>
        <w:t>Veterans’ Affairs (</w:t>
      </w:r>
      <w:r w:rsidR="00C23AD2">
        <w:t>DMVA</w:t>
      </w:r>
      <w:r>
        <w:t xml:space="preserve">) memorial home.  </w:t>
      </w:r>
    </w:p>
    <w:p w:rsidR="000C5038" w:rsidRDefault="005A1073" w:rsidP="009559E5">
      <w:r>
        <w:tab/>
        <w:t xml:space="preserve">This bill requires the Division of Veterans’ </w:t>
      </w:r>
      <w:r w:rsidRPr="005A1073">
        <w:t xml:space="preserve">Administrative Services in the </w:t>
      </w:r>
      <w:r w:rsidR="00C23AD2">
        <w:t>DMVA</w:t>
      </w:r>
      <w:r>
        <w:t xml:space="preserve"> to </w:t>
      </w:r>
      <w:r w:rsidRPr="005A1073">
        <w:t>ensure that ea</w:t>
      </w:r>
      <w:r>
        <w:t>ch veterans’ memorial home</w:t>
      </w:r>
      <w:r w:rsidRPr="005A1073">
        <w:t xml:space="preserve"> communicate</w:t>
      </w:r>
      <w:r>
        <w:t>s</w:t>
      </w:r>
      <w:r w:rsidRPr="005A1073">
        <w:t xml:space="preserve"> updates to each veteran</w:t>
      </w:r>
      <w:r w:rsidR="00A11BB3">
        <w:t>’s</w:t>
      </w:r>
      <w:r w:rsidRPr="005A1073">
        <w:t xml:space="preserve"> guardian</w:t>
      </w:r>
      <w:r>
        <w:t>,</w:t>
      </w:r>
      <w:r w:rsidRPr="005A1073">
        <w:t xml:space="preserve"> and each person otherwise having the veteran</w:t>
      </w:r>
      <w:r w:rsidR="00A11BB3">
        <w:t>’s</w:t>
      </w:r>
      <w:r w:rsidRPr="005A1073">
        <w:t xml:space="preserve"> power of attorney,  through a minimum of two </w:t>
      </w:r>
      <w:r>
        <w:t>communication means, which must</w:t>
      </w:r>
      <w:r w:rsidRPr="005A1073">
        <w:t xml:space="preserve"> include regular mail,</w:t>
      </w:r>
      <w:r w:rsidR="009559E5">
        <w:t xml:space="preserve"> email, text message, and voice.</w:t>
      </w:r>
    </w:p>
    <w:sectPr w:rsidR="000C5038" w:rsidSect="00A93C45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1A9" w:rsidRDefault="003A01A9" w:rsidP="003A01A9">
    <w:pPr>
      <w:pStyle w:val="sponUdate"/>
    </w:pPr>
    <w:r>
      <w:t>(Sponsorship Updated As Of: 6/15/2021)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171E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93C45" w:rsidRDefault="00A93C45" w:rsidP="00A93C45">
    <w:pPr>
      <w:pStyle w:val="bpuHeadSpon"/>
    </w:pPr>
    <w:r w:rsidRPr="00A93C45">
      <w:rPr>
        <w:rStyle w:val="bpuHeadSponChar"/>
      </w:rPr>
      <w:t>S3904</w:t>
    </w:r>
    <w:r>
      <w:t xml:space="preserve"> GOPAL, LAGANA</w:t>
    </w:r>
  </w:p>
  <w:p w:rsidR="00A93C45" w:rsidRDefault="00A93C45" w:rsidP="00A93C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59E5">
      <w:rPr>
        <w:noProof/>
      </w:rPr>
      <w:t>3</w:t>
    </w:r>
    <w:r>
      <w:fldChar w:fldCharType="end"/>
    </w:r>
  </w:p>
  <w:p w:rsidR="00A93C45" w:rsidRDefault="00A93C45" w:rsidP="00A93C4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93C45" w:rsidRDefault="00A93C45" w:rsidP="00A93C45">
    <w:pPr>
      <w:pStyle w:val="bpuHeadSpon"/>
    </w:pPr>
    <w:r w:rsidRPr="00A93C45">
      <w:rPr>
        <w:rStyle w:val="bpuHeadSponChar"/>
      </w:rPr>
      <w:t>S3904</w:t>
    </w:r>
    <w:r>
      <w:t xml:space="preserve"> GOPAL, LAGANA</w:t>
    </w:r>
  </w:p>
  <w:p w:rsidR="00A93C45" w:rsidRDefault="00A93C45" w:rsidP="00A93C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5AAE">
      <w:rPr>
        <w:noProof/>
      </w:rPr>
      <w:t>2</w:t>
    </w:r>
    <w:r>
      <w:fldChar w:fldCharType="end"/>
    </w:r>
  </w:p>
  <w:p w:rsidR="00A93C45" w:rsidRDefault="00A93C45" w:rsidP="00A93C4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60A5"/>
    <w:rsid w:val="0002335B"/>
    <w:rsid w:val="0003549A"/>
    <w:rsid w:val="000367AE"/>
    <w:rsid w:val="000426EF"/>
    <w:rsid w:val="00043B22"/>
    <w:rsid w:val="0005365B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4196"/>
    <w:rsid w:val="00135943"/>
    <w:rsid w:val="0014664C"/>
    <w:rsid w:val="001645FB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01A9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AAE"/>
    <w:rsid w:val="0059131D"/>
    <w:rsid w:val="005A1073"/>
    <w:rsid w:val="005A3FF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168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559E5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5BBF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1BB3"/>
    <w:rsid w:val="00A222C2"/>
    <w:rsid w:val="00A305D6"/>
    <w:rsid w:val="00A342C4"/>
    <w:rsid w:val="00A50F6B"/>
    <w:rsid w:val="00A52237"/>
    <w:rsid w:val="00A5420E"/>
    <w:rsid w:val="00A551D6"/>
    <w:rsid w:val="00A6251B"/>
    <w:rsid w:val="00A6754E"/>
    <w:rsid w:val="00A70F58"/>
    <w:rsid w:val="00A72987"/>
    <w:rsid w:val="00A7346B"/>
    <w:rsid w:val="00A84C4F"/>
    <w:rsid w:val="00A91E1F"/>
    <w:rsid w:val="00A932A1"/>
    <w:rsid w:val="00A93C45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2C71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E3D"/>
    <w:rsid w:val="00B2574A"/>
    <w:rsid w:val="00B35D8A"/>
    <w:rsid w:val="00B45B34"/>
    <w:rsid w:val="00B57047"/>
    <w:rsid w:val="00B61D86"/>
    <w:rsid w:val="00B6342D"/>
    <w:rsid w:val="00B672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7892"/>
    <w:rsid w:val="00BD6EC5"/>
    <w:rsid w:val="00BE24D6"/>
    <w:rsid w:val="00BE7EFA"/>
    <w:rsid w:val="00BF06AD"/>
    <w:rsid w:val="00BF2C67"/>
    <w:rsid w:val="00C04F4D"/>
    <w:rsid w:val="00C12E48"/>
    <w:rsid w:val="00C13D14"/>
    <w:rsid w:val="00C15F53"/>
    <w:rsid w:val="00C23AD2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18D0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F04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4CBC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1547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19C2822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0536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5365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93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28BC3-1641-47DA-954A-D5AAB42E1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258</Words>
  <Characters>1462</Characters>
  <Application>Microsoft Office Word</Application>
  <DocSecurity>0</DocSecurity>
  <Lines>60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S3904</vt:lpstr>
    </vt:vector>
  </TitlesOfParts>
  <Manager>R229</Manager>
  <Company>NJ Office of Legislative Services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S3904</dc:title>
  <dc:subject/>
  <dc:creator>Senator  GOPAL, Senator  LAGANA</dc:creator>
  <cp:keywords>S3904|2|SG |223|310|310|N|0|</cp:keywords>
  <dc:description>INTRODUCED JUNE 10, 2021</dc:description>
  <cp:lastModifiedBy>Todaro, Vivian</cp:lastModifiedBy>
  <cp:revision>2</cp:revision>
  <cp:lastPrinted>2021-06-16T13:32:00Z</cp:lastPrinted>
  <dcterms:created xsi:type="dcterms:W3CDTF">2021-06-16T13:32:00Z</dcterms:created>
  <dcterms:modified xsi:type="dcterms:W3CDTF">2021-06-16T13:32:00Z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