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2FD" w:rsidRDefault="008A62FD" w:rsidP="008A62F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3906 </w:t>
      </w:r>
    </w:p>
    <w:p w:rsidR="008A62FD" w:rsidRPr="009D38FF" w:rsidRDefault="008A62FD" w:rsidP="008A62F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1349" r:id="rId8"/>
        </w:object>
      </w:r>
    </w:p>
    <w:p w:rsidR="008A62FD" w:rsidRDefault="008A62FD" w:rsidP="008A62FD">
      <w:pPr>
        <w:pStyle w:val="bpuState"/>
      </w:pPr>
      <w:r>
        <w:t>STATE OF NEW JERSEY</w:t>
      </w:r>
    </w:p>
    <w:p w:rsidR="008A62FD" w:rsidRDefault="008A62FD" w:rsidP="008A62FD">
      <w:pPr>
        <w:pStyle w:val="bpuLegislature"/>
      </w:pPr>
      <w:r>
        <w:t>219th LEGISLATURE</w:t>
      </w:r>
    </w:p>
    <w:p w:rsidR="008A62FD" w:rsidRDefault="008A62FD" w:rsidP="008A62F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1350" r:id="rId9"/>
        </w:object>
      </w:r>
      <w:r>
        <w:t xml:space="preserve">  </w:t>
      </w:r>
    </w:p>
    <w:p w:rsidR="008A62FD" w:rsidRDefault="008A62FD" w:rsidP="008A62FD">
      <w:pPr>
        <w:pStyle w:val="bpuIntro"/>
      </w:pPr>
      <w:r>
        <w:t>INTRODUCED JUNE 10, 2021</w:t>
      </w:r>
    </w:p>
    <w:p w:rsidR="008A62FD" w:rsidRDefault="008A62FD" w:rsidP="008A62FD">
      <w:pPr>
        <w:pStyle w:val="bpuIntro"/>
      </w:pPr>
    </w:p>
    <w:p w:rsidR="008A62FD" w:rsidRDefault="008A62FD" w:rsidP="008A62FD">
      <w:pPr>
        <w:pStyle w:val="bpuIntro"/>
        <w:sectPr w:rsidR="008A62FD" w:rsidSect="009612C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A62FD" w:rsidRDefault="008A62FD" w:rsidP="008A62FD">
      <w:pPr>
        <w:pStyle w:val="bpuIntro"/>
      </w:pPr>
    </w:p>
    <w:p w:rsidR="008A62FD" w:rsidRDefault="008A62FD" w:rsidP="008A62FD">
      <w:pPr>
        <w:pStyle w:val="bpuSponsor"/>
      </w:pPr>
      <w:r>
        <w:t>Sponsored by:</w:t>
      </w:r>
    </w:p>
    <w:p w:rsidR="008A62FD" w:rsidRDefault="008A62FD" w:rsidP="008A62FD">
      <w:pPr>
        <w:pStyle w:val="bpuSponsor"/>
      </w:pPr>
      <w:r>
        <w:t>Senator  VIN GOPAL</w:t>
      </w:r>
    </w:p>
    <w:p w:rsidR="008A62FD" w:rsidRDefault="008A62FD" w:rsidP="008A62FD">
      <w:pPr>
        <w:pStyle w:val="bpuSponsor"/>
      </w:pPr>
      <w:r>
        <w:t>District 11 (Monmouth)</w:t>
      </w:r>
    </w:p>
    <w:p w:rsidR="008A62FD" w:rsidRDefault="008A62FD" w:rsidP="008A62FD">
      <w:pPr>
        <w:pStyle w:val="bpuSponsor"/>
      </w:pPr>
      <w:r>
        <w:t>Senator  JOSEPH A. LAGANA</w:t>
      </w:r>
    </w:p>
    <w:p w:rsidR="008A62FD" w:rsidRDefault="008A62FD" w:rsidP="008A62FD">
      <w:pPr>
        <w:pStyle w:val="bpuSponsor"/>
      </w:pPr>
      <w:r>
        <w:t>District 38 (Bergen and Passaic)</w:t>
      </w:r>
    </w:p>
    <w:p w:rsidR="008A62FD" w:rsidRDefault="008A62FD" w:rsidP="008A62FD">
      <w:pPr>
        <w:pStyle w:val="bpuSponsor"/>
      </w:pPr>
    </w:p>
    <w:p w:rsidR="008A62FD" w:rsidRDefault="009612CF" w:rsidP="009612CF">
      <w:pPr>
        <w:pStyle w:val="bpuSponsor"/>
      </w:pPr>
      <w:r>
        <w:t>Co-Sponsored by:</w:t>
      </w:r>
    </w:p>
    <w:p w:rsidR="009612CF" w:rsidRDefault="009612CF" w:rsidP="009612CF">
      <w:pPr>
        <w:pStyle w:val="bpuSponsor"/>
      </w:pPr>
      <w:r w:rsidRPr="009612CF">
        <w:t>Senators Connors and Cruz-Perez</w:t>
      </w:r>
    </w:p>
    <w:p w:rsidR="009612CF" w:rsidRDefault="009612CF" w:rsidP="009612CF"/>
    <w:p w:rsidR="009612CF" w:rsidRPr="009612CF" w:rsidRDefault="009612CF" w:rsidP="009612CF"/>
    <w:p w:rsidR="008A62FD" w:rsidRDefault="008A62FD" w:rsidP="008A62FD">
      <w:pPr>
        <w:pStyle w:val="bpuSponsor"/>
      </w:pPr>
    </w:p>
    <w:p w:rsidR="008A62FD" w:rsidRDefault="008A62FD" w:rsidP="008A62FD">
      <w:pPr>
        <w:pStyle w:val="bpuSponsor"/>
      </w:pPr>
    </w:p>
    <w:p w:rsidR="008A62FD" w:rsidRDefault="008A62FD" w:rsidP="008A62FD">
      <w:pPr>
        <w:pStyle w:val="bpuSponsor"/>
      </w:pPr>
      <w:r>
        <w:t>SYNOPSIS</w:t>
      </w:r>
    </w:p>
    <w:p w:rsidR="008A62FD" w:rsidRDefault="008A62FD" w:rsidP="008A62FD">
      <w:pPr>
        <w:pStyle w:val="bpuNormText"/>
      </w:pPr>
      <w:r>
        <w:tab/>
        <w:t xml:space="preserve">Requires DMVA veterans’ memorial homes to hold quarterly town hall meetings with veterans’ guardians. </w:t>
      </w:r>
    </w:p>
    <w:p w:rsidR="008A62FD" w:rsidRDefault="008A62FD" w:rsidP="008A62FD">
      <w:pPr>
        <w:pStyle w:val="bpuNormText"/>
      </w:pPr>
    </w:p>
    <w:p w:rsidR="008A62FD" w:rsidRDefault="008A62FD" w:rsidP="008A62FD">
      <w:pPr>
        <w:pStyle w:val="bpuSponsor"/>
      </w:pPr>
      <w:r>
        <w:t xml:space="preserve">CURRENT VERSION OF TEXT </w:t>
      </w:r>
    </w:p>
    <w:p w:rsidR="008A62FD" w:rsidRDefault="008A62FD" w:rsidP="008A62FD">
      <w:pPr>
        <w:pStyle w:val="bpuNormText"/>
      </w:pPr>
      <w:r>
        <w:tab/>
        <w:t>As introduced.</w:t>
      </w:r>
    </w:p>
    <w:p w:rsidR="008A62FD" w:rsidRDefault="008A62FD" w:rsidP="008A62F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A62FD" w:rsidRDefault="008A62F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A62FD" w:rsidSect="008A62F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A36A5" w:rsidRPr="001A36A5">
        <w:rPr>
          <w:rStyle w:val="HangingAnActChar"/>
        </w:rPr>
        <w:t>concerning regular meetings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5932" w:rsidRDefault="00185932" w:rsidP="00686AEB">
      <w:r>
        <w:tab/>
        <w:t>1.</w:t>
      </w:r>
      <w:r w:rsidR="00B73A5E" w:rsidRPr="00B73A5E">
        <w:t xml:space="preserve"> </w:t>
      </w:r>
      <w:r w:rsidR="00B73A5E">
        <w:t xml:space="preserve">The </w:t>
      </w:r>
      <w:r w:rsidR="001F307B">
        <w:t>Division of Veterans’</w:t>
      </w:r>
      <w:r w:rsidR="00B73A5E" w:rsidRPr="00B73A5E">
        <w:t xml:space="preserve"> Administrative Services in the Depa</w:t>
      </w:r>
      <w:r w:rsidR="00B73A5E">
        <w:t>rtment of Military and Veterans’</w:t>
      </w:r>
      <w:r w:rsidR="00B73A5E" w:rsidRPr="00B73A5E">
        <w:t xml:space="preserve"> Affairs</w:t>
      </w:r>
      <w:r w:rsidR="00B73A5E">
        <w:t xml:space="preserve"> shall ensure that each veterans’ memorial home shall </w:t>
      </w:r>
      <w:r w:rsidR="001A36A5">
        <w:t xml:space="preserve">hold quarterly town hall meetings with all </w:t>
      </w:r>
      <w:r w:rsidR="00B73A5E">
        <w:t>veterans’ guardian</w:t>
      </w:r>
      <w:r w:rsidR="00D33E5E">
        <w:t>s</w:t>
      </w:r>
      <w:r w:rsidR="00B73A5E">
        <w:t xml:space="preserve"> appointed pursuant to section 1 of </w:t>
      </w:r>
      <w:r w:rsidR="00B73A5E" w:rsidRPr="00B73A5E">
        <w:t>P.L.1993, c.281 (C.38A:3-2b2 et seq.)</w:t>
      </w:r>
      <w:r w:rsidR="001A36A5">
        <w:t xml:space="preserve">, and </w:t>
      </w:r>
      <w:r w:rsidR="00B73A5E">
        <w:t>person</w:t>
      </w:r>
      <w:r w:rsidR="001A36A5">
        <w:t>s</w:t>
      </w:r>
      <w:r w:rsidR="00B73A5E">
        <w:t xml:space="preserve"> otherwise having th</w:t>
      </w:r>
      <w:r w:rsidR="001A36A5">
        <w:t>e veteran</w:t>
      </w:r>
      <w:r w:rsidR="00CF7A5B">
        <w:t>’s</w:t>
      </w:r>
      <w:r w:rsidR="001A36A5">
        <w:t xml:space="preserve"> power of attorney</w:t>
      </w:r>
      <w:r w:rsidR="00B73A5E">
        <w:t>.</w:t>
      </w:r>
    </w:p>
    <w:p w:rsidR="00185932" w:rsidRPr="00D71D68" w:rsidRDefault="00185932" w:rsidP="00686AEB"/>
    <w:p w:rsidR="00686AEB" w:rsidRDefault="00686AEB" w:rsidP="00686AEB">
      <w:r>
        <w:tab/>
      </w:r>
      <w:r w:rsidR="00185932">
        <w:t xml:space="preserve">2. </w:t>
      </w:r>
      <w:r w:rsidR="00FA288D">
        <w:t xml:space="preserve"> </w:t>
      </w:r>
      <w:r w:rsidR="009C4BA2">
        <w:t>This act shall take effect</w:t>
      </w:r>
      <w:r w:rsidR="00185932">
        <w:t xml:space="preserve"> immediately.</w:t>
      </w:r>
    </w:p>
    <w:p w:rsidR="005A1073" w:rsidRPr="00AA7880" w:rsidRDefault="005A107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1073" w:rsidRDefault="005A1073" w:rsidP="00686AEB">
      <w:r>
        <w:tab/>
        <w:t xml:space="preserve">Under current law, a family member or other person may be appointed as the guardian of a veteran residing in a </w:t>
      </w:r>
      <w:r w:rsidRPr="005A1073">
        <w:t xml:space="preserve">Department of Military and </w:t>
      </w:r>
      <w:r>
        <w:t>Veterans’ Affairs (</w:t>
      </w:r>
      <w:r w:rsidR="00667DC0">
        <w:t>DMVA</w:t>
      </w:r>
      <w:r>
        <w:t xml:space="preserve">) memorial home.  </w:t>
      </w:r>
    </w:p>
    <w:p w:rsidR="000C5038" w:rsidRDefault="005A1073" w:rsidP="00FA288D">
      <w:r>
        <w:tab/>
        <w:t xml:space="preserve">This bill requires the Division of Veterans’ </w:t>
      </w:r>
      <w:r w:rsidRPr="005A1073">
        <w:t xml:space="preserve">Administrative Services in the </w:t>
      </w:r>
      <w:r w:rsidR="00667DC0">
        <w:t>DMVA</w:t>
      </w:r>
      <w:r>
        <w:t xml:space="preserve"> to </w:t>
      </w:r>
      <w:r w:rsidRPr="005A1073">
        <w:t>ensure that ea</w:t>
      </w:r>
      <w:r>
        <w:t>ch veterans’ memorial home</w:t>
      </w:r>
      <w:r w:rsidRPr="005A1073">
        <w:t xml:space="preserve"> </w:t>
      </w:r>
      <w:r w:rsidR="00D33E5E" w:rsidRPr="00D33E5E">
        <w:t>hold</w:t>
      </w:r>
      <w:r w:rsidR="00D33E5E">
        <w:t>s</w:t>
      </w:r>
      <w:r w:rsidR="00D33E5E" w:rsidRPr="00D33E5E">
        <w:t xml:space="preserve"> quarterly town hall meetings </w:t>
      </w:r>
      <w:r w:rsidR="00D33E5E">
        <w:t xml:space="preserve">with all </w:t>
      </w:r>
      <w:r w:rsidRPr="005A1073">
        <w:t>veterans’ guardian</w:t>
      </w:r>
      <w:r w:rsidR="00D33E5E">
        <w:t>s</w:t>
      </w:r>
      <w:r>
        <w:t>,</w:t>
      </w:r>
      <w:r w:rsidR="001F307B">
        <w:t xml:space="preserve"> and </w:t>
      </w:r>
      <w:r w:rsidRPr="005A1073">
        <w:t>person</w:t>
      </w:r>
      <w:r w:rsidR="001F307B">
        <w:t>s</w:t>
      </w:r>
      <w:r w:rsidRPr="005A1073">
        <w:t xml:space="preserve"> otherwise having th</w:t>
      </w:r>
      <w:r w:rsidR="001F307B">
        <w:t>e veteran</w:t>
      </w:r>
      <w:r w:rsidR="00CF7A5B">
        <w:t>’s</w:t>
      </w:r>
      <w:r w:rsidR="001F307B">
        <w:t xml:space="preserve"> power of attorney</w:t>
      </w:r>
      <w:r w:rsidRPr="005A1073">
        <w:t>.</w:t>
      </w:r>
    </w:p>
    <w:sectPr w:rsidR="000C5038" w:rsidSect="008A62F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CF" w:rsidRDefault="009612CF" w:rsidP="009612CF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C74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62FD" w:rsidRDefault="008A62FD" w:rsidP="008A62FD">
    <w:pPr>
      <w:pStyle w:val="bpuHeadSpon"/>
    </w:pPr>
    <w:r w:rsidRPr="008A62FD">
      <w:rPr>
        <w:rStyle w:val="bpuHeadSponChar"/>
      </w:rPr>
      <w:t>S3906</w:t>
    </w:r>
    <w:r>
      <w:t xml:space="preserve"> GOPAL, LAGANA</w:t>
    </w:r>
  </w:p>
  <w:p w:rsidR="008A62FD" w:rsidRDefault="008A62FD" w:rsidP="008A62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288D">
      <w:rPr>
        <w:noProof/>
      </w:rPr>
      <w:t>3</w:t>
    </w:r>
    <w:r>
      <w:fldChar w:fldCharType="end"/>
    </w:r>
  </w:p>
  <w:p w:rsidR="008A62FD" w:rsidRDefault="008A62FD" w:rsidP="008A62F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A62FD" w:rsidRDefault="008A62FD" w:rsidP="008A62FD">
    <w:pPr>
      <w:pStyle w:val="bpuHeadSpon"/>
    </w:pPr>
    <w:r w:rsidRPr="008A62FD">
      <w:rPr>
        <w:rStyle w:val="bpuHeadSponChar"/>
      </w:rPr>
      <w:t>S3906</w:t>
    </w:r>
    <w:r>
      <w:t xml:space="preserve"> GOPAL, LAGANA</w:t>
    </w:r>
  </w:p>
  <w:p w:rsidR="008A62FD" w:rsidRDefault="008A62FD" w:rsidP="008A62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0BC9">
      <w:rPr>
        <w:noProof/>
      </w:rPr>
      <w:t>2</w:t>
    </w:r>
    <w:r>
      <w:fldChar w:fldCharType="end"/>
    </w:r>
  </w:p>
  <w:p w:rsidR="008A62FD" w:rsidRDefault="008A62FD" w:rsidP="008A62F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26EF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3D8C"/>
    <w:rsid w:val="000E4006"/>
    <w:rsid w:val="000F3DA2"/>
    <w:rsid w:val="000F5FDE"/>
    <w:rsid w:val="000F7466"/>
    <w:rsid w:val="0013000E"/>
    <w:rsid w:val="00130BC9"/>
    <w:rsid w:val="00133F81"/>
    <w:rsid w:val="00134196"/>
    <w:rsid w:val="00135943"/>
    <w:rsid w:val="0014664C"/>
    <w:rsid w:val="001574B4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6A5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07B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066"/>
    <w:rsid w:val="003702CA"/>
    <w:rsid w:val="00370617"/>
    <w:rsid w:val="003732A5"/>
    <w:rsid w:val="00382F1F"/>
    <w:rsid w:val="003840E5"/>
    <w:rsid w:val="00391DA4"/>
    <w:rsid w:val="0039496F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5D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073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67DC0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ABE"/>
    <w:rsid w:val="00837109"/>
    <w:rsid w:val="00840365"/>
    <w:rsid w:val="008406A3"/>
    <w:rsid w:val="00841D2C"/>
    <w:rsid w:val="00843679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62FD"/>
    <w:rsid w:val="008B2850"/>
    <w:rsid w:val="008B616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12CF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029DF"/>
    <w:rsid w:val="00A11228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0EF7"/>
    <w:rsid w:val="00B52A1C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A5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E5E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48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88D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EFEC46B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A62FD"/>
  </w:style>
  <w:style w:type="paragraph" w:styleId="BalloonText">
    <w:name w:val="Balloon Text"/>
    <w:basedOn w:val="Normal"/>
    <w:link w:val="BalloonTextChar"/>
    <w:semiHidden/>
    <w:unhideWhenUsed/>
    <w:rsid w:val="00E934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348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6C9AC-2501-4B76-AF30-33E1EF84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225</Words>
  <Characters>1275</Characters>
  <Application>Microsoft Office Word</Application>
  <DocSecurity>0</DocSecurity>
  <Lines>56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S3906</vt:lpstr>
    </vt:vector>
  </TitlesOfParts>
  <Manager>R229</Manager>
  <Company>NJ Office of Legislative Services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S3906</dc:title>
  <dc:subject/>
  <dc:creator>Senator  GOPAL, Senator  LAGANA</dc:creator>
  <cp:keywords>S3906|2|SG |223|310|310|N|0|</cp:keywords>
  <dc:description>INTRODUCED JUNE 10, 2021</dc:description>
  <cp:lastModifiedBy>Todaro, Vivian</cp:lastModifiedBy>
  <cp:revision>2</cp:revision>
  <cp:lastPrinted>2021-06-16T13:36:00Z</cp:lastPrinted>
  <dcterms:created xsi:type="dcterms:W3CDTF">2021-06-16T13:36:00Z</dcterms:created>
  <dcterms:modified xsi:type="dcterms:W3CDTF">2021-06-16T13:36:00Z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