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4A8" w:rsidRDefault="00A144A8" w:rsidP="00A144A8">
      <w:pPr>
        <w:pStyle w:val="bpuBill"/>
      </w:pPr>
      <w:bookmarkStart w:id="0" w:name="bpuFrontPg"/>
      <w:bookmarkStart w:id="1" w:name="_GoBack"/>
      <w:bookmarkEnd w:id="0"/>
      <w:bookmarkEnd w:id="1"/>
      <w:r>
        <w:t xml:space="preserve">SENATE, No. 3909 </w:t>
      </w:r>
    </w:p>
    <w:p w:rsidR="00A144A8" w:rsidRPr="009D38FF" w:rsidRDefault="00A144A8" w:rsidP="00A144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8631" r:id="rId8"/>
        </w:object>
      </w:r>
    </w:p>
    <w:p w:rsidR="00A144A8" w:rsidRDefault="00A144A8" w:rsidP="00A144A8">
      <w:pPr>
        <w:pStyle w:val="bpuState"/>
      </w:pPr>
      <w:r>
        <w:t>STATE OF NEW JERSEY</w:t>
      </w:r>
    </w:p>
    <w:p w:rsidR="00A144A8" w:rsidRDefault="00A144A8" w:rsidP="00A144A8">
      <w:pPr>
        <w:pStyle w:val="bpuLegislature"/>
      </w:pPr>
      <w:r>
        <w:t>219th LEGISLATURE</w:t>
      </w:r>
    </w:p>
    <w:p w:rsidR="00A144A8" w:rsidRDefault="00A144A8" w:rsidP="00A144A8">
      <w:pPr>
        <w:pStyle w:val="bpuWpGraphic"/>
      </w:pPr>
      <w:r>
        <w:object w:dxaOrig="8985" w:dyaOrig="255">
          <v:shape id="_x0000_i1026" type="#_x0000_t75" style="width:6in;height:12pt" o:ole="">
            <v:imagedata r:id="rId7" o:title=""/>
          </v:shape>
          <o:OLEObject Type="Embed" ProgID="WPWin6.1" ShapeID="_x0000_i1026" DrawAspect="Content" ObjectID="_1684908632" r:id="rId9"/>
        </w:object>
      </w:r>
      <w:r>
        <w:t xml:space="preserve">  </w:t>
      </w:r>
    </w:p>
    <w:p w:rsidR="00A144A8" w:rsidRDefault="00A144A8" w:rsidP="00A144A8">
      <w:pPr>
        <w:pStyle w:val="bpuIntro"/>
      </w:pPr>
      <w:r>
        <w:t>INTRODUCED JUNE 10, 2021</w:t>
      </w:r>
    </w:p>
    <w:p w:rsidR="00A144A8" w:rsidRDefault="00A144A8" w:rsidP="00A144A8">
      <w:pPr>
        <w:pStyle w:val="bpuIntro"/>
      </w:pPr>
    </w:p>
    <w:p w:rsidR="00A144A8" w:rsidRDefault="00A144A8" w:rsidP="00A144A8">
      <w:pPr>
        <w:pStyle w:val="bpuIntro"/>
        <w:sectPr w:rsidR="00A144A8" w:rsidSect="00A144A8">
          <w:headerReference w:type="even" r:id="rId10"/>
          <w:headerReference w:type="default" r:id="rId11"/>
          <w:pgSz w:w="12240" w:h="20160" w:code="5"/>
          <w:pgMar w:top="2160" w:right="1440" w:bottom="1440" w:left="1440" w:header="72" w:footer="720" w:gutter="0"/>
          <w:pgNumType w:start="1"/>
          <w:cols w:space="720"/>
          <w:docGrid w:linePitch="360"/>
        </w:sectPr>
      </w:pPr>
    </w:p>
    <w:p w:rsidR="00A144A8" w:rsidRDefault="00A144A8" w:rsidP="00A144A8">
      <w:pPr>
        <w:pStyle w:val="bpuIntro"/>
      </w:pPr>
    </w:p>
    <w:p w:rsidR="00A144A8" w:rsidRDefault="00A144A8" w:rsidP="00A144A8">
      <w:pPr>
        <w:pStyle w:val="bpuSponsor"/>
      </w:pPr>
      <w:r>
        <w:t>Sponsored by:</w:t>
      </w:r>
    </w:p>
    <w:p w:rsidR="00A144A8" w:rsidRDefault="00A144A8" w:rsidP="00A144A8">
      <w:pPr>
        <w:pStyle w:val="bpuSponsor"/>
      </w:pPr>
      <w:r>
        <w:t>Senator  JOSEPH F. VITALE</w:t>
      </w:r>
    </w:p>
    <w:p w:rsidR="00A144A8" w:rsidRDefault="00A144A8" w:rsidP="00A144A8">
      <w:pPr>
        <w:pStyle w:val="bpuSponsor"/>
      </w:pPr>
      <w:r>
        <w:t>District 19 (Middlesex)</w:t>
      </w:r>
    </w:p>
    <w:p w:rsidR="00A144A8" w:rsidRDefault="00A144A8" w:rsidP="00A144A8">
      <w:pPr>
        <w:pStyle w:val="bpuSponsor"/>
      </w:pPr>
      <w:r>
        <w:t>Senator  PATRICK J. DIEGNAN, JR.</w:t>
      </w:r>
    </w:p>
    <w:p w:rsidR="00A144A8" w:rsidRDefault="00A144A8" w:rsidP="00A144A8">
      <w:pPr>
        <w:pStyle w:val="bpuSponsor"/>
      </w:pPr>
      <w:r>
        <w:t>District 18 (Middlesex)</w:t>
      </w:r>
    </w:p>
    <w:p w:rsidR="00A144A8" w:rsidRDefault="00A144A8" w:rsidP="00A144A8">
      <w:pPr>
        <w:pStyle w:val="bpuSponsor"/>
      </w:pPr>
    </w:p>
    <w:p w:rsidR="00A144A8" w:rsidRDefault="00A144A8" w:rsidP="00A144A8">
      <w:pPr>
        <w:pStyle w:val="bpuSponsor"/>
      </w:pPr>
    </w:p>
    <w:p w:rsidR="00A144A8" w:rsidRDefault="00A144A8" w:rsidP="00A144A8">
      <w:pPr>
        <w:pStyle w:val="bpuSponsor"/>
      </w:pPr>
    </w:p>
    <w:p w:rsidR="00A144A8" w:rsidRDefault="00A144A8" w:rsidP="00A144A8">
      <w:pPr>
        <w:pStyle w:val="bpuSponsor"/>
      </w:pPr>
    </w:p>
    <w:p w:rsidR="00A144A8" w:rsidRDefault="00A144A8" w:rsidP="00A144A8">
      <w:pPr>
        <w:pStyle w:val="bpuSponsor"/>
      </w:pPr>
      <w:r>
        <w:t>SYNOPSIS</w:t>
      </w:r>
    </w:p>
    <w:p w:rsidR="00A144A8" w:rsidRDefault="00A144A8" w:rsidP="00A144A8">
      <w:pPr>
        <w:pStyle w:val="bpuNormText"/>
      </w:pPr>
      <w:r>
        <w:tab/>
        <w:t>Requires Director of Division of Veterans’ Healthcare Services in DMVA to have prior clinical and long-term care experience.</w:t>
      </w:r>
    </w:p>
    <w:p w:rsidR="00A144A8" w:rsidRDefault="00A144A8" w:rsidP="00A144A8">
      <w:pPr>
        <w:pStyle w:val="bpuNormText"/>
      </w:pPr>
    </w:p>
    <w:p w:rsidR="00A144A8" w:rsidRDefault="00A144A8" w:rsidP="00A144A8">
      <w:pPr>
        <w:pStyle w:val="bpuSponsor"/>
      </w:pPr>
      <w:r>
        <w:t xml:space="preserve">CURRENT VERSION OF TEXT </w:t>
      </w:r>
    </w:p>
    <w:p w:rsidR="00A144A8" w:rsidRDefault="00A144A8" w:rsidP="00A144A8">
      <w:pPr>
        <w:pStyle w:val="bpuNormText"/>
      </w:pPr>
      <w:r>
        <w:tab/>
        <w:t>As introduced.</w:t>
      </w:r>
    </w:p>
    <w:p w:rsidR="00A144A8" w:rsidRDefault="00A144A8" w:rsidP="00A144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44A8" w:rsidRDefault="00A144A8" w:rsidP="008916EC">
      <w:pPr>
        <w:pStyle w:val="FronterPage"/>
        <w:tabs>
          <w:tab w:val="clear" w:pos="720"/>
          <w:tab w:val="clear" w:pos="1440"/>
          <w:tab w:val="clear" w:pos="2160"/>
          <w:tab w:val="clear" w:pos="2880"/>
          <w:tab w:val="clear" w:pos="3600"/>
          <w:tab w:val="clear" w:pos="4320"/>
          <w:tab w:val="clear" w:pos="5040"/>
        </w:tabs>
        <w:sectPr w:rsidR="00A144A8" w:rsidSect="00A144A8">
          <w:type w:val="continuous"/>
          <w:pgSz w:w="12240" w:h="20160" w:code="5"/>
          <w:pgMar w:top="1440" w:right="2275" w:bottom="1440" w:left="2275" w:header="72" w:footer="720" w:gutter="0"/>
          <w:pgNumType w:start="1"/>
          <w:cols w:space="720"/>
          <w:docGrid w:linePitch="360"/>
        </w:sectPr>
      </w:pPr>
    </w:p>
    <w:p w:rsidR="00686AEB" w:rsidRPr="00913891" w:rsidRDefault="002F46E7" w:rsidP="003E47BA">
      <w:pPr>
        <w:pStyle w:val="HangingAnAct"/>
        <w:rPr>
          <w:rStyle w:val="HangingAnActChar"/>
        </w:rPr>
      </w:pPr>
      <w:r w:rsidRPr="00913891">
        <w:rPr>
          <w:rStyle w:val="BillHead"/>
        </w:rPr>
        <w:lastRenderedPageBreak/>
        <w:t>An Act</w:t>
      </w:r>
      <w:r w:rsidR="00686AEB" w:rsidRPr="00913891">
        <w:rPr>
          <w:rStyle w:val="HangingAnActChar"/>
        </w:rPr>
        <w:t xml:space="preserve"> </w:t>
      </w:r>
      <w:r w:rsidR="00CB5045" w:rsidRPr="00913891">
        <w:rPr>
          <w:rStyle w:val="HangingAnActChar"/>
        </w:rPr>
        <w:t>concerning the Division of Veterans’ Healthcare Services in the Department of Military and Veterans’ Affairs and amending P.L.1987, c.444.</w:t>
      </w:r>
    </w:p>
    <w:p w:rsidR="000B1054" w:rsidRPr="00913891" w:rsidRDefault="000B1054" w:rsidP="000B1054"/>
    <w:p w:rsidR="00686AEB" w:rsidRPr="00913891" w:rsidRDefault="00686AEB" w:rsidP="00686AEB">
      <w:r w:rsidRPr="00913891">
        <w:tab/>
      </w:r>
      <w:r w:rsidR="002F46E7" w:rsidRPr="00913891">
        <w:rPr>
          <w:rStyle w:val="BillHeading2"/>
        </w:rPr>
        <w:t>Be It Enacted</w:t>
      </w:r>
      <w:r w:rsidRPr="00913891">
        <w:rPr>
          <w:rStyle w:val="BillHeading2"/>
        </w:rPr>
        <w:t xml:space="preserve"> </w:t>
      </w:r>
      <w:r w:rsidR="002F46E7" w:rsidRPr="00913891">
        <w:rPr>
          <w:rStyle w:val="BillLanguage"/>
        </w:rPr>
        <w:t>by the Senate and General Assembly of the State of New Jersey:</w:t>
      </w:r>
    </w:p>
    <w:p w:rsidR="00D07740" w:rsidRPr="00913891" w:rsidRDefault="00D07740" w:rsidP="00686AEB"/>
    <w:p w:rsidR="00D07740" w:rsidRPr="00913891" w:rsidRDefault="00616814" w:rsidP="00686AEB">
      <w:r w:rsidRPr="00913891">
        <w:tab/>
      </w:r>
      <w:r w:rsidR="00D07740" w:rsidRPr="00913891">
        <w:t xml:space="preserve">1. </w:t>
      </w:r>
      <w:r w:rsidRPr="00913891">
        <w:t xml:space="preserve"> </w:t>
      </w:r>
      <w:r w:rsidR="00D07740" w:rsidRPr="00913891">
        <w:t>Section 31 of P.L.1987, c.444 (C.38A:3-2c) is amended to read as follows:</w:t>
      </w:r>
    </w:p>
    <w:p w:rsidR="00D07740" w:rsidRPr="00913891" w:rsidRDefault="00D07740" w:rsidP="00686AEB">
      <w:r w:rsidRPr="00913891">
        <w:tab/>
        <w:t xml:space="preserve">31.  </w:t>
      </w:r>
      <w:r w:rsidRPr="00913891">
        <w:rPr>
          <w:u w:val="single"/>
        </w:rPr>
        <w:t>a.</w:t>
      </w:r>
      <w:r w:rsidRPr="00913891">
        <w:t xml:space="preserve"> </w:t>
      </w:r>
      <w:r w:rsidR="00AE3FB8">
        <w:t xml:space="preserve"> </w:t>
      </w:r>
      <w:r w:rsidRPr="00913891">
        <w:t xml:space="preserve">The Division of Veterans' </w:t>
      </w:r>
      <w:r w:rsidRPr="00913891">
        <w:rPr>
          <w:rFonts w:ascii="Albertus Extra Bold" w:hAnsi="Albertus Extra Bold"/>
          <w:b/>
        </w:rPr>
        <w:t>[</w:t>
      </w:r>
      <w:r w:rsidRPr="00913891">
        <w:t>Administrative</w:t>
      </w:r>
      <w:r w:rsidRPr="00913891">
        <w:rPr>
          <w:rFonts w:ascii="Albertus Extra Bold" w:hAnsi="Albertus Extra Bold"/>
          <w:b/>
        </w:rPr>
        <w:t>]</w:t>
      </w:r>
      <w:r w:rsidRPr="00913891">
        <w:t xml:space="preserve"> Services shall be under the immediate supervision of a director who shall be an honorably discharged veteran qualified by training and experience to direct the work of the division.  The director shall be appointed by the Adjutant General, with the approval of the Governor, and shall serve at the pleasure of the Adjutant General.</w:t>
      </w:r>
    </w:p>
    <w:p w:rsidR="001D610F" w:rsidRPr="00913891" w:rsidRDefault="00D07740" w:rsidP="00686AEB">
      <w:pPr>
        <w:rPr>
          <w:u w:val="single"/>
        </w:rPr>
      </w:pPr>
      <w:r w:rsidRPr="00913891">
        <w:tab/>
      </w:r>
      <w:r w:rsidR="004B07DA" w:rsidRPr="00913891">
        <w:rPr>
          <w:u w:val="single"/>
        </w:rPr>
        <w:t xml:space="preserve">b. </w:t>
      </w:r>
      <w:r w:rsidRPr="00913891">
        <w:rPr>
          <w:u w:val="single"/>
        </w:rPr>
        <w:t xml:space="preserve">The </w:t>
      </w:r>
      <w:r w:rsidR="001D610F" w:rsidRPr="00913891">
        <w:rPr>
          <w:u w:val="single"/>
        </w:rPr>
        <w:t xml:space="preserve">Division of Veterans’ Healthcare </w:t>
      </w:r>
      <w:r w:rsidRPr="00913891">
        <w:rPr>
          <w:u w:val="single"/>
        </w:rPr>
        <w:t>Services</w:t>
      </w:r>
      <w:r w:rsidR="001D610F" w:rsidRPr="00913891">
        <w:rPr>
          <w:u w:val="single"/>
        </w:rPr>
        <w:t xml:space="preserve"> in the Department of Military and Veterans’ Affairs shall be under the immediate supervision of a director </w:t>
      </w:r>
      <w:r w:rsidR="009C62DB" w:rsidRPr="00913891">
        <w:rPr>
          <w:u w:val="single"/>
        </w:rPr>
        <w:t xml:space="preserve">with </w:t>
      </w:r>
      <w:r w:rsidR="00CB5045" w:rsidRPr="00913891">
        <w:rPr>
          <w:u w:val="single"/>
        </w:rPr>
        <w:t xml:space="preserve">prior work experience in a </w:t>
      </w:r>
      <w:r w:rsidR="001D610F" w:rsidRPr="00913891">
        <w:rPr>
          <w:u w:val="single"/>
        </w:rPr>
        <w:t xml:space="preserve">clinical </w:t>
      </w:r>
      <w:r w:rsidR="009C62DB" w:rsidRPr="00913891">
        <w:rPr>
          <w:u w:val="single"/>
        </w:rPr>
        <w:t xml:space="preserve">or </w:t>
      </w:r>
      <w:r w:rsidR="0000606D" w:rsidRPr="00913891">
        <w:rPr>
          <w:u w:val="single"/>
        </w:rPr>
        <w:t xml:space="preserve">long-term care </w:t>
      </w:r>
      <w:r w:rsidR="009C62DB" w:rsidRPr="00913891">
        <w:rPr>
          <w:u w:val="single"/>
        </w:rPr>
        <w:t>facility setting</w:t>
      </w:r>
      <w:r w:rsidR="001D610F" w:rsidRPr="00913891">
        <w:rPr>
          <w:u w:val="single"/>
        </w:rPr>
        <w:t xml:space="preserve">. </w:t>
      </w:r>
      <w:r w:rsidR="00616814" w:rsidRPr="00913891">
        <w:rPr>
          <w:u w:val="single"/>
        </w:rPr>
        <w:t xml:space="preserve"> </w:t>
      </w:r>
      <w:r w:rsidR="001D610F" w:rsidRPr="00913891">
        <w:rPr>
          <w:u w:val="single"/>
        </w:rPr>
        <w:t>The director shall be appointed by the Adjutant General, with the approval of the Governor, and shall serve at the pleasure of the Adjutant General.</w:t>
      </w:r>
    </w:p>
    <w:p w:rsidR="00784A44" w:rsidRPr="00913891" w:rsidRDefault="001D610F" w:rsidP="00686AEB">
      <w:pPr>
        <w:rPr>
          <w:u w:val="single"/>
        </w:rPr>
      </w:pPr>
      <w:r w:rsidRPr="00913891">
        <w:tab/>
      </w:r>
      <w:r w:rsidRPr="00913891">
        <w:rPr>
          <w:u w:val="single"/>
        </w:rPr>
        <w:t xml:space="preserve">As </w:t>
      </w:r>
      <w:r w:rsidR="004B07DA" w:rsidRPr="00913891">
        <w:rPr>
          <w:u w:val="single"/>
        </w:rPr>
        <w:t xml:space="preserve">used in this subsection, </w:t>
      </w:r>
      <w:r w:rsidR="00784A44" w:rsidRPr="00913891">
        <w:rPr>
          <w:u w:val="single"/>
        </w:rPr>
        <w:t xml:space="preserve">“clinical” means directly pertaining to the observation, diagnosis, treatment, or rehabilitation of an individual </w:t>
      </w:r>
      <w:r w:rsidR="001033E9" w:rsidRPr="00913891">
        <w:rPr>
          <w:u w:val="single"/>
        </w:rPr>
        <w:t xml:space="preserve">in a hospital, long-term care facility, rehabilitation center, or other similar facility </w:t>
      </w:r>
      <w:r w:rsidR="00784A44" w:rsidRPr="00913891">
        <w:rPr>
          <w:u w:val="single"/>
        </w:rPr>
        <w:t>and not thro</w:t>
      </w:r>
      <w:r w:rsidR="004B07DA" w:rsidRPr="00913891">
        <w:rPr>
          <w:u w:val="single"/>
        </w:rPr>
        <w:t>ugh research; and</w:t>
      </w:r>
    </w:p>
    <w:p w:rsidR="00D07740" w:rsidRPr="00913891" w:rsidRDefault="00784A44" w:rsidP="00686AEB">
      <w:pPr>
        <w:rPr>
          <w:u w:val="single"/>
        </w:rPr>
      </w:pPr>
      <w:r w:rsidRPr="00913891">
        <w:tab/>
      </w:r>
      <w:r w:rsidR="001D610F" w:rsidRPr="00913891">
        <w:rPr>
          <w:u w:val="single"/>
        </w:rPr>
        <w:t>“long-term care facility” means a nursing home, assisted living residence, comprehensive personal care home, residential health care facility, or dementia care home licensed pursuant to P.L.1971, c.136 (C.26:2H-1 et seq.).</w:t>
      </w:r>
    </w:p>
    <w:p w:rsidR="00D07740" w:rsidRPr="00913891" w:rsidRDefault="00D07740" w:rsidP="00686AEB">
      <w:r w:rsidRPr="00913891">
        <w:t>(</w:t>
      </w:r>
      <w:r w:rsidR="00066FAB" w:rsidRPr="00913891">
        <w:t xml:space="preserve">cf: </w:t>
      </w:r>
      <w:r w:rsidRPr="00913891">
        <w:t>P.L.1987, c.444, s.31)</w:t>
      </w:r>
    </w:p>
    <w:p w:rsidR="00D07740" w:rsidRPr="00913891" w:rsidRDefault="00D07740" w:rsidP="00686AEB"/>
    <w:p w:rsidR="00686AEB" w:rsidRPr="00913891" w:rsidRDefault="00686AEB" w:rsidP="00686AEB">
      <w:r w:rsidRPr="00913891">
        <w:tab/>
      </w:r>
      <w:r w:rsidR="0000606D" w:rsidRPr="00913891">
        <w:t>2</w:t>
      </w:r>
      <w:r w:rsidR="00AE3FB8">
        <w:t>.</w:t>
      </w:r>
      <w:r w:rsidR="00AE3FB8">
        <w:tab/>
      </w:r>
      <w:r w:rsidR="002F46E7" w:rsidRPr="00913891">
        <w:t>This act shall take effect</w:t>
      </w:r>
      <w:r w:rsidR="0000606D" w:rsidRPr="00913891">
        <w:t xml:space="preserve"> immediately.</w:t>
      </w:r>
    </w:p>
    <w:p w:rsidR="00686AEB" w:rsidRPr="00913891" w:rsidRDefault="00686AEB" w:rsidP="00686AEB"/>
    <w:p w:rsidR="0000606D" w:rsidRPr="00913891" w:rsidRDefault="0000606D" w:rsidP="00686AEB"/>
    <w:p w:rsidR="00686AEB" w:rsidRPr="00913891" w:rsidRDefault="00686AEB" w:rsidP="00686AEB">
      <w:pPr>
        <w:jc w:val="center"/>
      </w:pPr>
      <w:r w:rsidRPr="00913891">
        <w:t>STATEMENT</w:t>
      </w:r>
    </w:p>
    <w:p w:rsidR="00686AEB" w:rsidRPr="00913891" w:rsidRDefault="00686AEB" w:rsidP="00686AEB"/>
    <w:p w:rsidR="00066FAB" w:rsidRPr="00913891" w:rsidRDefault="00066FAB" w:rsidP="00066FAB">
      <w:r w:rsidRPr="00913891">
        <w:tab/>
        <w:t>This bill requires the Director of the Division of Veterans’ Healthcare Services in the Department of Military and Veterans’ Affairs to have prior work experience in a clinical or long-term care facility setting.</w:t>
      </w:r>
    </w:p>
    <w:p w:rsidR="007F2E5F" w:rsidRPr="00913891" w:rsidRDefault="00066FAB" w:rsidP="00066FAB">
      <w:r w:rsidRPr="00913891">
        <w:tab/>
        <w:t>As used in the bill,</w:t>
      </w:r>
      <w:r w:rsidR="00803B2F" w:rsidRPr="00913891">
        <w:t xml:space="preserve"> “clinical” means directly pertaining to the observation, diagnosis, treatment, or rehabilitation of an individual in a hospital, long-term care facility, rehabilitation center, or other similar facility and not through research</w:t>
      </w:r>
      <w:r w:rsidR="007F2E5F" w:rsidRPr="00913891">
        <w:t>;</w:t>
      </w:r>
      <w:r w:rsidR="00803B2F" w:rsidRPr="00913891">
        <w:t xml:space="preserve"> and</w:t>
      </w:r>
    </w:p>
    <w:p w:rsidR="000C5038" w:rsidRPr="00913891" w:rsidRDefault="007F2E5F">
      <w:r w:rsidRPr="00913891">
        <w:tab/>
      </w:r>
      <w:r w:rsidR="00066FAB" w:rsidRPr="00913891">
        <w:t>“long-term care facility” means a nursing home, assisted living residence, comprehensive personal care home, residential health care facility, or dementia care home licensed pursuant to current law.</w:t>
      </w:r>
    </w:p>
    <w:sectPr w:rsidR="000C5038" w:rsidRPr="00913891" w:rsidSect="00A144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D5C" w:rsidRDefault="00D14D5C">
      <w:r>
        <w:separator/>
      </w:r>
    </w:p>
  </w:endnote>
  <w:endnote w:type="continuationSeparator" w:id="0">
    <w:p w:rsidR="00D14D5C" w:rsidRDefault="00D14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6E7" w:rsidRPr="00921C91" w:rsidRDefault="002F46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46E7" w:rsidRPr="00921C91" w:rsidRDefault="002F46E7">
    <w:pPr>
      <w:pStyle w:val="Footer"/>
      <w:rPr>
        <w:szCs w:val="18"/>
      </w:rPr>
    </w:pPr>
  </w:p>
  <w:p w:rsidR="002F46E7" w:rsidRPr="00921C91" w:rsidRDefault="002F46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46E7" w:rsidRDefault="002F46E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D5C" w:rsidRDefault="00D14D5C">
      <w:r>
        <w:separator/>
      </w:r>
    </w:p>
  </w:footnote>
  <w:footnote w:type="continuationSeparator" w:id="0">
    <w:p w:rsidR="00D14D5C" w:rsidRDefault="00D14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46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44A8" w:rsidRDefault="00A144A8" w:rsidP="00A144A8">
    <w:pPr>
      <w:pStyle w:val="bpuHeadSpon"/>
    </w:pPr>
    <w:r w:rsidRPr="00A144A8">
      <w:rPr>
        <w:rStyle w:val="bpuHeadSponChar"/>
      </w:rPr>
      <w:t>S3909</w:t>
    </w:r>
    <w:r>
      <w:t xml:space="preserve"> VITALE, DIEGNAN</w:t>
    </w:r>
  </w:p>
  <w:p w:rsidR="00A144A8" w:rsidRDefault="00A144A8" w:rsidP="00A144A8">
    <w:pPr>
      <w:pStyle w:val="bpuHeadSpon"/>
    </w:pPr>
    <w:r>
      <w:fldChar w:fldCharType="begin"/>
    </w:r>
    <w:r>
      <w:instrText xml:space="preserve"> PAGE  \* MERGEFORMAT </w:instrText>
    </w:r>
    <w:r>
      <w:fldChar w:fldCharType="separate"/>
    </w:r>
    <w:r w:rsidR="000E461D">
      <w:rPr>
        <w:noProof/>
      </w:rPr>
      <w:t>3</w:t>
    </w:r>
    <w:r>
      <w:fldChar w:fldCharType="end"/>
    </w:r>
  </w:p>
  <w:p w:rsidR="00A144A8" w:rsidRDefault="00A144A8" w:rsidP="00A144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44A8" w:rsidRDefault="00A144A8" w:rsidP="00A144A8">
    <w:pPr>
      <w:pStyle w:val="bpuHeadSpon"/>
    </w:pPr>
    <w:r w:rsidRPr="00A144A8">
      <w:rPr>
        <w:rStyle w:val="bpuHeadSponChar"/>
      </w:rPr>
      <w:t>S3909</w:t>
    </w:r>
    <w:r>
      <w:t xml:space="preserve"> VITALE, DIEGNAN</w:t>
    </w:r>
  </w:p>
  <w:p w:rsidR="00A144A8" w:rsidRDefault="00A144A8" w:rsidP="00A144A8">
    <w:pPr>
      <w:pStyle w:val="bpuHeadSpon"/>
    </w:pPr>
    <w:r>
      <w:fldChar w:fldCharType="begin"/>
    </w:r>
    <w:r>
      <w:instrText xml:space="preserve"> PAGE  \* MERGEFORMAT </w:instrText>
    </w:r>
    <w:r>
      <w:fldChar w:fldCharType="separate"/>
    </w:r>
    <w:r w:rsidR="000E461D">
      <w:rPr>
        <w:noProof/>
      </w:rPr>
      <w:t>2</w:t>
    </w:r>
    <w:r>
      <w:fldChar w:fldCharType="end"/>
    </w:r>
  </w:p>
  <w:p w:rsidR="00A144A8" w:rsidRDefault="00A144A8" w:rsidP="00A144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D5C"/>
    <w:rsid w:val="000051BD"/>
    <w:rsid w:val="0000606D"/>
    <w:rsid w:val="000160A5"/>
    <w:rsid w:val="0002335B"/>
    <w:rsid w:val="0003549A"/>
    <w:rsid w:val="000367AE"/>
    <w:rsid w:val="00043B22"/>
    <w:rsid w:val="00054975"/>
    <w:rsid w:val="00057D20"/>
    <w:rsid w:val="0006197C"/>
    <w:rsid w:val="0006281F"/>
    <w:rsid w:val="00066FAB"/>
    <w:rsid w:val="000671F8"/>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461D"/>
    <w:rsid w:val="000F0BAF"/>
    <w:rsid w:val="000F3DA2"/>
    <w:rsid w:val="000F5FDE"/>
    <w:rsid w:val="000F7466"/>
    <w:rsid w:val="001033E9"/>
    <w:rsid w:val="0013000E"/>
    <w:rsid w:val="00133F81"/>
    <w:rsid w:val="00135943"/>
    <w:rsid w:val="0014664C"/>
    <w:rsid w:val="00162F1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930"/>
    <w:rsid w:val="001D25F3"/>
    <w:rsid w:val="001D610F"/>
    <w:rsid w:val="001E15F1"/>
    <w:rsid w:val="001E16FA"/>
    <w:rsid w:val="001E6213"/>
    <w:rsid w:val="001F14C7"/>
    <w:rsid w:val="001F50BA"/>
    <w:rsid w:val="001F7405"/>
    <w:rsid w:val="00205533"/>
    <w:rsid w:val="00212B8D"/>
    <w:rsid w:val="002206C8"/>
    <w:rsid w:val="00222983"/>
    <w:rsid w:val="002370D0"/>
    <w:rsid w:val="00255958"/>
    <w:rsid w:val="00257FA2"/>
    <w:rsid w:val="0026574A"/>
    <w:rsid w:val="002660BB"/>
    <w:rsid w:val="002720E8"/>
    <w:rsid w:val="00275293"/>
    <w:rsid w:val="002776B0"/>
    <w:rsid w:val="0028116E"/>
    <w:rsid w:val="00282131"/>
    <w:rsid w:val="00286C7E"/>
    <w:rsid w:val="002A1029"/>
    <w:rsid w:val="002A3A1A"/>
    <w:rsid w:val="002A4692"/>
    <w:rsid w:val="002A51BA"/>
    <w:rsid w:val="002B2E26"/>
    <w:rsid w:val="002B3FE6"/>
    <w:rsid w:val="002C2D81"/>
    <w:rsid w:val="002C461E"/>
    <w:rsid w:val="002C6CEC"/>
    <w:rsid w:val="002E09CE"/>
    <w:rsid w:val="002E69D1"/>
    <w:rsid w:val="002F3BA6"/>
    <w:rsid w:val="002F46E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1E8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D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814"/>
    <w:rsid w:val="00621076"/>
    <w:rsid w:val="00621B94"/>
    <w:rsid w:val="00626239"/>
    <w:rsid w:val="00635316"/>
    <w:rsid w:val="00635449"/>
    <w:rsid w:val="0063673A"/>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4A44"/>
    <w:rsid w:val="00794B94"/>
    <w:rsid w:val="00794BD4"/>
    <w:rsid w:val="007A2F73"/>
    <w:rsid w:val="007A3061"/>
    <w:rsid w:val="007A5A0B"/>
    <w:rsid w:val="007A6F93"/>
    <w:rsid w:val="007C0E14"/>
    <w:rsid w:val="007C7DE4"/>
    <w:rsid w:val="007D40CB"/>
    <w:rsid w:val="007D5796"/>
    <w:rsid w:val="007D59C0"/>
    <w:rsid w:val="007D7D9C"/>
    <w:rsid w:val="007F2E5F"/>
    <w:rsid w:val="007F485D"/>
    <w:rsid w:val="007F6050"/>
    <w:rsid w:val="00803B2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5524"/>
    <w:rsid w:val="008C79B3"/>
    <w:rsid w:val="008D77BD"/>
    <w:rsid w:val="008E454C"/>
    <w:rsid w:val="008F1E5A"/>
    <w:rsid w:val="00901BDA"/>
    <w:rsid w:val="009121D8"/>
    <w:rsid w:val="00912D9C"/>
    <w:rsid w:val="0091389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C9"/>
    <w:rsid w:val="009865D4"/>
    <w:rsid w:val="00997152"/>
    <w:rsid w:val="009972CD"/>
    <w:rsid w:val="009A0E9C"/>
    <w:rsid w:val="009A45DA"/>
    <w:rsid w:val="009B06D2"/>
    <w:rsid w:val="009B34EC"/>
    <w:rsid w:val="009B5D67"/>
    <w:rsid w:val="009B6176"/>
    <w:rsid w:val="009C0D22"/>
    <w:rsid w:val="009C2DD9"/>
    <w:rsid w:val="009C3E09"/>
    <w:rsid w:val="009C5630"/>
    <w:rsid w:val="009C62DB"/>
    <w:rsid w:val="009D0E5D"/>
    <w:rsid w:val="009D0F63"/>
    <w:rsid w:val="009D7934"/>
    <w:rsid w:val="009D7CCF"/>
    <w:rsid w:val="009E5961"/>
    <w:rsid w:val="009F4FAC"/>
    <w:rsid w:val="00A017C0"/>
    <w:rsid w:val="00A11228"/>
    <w:rsid w:val="00A144A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FB8"/>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BD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045"/>
    <w:rsid w:val="00CB6246"/>
    <w:rsid w:val="00CC0A17"/>
    <w:rsid w:val="00CD0F93"/>
    <w:rsid w:val="00CD1BD1"/>
    <w:rsid w:val="00CD528D"/>
    <w:rsid w:val="00CE1263"/>
    <w:rsid w:val="00CE78BF"/>
    <w:rsid w:val="00CF65EB"/>
    <w:rsid w:val="00CF72AD"/>
    <w:rsid w:val="00D02441"/>
    <w:rsid w:val="00D039F4"/>
    <w:rsid w:val="00D07740"/>
    <w:rsid w:val="00D10496"/>
    <w:rsid w:val="00D11173"/>
    <w:rsid w:val="00D1215F"/>
    <w:rsid w:val="00D14D5C"/>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CC7"/>
    <w:rsid w:val="00E01B71"/>
    <w:rsid w:val="00E05CC9"/>
    <w:rsid w:val="00E15573"/>
    <w:rsid w:val="00E25A5B"/>
    <w:rsid w:val="00E373C7"/>
    <w:rsid w:val="00E4267B"/>
    <w:rsid w:val="00E42F13"/>
    <w:rsid w:val="00E452DF"/>
    <w:rsid w:val="00E543CF"/>
    <w:rsid w:val="00E546FD"/>
    <w:rsid w:val="00E608F1"/>
    <w:rsid w:val="00E611B9"/>
    <w:rsid w:val="00E67588"/>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6F0DCE-DDA8-4FE0-AA9D-40CDB893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14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7B06B-1251-4892-9427-634CD4F3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400</Words>
  <Characters>2266</Characters>
  <Application>Microsoft Office Word</Application>
  <DocSecurity>0</DocSecurity>
  <Lines>74</Lines>
  <Paragraphs>26</Paragraphs>
  <ScaleCrop>false</ScaleCrop>
  <HeadingPairs>
    <vt:vector size="2" baseType="variant">
      <vt:variant>
        <vt:lpstr>Title</vt:lpstr>
      </vt:variant>
      <vt:variant>
        <vt:i4>1</vt:i4>
      </vt:variant>
    </vt:vector>
  </HeadingPairs>
  <TitlesOfParts>
    <vt:vector size="1" baseType="lpstr">
      <vt:lpstr>S3909</vt:lpstr>
    </vt:vector>
  </TitlesOfParts>
  <Manager>R230</Manager>
  <Company>NJ Office of Legislative Services</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S3909</dc:title>
  <dc:subject/>
  <dc:creator>Senator  VITALE, Senator  DIEGNAN</dc:creator>
  <cp:keywords>S3909|3|SG |305|76|76|N|0|</cp:keywords>
  <dc:description>INTRODUCED JUNE 10, 2021</dc:description>
  <cp:lastModifiedBy>Siracusa, Nicole</cp:lastModifiedBy>
  <cp:revision>2</cp:revision>
  <cp:lastPrinted>2005-10-12T19:02:00Z</cp:lastPrinted>
  <dcterms:created xsi:type="dcterms:W3CDTF">2021-06-11T13:23:00Z</dcterms:created>
  <dcterms:modified xsi:type="dcterms:W3CDTF">2021-06-11T13:23:00Z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