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56C8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56C86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390</w:t>
      </w:r>
      <w:r w:rsidR="000D2FFA">
        <w:rPr>
          <w:b/>
          <w:sz w:val="36"/>
          <w:szCs w:val="36"/>
        </w:rPr>
        <w:t>9</w:t>
      </w:r>
      <w:r w:rsidR="0063703D" w:rsidRPr="00ED5E27">
        <w:rPr>
          <w:b/>
          <w:sz w:val="36"/>
          <w:szCs w:val="36"/>
        </w:rPr>
        <w:t xml:space="preserve"> </w:t>
      </w:r>
    </w:p>
    <w:p w:rsidR="00F56C86" w:rsidRDefault="00F56C86" w:rsidP="00ED5E27">
      <w:pPr>
        <w:pStyle w:val="TopofPage1"/>
        <w:rPr>
          <w:sz w:val="24"/>
          <w:szCs w:val="36"/>
        </w:rPr>
      </w:pPr>
    </w:p>
    <w:p w:rsidR="00F56C86" w:rsidRPr="00F56C86" w:rsidRDefault="00F56C86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56C86">
        <w:rPr>
          <w:caps/>
          <w:szCs w:val="24"/>
        </w:rPr>
        <w:t>JUNE 15, 2021</w:t>
      </w:r>
    </w:p>
    <w:p w:rsidR="004144CF" w:rsidRDefault="004144CF" w:rsidP="0083060A"/>
    <w:p w:rsidR="00525316" w:rsidRPr="00AF4A40" w:rsidRDefault="00525316" w:rsidP="0083060A">
      <w:r w:rsidRPr="00AF4A40">
        <w:tab/>
        <w:t>The Senate Military and Veterans Affairs Committee reports favorably and with committee amendments Senate Bill No. 3909.</w:t>
      </w:r>
    </w:p>
    <w:p w:rsidR="001103F0" w:rsidRPr="00C564A8" w:rsidRDefault="001103F0" w:rsidP="001103F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564A8">
        <w:rPr>
          <w:spacing w:val="4"/>
          <w:szCs w:val="24"/>
        </w:rPr>
        <w:tab/>
      </w:r>
      <w:r>
        <w:rPr>
          <w:spacing w:val="4"/>
          <w:szCs w:val="24"/>
        </w:rPr>
        <w:t>As amended, t</w:t>
      </w:r>
      <w:r w:rsidRPr="00C564A8">
        <w:rPr>
          <w:spacing w:val="4"/>
          <w:szCs w:val="24"/>
        </w:rPr>
        <w:t>his bill requires the Director of the Division of Veterans’ Healthcare Services in the Department of Military and Veterans’ Affairs to have prior work experience in a clinical or long-term care facility setting.</w:t>
      </w:r>
    </w:p>
    <w:p w:rsidR="001103F0" w:rsidRPr="00C564A8" w:rsidRDefault="001103F0" w:rsidP="001103F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564A8">
        <w:rPr>
          <w:spacing w:val="4"/>
          <w:szCs w:val="24"/>
        </w:rPr>
        <w:tab/>
        <w:t>As used in the bill, “clinical” means directly pertaining to the observation, diagnosis, treatment, or rehabilitation of an individual in a hospital, long-term care facility, rehabilitation center, or other similar facility and not through research; and</w:t>
      </w:r>
    </w:p>
    <w:p w:rsidR="001103F0" w:rsidRPr="00C564A8" w:rsidRDefault="001103F0" w:rsidP="001103F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C564A8">
        <w:rPr>
          <w:spacing w:val="4"/>
          <w:szCs w:val="24"/>
        </w:rPr>
        <w:tab/>
        <w:t>“long-term care facility” means a nursing home, assisted living residence, comprehensive personal care home, residential health care facility, or dementia care home licensed pursuant to current law.</w:t>
      </w:r>
    </w:p>
    <w:p w:rsidR="001103F0" w:rsidRDefault="001103F0" w:rsidP="001103F0"/>
    <w:p w:rsidR="001103F0" w:rsidRDefault="001103F0" w:rsidP="001103F0">
      <w:pPr>
        <w:rPr>
          <w:u w:val="double"/>
        </w:rPr>
      </w:pPr>
      <w:r>
        <w:rPr>
          <w:u w:val="double"/>
        </w:rPr>
        <w:t>COMMITTEE AMENDMENTS</w:t>
      </w:r>
    </w:p>
    <w:p w:rsidR="001103F0" w:rsidRPr="002C07E3" w:rsidRDefault="001103F0" w:rsidP="001103F0">
      <w:r>
        <w:tab/>
        <w:t>The</w:t>
      </w:r>
      <w:r w:rsidRPr="002C07E3">
        <w:t xml:space="preserve"> committee amend</w:t>
      </w:r>
      <w:r>
        <w:t>ed</w:t>
      </w:r>
      <w:r w:rsidRPr="002C07E3">
        <w:t xml:space="preserve"> the bill to update the name of the division</w:t>
      </w:r>
      <w:r>
        <w:t>,</w:t>
      </w:r>
      <w:r w:rsidRPr="002C07E3">
        <w:t xml:space="preserve"> </w:t>
      </w:r>
      <w:r>
        <w:t>and remove reference to the director being an honorably discharged veteran to increase the pool of applicants for the position</w:t>
      </w:r>
      <w:r w:rsidRPr="002C07E3">
        <w:t xml:space="preserve">.  </w:t>
      </w:r>
    </w:p>
    <w:sectPr w:rsidR="001103F0" w:rsidRPr="002C07E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6C86" w:rsidRDefault="00F56C86">
      <w:r>
        <w:separator/>
      </w:r>
    </w:p>
  </w:endnote>
  <w:endnote w:type="continuationSeparator" w:id="0">
    <w:p w:rsidR="00F56C86" w:rsidRDefault="00F56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6C86" w:rsidRDefault="00F56C86">
      <w:r>
        <w:separator/>
      </w:r>
    </w:p>
  </w:footnote>
  <w:footnote w:type="continuationSeparator" w:id="0">
    <w:p w:rsidR="00F56C86" w:rsidRDefault="00F56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6247D" w:rsidP="0016247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6247D" w:rsidRDefault="0016247D" w:rsidP="0016247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8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FFA"/>
    <w:rsid w:val="000E670C"/>
    <w:rsid w:val="000F404B"/>
    <w:rsid w:val="000F4668"/>
    <w:rsid w:val="001020AD"/>
    <w:rsid w:val="00104F41"/>
    <w:rsid w:val="00105C93"/>
    <w:rsid w:val="0010728F"/>
    <w:rsid w:val="001103F0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247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35BE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7F2C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30D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316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65CF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6C05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2B16"/>
    <w:rsid w:val="00AC62AE"/>
    <w:rsid w:val="00AD5E8F"/>
    <w:rsid w:val="00AF0946"/>
    <w:rsid w:val="00AF15E4"/>
    <w:rsid w:val="00AF1DF1"/>
    <w:rsid w:val="00AF4A40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4C0D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55E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256"/>
    <w:rsid w:val="00EE49E4"/>
    <w:rsid w:val="00EE593D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6C86"/>
    <w:rsid w:val="00F62075"/>
    <w:rsid w:val="00F638EA"/>
    <w:rsid w:val="00F649A5"/>
    <w:rsid w:val="00F66BE7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C87FF40A-738A-4756-84E7-56160701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F4A4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4A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171</Words>
  <Characters>989</Characters>
  <Application>Microsoft Office Word</Application>
  <DocSecurity>0</DocSecurity>
  <Lines>32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S3909 SMV Statement JUNE 15, 2021</vt:lpstr>
    </vt:vector>
  </TitlesOfParts>
  <Manager>R225</Manager>
  <Company>NJ OLS DMU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S3909 SMV Statement 6/15/21</dc:title>
  <dc:subject/>
  <dc:creator>Senate SMV</dc:creator>
  <cp:keywords>S3909|1|SG |216|0|0|!|0|</cp:keywords>
  <dc:description/>
  <cp:lastModifiedBy>Siracusa, Nicole</cp:lastModifiedBy>
  <cp:revision>2</cp:revision>
  <cp:lastPrinted>2021-06-15T14:11:00Z</cp:lastPrinted>
  <dcterms:created xsi:type="dcterms:W3CDTF">2021-06-16T15:05:00Z</dcterms:created>
  <dcterms:modified xsi:type="dcterms:W3CDTF">2021-06-16T15:05:00Z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