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7F1C4" w14:textId="7A8DECB0" w:rsidR="00210198" w:rsidRDefault="00210198" w:rsidP="0021019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3913 </w:t>
      </w:r>
    </w:p>
    <w:p w14:paraId="31BE22F6" w14:textId="24C89CEF" w:rsidR="00210198" w:rsidRPr="009D38FF" w:rsidRDefault="00210198" w:rsidP="00210198">
      <w:pPr>
        <w:pStyle w:val="bpuWpGraphic"/>
      </w:pPr>
      <w:r>
        <w:object w:dxaOrig="8985" w:dyaOrig="255" w14:anchorId="664FF7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4908680" r:id="rId9"/>
        </w:object>
      </w:r>
    </w:p>
    <w:p w14:paraId="13F390AC" w14:textId="77777777" w:rsidR="00210198" w:rsidRDefault="00210198" w:rsidP="00210198">
      <w:pPr>
        <w:pStyle w:val="bpuState"/>
      </w:pPr>
      <w:r>
        <w:t>STATE OF NEW JERSEY</w:t>
      </w:r>
    </w:p>
    <w:p w14:paraId="60AB3E1D" w14:textId="77777777" w:rsidR="00210198" w:rsidRDefault="00210198" w:rsidP="00210198">
      <w:pPr>
        <w:pStyle w:val="bpuLegislature"/>
      </w:pPr>
      <w:r>
        <w:t>219th LEGISLATURE</w:t>
      </w:r>
    </w:p>
    <w:p w14:paraId="2547D8A0" w14:textId="145BDCE7" w:rsidR="00210198" w:rsidRDefault="00210198" w:rsidP="00210198">
      <w:pPr>
        <w:pStyle w:val="bpuWpGraphic"/>
      </w:pPr>
      <w:r>
        <w:object w:dxaOrig="8985" w:dyaOrig="255" w14:anchorId="247AC171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4908681" r:id="rId10"/>
        </w:object>
      </w:r>
      <w:r>
        <w:t xml:space="preserve">  </w:t>
      </w:r>
    </w:p>
    <w:p w14:paraId="684BDC4F" w14:textId="77777777" w:rsidR="00210198" w:rsidRDefault="00210198" w:rsidP="00210198">
      <w:pPr>
        <w:pStyle w:val="bpuIntro"/>
      </w:pPr>
      <w:r>
        <w:t>INTRODUCED JUNE 10, 2021</w:t>
      </w:r>
    </w:p>
    <w:p w14:paraId="28125657" w14:textId="77777777" w:rsidR="00210198" w:rsidRDefault="00210198" w:rsidP="00210198">
      <w:pPr>
        <w:pStyle w:val="bpuIntro"/>
      </w:pPr>
    </w:p>
    <w:p w14:paraId="70411BF4" w14:textId="77777777" w:rsidR="00210198" w:rsidRDefault="00210198" w:rsidP="00210198">
      <w:pPr>
        <w:pStyle w:val="bpuIntro"/>
        <w:sectPr w:rsidR="00210198" w:rsidSect="00210198">
          <w:headerReference w:type="even" r:id="rId11"/>
          <w:headerReference w:type="default" r:id="rId12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2D209B4F" w14:textId="77777777" w:rsidR="00210198" w:rsidRDefault="00210198" w:rsidP="00210198">
      <w:pPr>
        <w:pStyle w:val="bpuIntro"/>
      </w:pPr>
    </w:p>
    <w:p w14:paraId="1EB3F9DC" w14:textId="77777777" w:rsidR="00210198" w:rsidRDefault="00210198" w:rsidP="00210198">
      <w:pPr>
        <w:pStyle w:val="bpuSponsor"/>
      </w:pPr>
      <w:r>
        <w:t>Sponsored by:</w:t>
      </w:r>
    </w:p>
    <w:p w14:paraId="65870C1D" w14:textId="77777777" w:rsidR="00210198" w:rsidRDefault="00210198" w:rsidP="00210198">
      <w:pPr>
        <w:pStyle w:val="bpuSponsor"/>
      </w:pPr>
      <w:r>
        <w:t>Senator  BRIAN P. STACK</w:t>
      </w:r>
    </w:p>
    <w:p w14:paraId="671CA700" w14:textId="77777777" w:rsidR="00210198" w:rsidRDefault="00210198" w:rsidP="00210198">
      <w:pPr>
        <w:pStyle w:val="bpuSponsor"/>
      </w:pPr>
      <w:r>
        <w:t>District 33 (Hudson)</w:t>
      </w:r>
    </w:p>
    <w:p w14:paraId="44FF8B51" w14:textId="77777777" w:rsidR="00210198" w:rsidRDefault="00210198" w:rsidP="00210198">
      <w:pPr>
        <w:pStyle w:val="bpuSponsor"/>
      </w:pPr>
      <w:r>
        <w:t>Senator  SANDRA B. CUNNINGHAM</w:t>
      </w:r>
    </w:p>
    <w:p w14:paraId="38867658" w14:textId="77777777" w:rsidR="00210198" w:rsidRDefault="00210198" w:rsidP="00210198">
      <w:pPr>
        <w:pStyle w:val="bpuSponsor"/>
      </w:pPr>
      <w:r>
        <w:t>District 31 (Hudson)</w:t>
      </w:r>
    </w:p>
    <w:p w14:paraId="7ED92233" w14:textId="77777777" w:rsidR="00210198" w:rsidRDefault="00210198" w:rsidP="00210198">
      <w:pPr>
        <w:pStyle w:val="bpuSponsor"/>
      </w:pPr>
    </w:p>
    <w:p w14:paraId="45B02807" w14:textId="77777777" w:rsidR="00210198" w:rsidRDefault="00210198" w:rsidP="00210198">
      <w:pPr>
        <w:pStyle w:val="bpuSponsor"/>
      </w:pPr>
    </w:p>
    <w:p w14:paraId="1ACA86CC" w14:textId="77777777" w:rsidR="00210198" w:rsidRDefault="00210198" w:rsidP="00210198">
      <w:pPr>
        <w:pStyle w:val="bpuSponsor"/>
      </w:pPr>
    </w:p>
    <w:p w14:paraId="6D585B2E" w14:textId="77777777" w:rsidR="00210198" w:rsidRDefault="00210198" w:rsidP="00210198">
      <w:pPr>
        <w:pStyle w:val="bpuSponsor"/>
      </w:pPr>
    </w:p>
    <w:p w14:paraId="465C3D3A" w14:textId="77777777" w:rsidR="00210198" w:rsidRDefault="00210198" w:rsidP="00210198">
      <w:pPr>
        <w:pStyle w:val="bpuSponsor"/>
      </w:pPr>
      <w:r>
        <w:t>SYNOPSIS</w:t>
      </w:r>
    </w:p>
    <w:p w14:paraId="6118F892" w14:textId="142DBF3C" w:rsidR="00210198" w:rsidRDefault="009B2C53" w:rsidP="00210198">
      <w:pPr>
        <w:pStyle w:val="bpuNormText"/>
      </w:pPr>
      <w:r>
        <w:tab/>
      </w:r>
      <w:r w:rsidR="00210198">
        <w:t>Requires electric, gas, and water public utilities to disseminate outage information to customers through autodialed telephone call, text message, and electronic mail alert service.</w:t>
      </w:r>
    </w:p>
    <w:p w14:paraId="5539A1EA" w14:textId="77777777" w:rsidR="00210198" w:rsidRDefault="00210198" w:rsidP="00210198">
      <w:pPr>
        <w:pStyle w:val="bpuNormText"/>
      </w:pPr>
    </w:p>
    <w:p w14:paraId="72AA352B" w14:textId="77777777" w:rsidR="00210198" w:rsidRDefault="00210198" w:rsidP="00210198">
      <w:pPr>
        <w:pStyle w:val="bpuSponsor"/>
      </w:pPr>
      <w:r>
        <w:t xml:space="preserve">CURRENT VERSION OF TEXT </w:t>
      </w:r>
    </w:p>
    <w:p w14:paraId="6896D7F7" w14:textId="77777777" w:rsidR="00210198" w:rsidRDefault="00210198" w:rsidP="00210198">
      <w:pPr>
        <w:pStyle w:val="bpuNormText"/>
      </w:pPr>
      <w:r>
        <w:tab/>
        <w:t>As introduced.</w:t>
      </w:r>
    </w:p>
    <w:p w14:paraId="1220F313" w14:textId="7DE8157D" w:rsidR="00210198" w:rsidRDefault="00210198" w:rsidP="0021019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8D58CA" wp14:editId="374E14B8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2CFBE02" w14:textId="77777777" w:rsidR="00210198" w:rsidRDefault="0021019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10198" w:rsidSect="0021019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0541186" w14:textId="0CAD6B20" w:rsidR="00686AEB" w:rsidRPr="00677316" w:rsidRDefault="004767F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DC2DDE">
        <w:t xml:space="preserve"> </w:t>
      </w:r>
      <w:r w:rsidR="00A31354">
        <w:t xml:space="preserve">requiring electric, gas, and water public utilities to disseminate information concerning service outages through </w:t>
      </w:r>
      <w:r w:rsidR="00A31354" w:rsidRPr="00FD13BC">
        <w:t xml:space="preserve">autodialed telephone calls, </w:t>
      </w:r>
      <w:r w:rsidR="00B64E2E">
        <w:t xml:space="preserve">text </w:t>
      </w:r>
      <w:r w:rsidR="00B64E2E" w:rsidRPr="00922887">
        <w:t>messages</w:t>
      </w:r>
      <w:r w:rsidR="00B64E2E" w:rsidRPr="00FD13BC">
        <w:t xml:space="preserve">, and </w:t>
      </w:r>
      <w:r w:rsidR="00B64E2E" w:rsidRPr="00922887">
        <w:t>electronic</w:t>
      </w:r>
      <w:r w:rsidR="00B64E2E">
        <w:t xml:space="preserve"> </w:t>
      </w:r>
      <w:r w:rsidR="00B64E2E" w:rsidRPr="00FD13BC">
        <w:t xml:space="preserve">mail </w:t>
      </w:r>
      <w:r w:rsidR="00A31354">
        <w:t>and supplementing Title 48 of the Revised Statutes</w:t>
      </w:r>
      <w:r w:rsidR="00291E0F" w:rsidRPr="00DD3A4D">
        <w:rPr>
          <w:rStyle w:val="HangingAnActChar"/>
        </w:rPr>
        <w:t>.</w:t>
      </w:r>
    </w:p>
    <w:p w14:paraId="0430E978" w14:textId="77777777" w:rsidR="000B1054" w:rsidRPr="00D71D68" w:rsidRDefault="000B1054" w:rsidP="000B1054"/>
    <w:p w14:paraId="63796560" w14:textId="77777777" w:rsidR="00686AEB" w:rsidRPr="00AA7880" w:rsidRDefault="00686AEB" w:rsidP="00686AEB">
      <w:r>
        <w:tab/>
      </w:r>
      <w:r w:rsidR="004767F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767F1">
        <w:rPr>
          <w:rStyle w:val="BillLanguage"/>
        </w:rPr>
        <w:t>by the Senate and General Assembly of the State of New Jersey:</w:t>
      </w:r>
    </w:p>
    <w:p w14:paraId="43330A56" w14:textId="77777777" w:rsidR="00686AEB" w:rsidRDefault="00686AEB" w:rsidP="00686AEB"/>
    <w:p w14:paraId="19D4AD19" w14:textId="79D5A3A5" w:rsidR="00B018D2" w:rsidRDefault="00B3739B" w:rsidP="00B018D2">
      <w:r>
        <w:tab/>
        <w:t xml:space="preserve">1. </w:t>
      </w:r>
      <w:r w:rsidR="009B2C53">
        <w:t xml:space="preserve"> </w:t>
      </w:r>
      <w:r w:rsidR="00B018D2">
        <w:t xml:space="preserve">a. </w:t>
      </w:r>
      <w:r w:rsidR="00390028">
        <w:t xml:space="preserve"> An </w:t>
      </w:r>
      <w:r w:rsidR="00533D7E">
        <w:t>electric, gas, and water</w:t>
      </w:r>
      <w:r w:rsidR="00B018D2">
        <w:t xml:space="preserve"> public utility</w:t>
      </w:r>
      <w:r w:rsidR="00390028">
        <w:t>, as defined in R.S.48:2-13,</w:t>
      </w:r>
      <w:r w:rsidR="00B018D2">
        <w:t xml:space="preserve"> shall develop and </w:t>
      </w:r>
      <w:r w:rsidR="00DE6B09">
        <w:t xml:space="preserve">implement </w:t>
      </w:r>
      <w:r w:rsidR="00B018D2">
        <w:t>a plan to disseminate</w:t>
      </w:r>
      <w:r w:rsidR="005D755E">
        <w:t xml:space="preserve"> </w:t>
      </w:r>
      <w:r w:rsidR="005D755E" w:rsidRPr="00922887">
        <w:t>to customers</w:t>
      </w:r>
      <w:r w:rsidR="00B018D2" w:rsidRPr="00922887">
        <w:t xml:space="preserve">, through </w:t>
      </w:r>
      <w:r w:rsidR="00533D7E" w:rsidRPr="00922887">
        <w:t>an</w:t>
      </w:r>
      <w:r w:rsidR="00B018D2" w:rsidRPr="00922887">
        <w:t xml:space="preserve"> </w:t>
      </w:r>
      <w:r w:rsidR="00022E51" w:rsidRPr="00922887">
        <w:t>autodialed telephone call</w:t>
      </w:r>
      <w:r w:rsidR="00A31354" w:rsidRPr="00922887">
        <w:t>, tex</w:t>
      </w:r>
      <w:r w:rsidR="00B64E2E" w:rsidRPr="00922887">
        <w:t>t message</w:t>
      </w:r>
      <w:r w:rsidR="00A31354" w:rsidRPr="00922887">
        <w:t>, and e</w:t>
      </w:r>
      <w:r w:rsidR="00B64E2E" w:rsidRPr="00922887">
        <w:t xml:space="preserve">lectronic </w:t>
      </w:r>
      <w:r w:rsidR="00A31354" w:rsidRPr="00922887">
        <w:t>mail</w:t>
      </w:r>
      <w:r w:rsidR="00022E51" w:rsidRPr="00922887">
        <w:t xml:space="preserve"> </w:t>
      </w:r>
      <w:r w:rsidR="00B018D2" w:rsidRPr="00922887">
        <w:t>alert service</w:t>
      </w:r>
      <w:r w:rsidR="00022E51" w:rsidRPr="00922887">
        <w:t xml:space="preserve"> </w:t>
      </w:r>
      <w:r w:rsidR="00B018D2" w:rsidRPr="00922887">
        <w:t xml:space="preserve">maintained by the public utility, information concerning </w:t>
      </w:r>
      <w:r w:rsidR="00314283" w:rsidRPr="00922887">
        <w:t xml:space="preserve">a </w:t>
      </w:r>
      <w:r w:rsidR="007A763D" w:rsidRPr="00922887">
        <w:t>service</w:t>
      </w:r>
      <w:r w:rsidR="00B018D2" w:rsidRPr="00922887">
        <w:t xml:space="preserve"> outage</w:t>
      </w:r>
      <w:r w:rsidR="00664BDA" w:rsidRPr="00922887">
        <w:t xml:space="preserve"> using the customer contact information on record with the utility</w:t>
      </w:r>
      <w:r w:rsidR="00B018D2">
        <w:t xml:space="preserve">. The </w:t>
      </w:r>
      <w:r w:rsidR="00314283">
        <w:t xml:space="preserve">disseminated </w:t>
      </w:r>
      <w:r w:rsidR="00B018D2">
        <w:t xml:space="preserve">information shall include, but not be limited to: </w:t>
      </w:r>
    </w:p>
    <w:p w14:paraId="3DDC765F" w14:textId="4955145B" w:rsidR="00B018D2" w:rsidRDefault="00B018D2" w:rsidP="00B018D2">
      <w:r>
        <w:tab/>
        <w:t xml:space="preserve">(1) </w:t>
      </w:r>
      <w:r w:rsidR="009B2C53">
        <w:t xml:space="preserve"> </w:t>
      </w:r>
      <w:r>
        <w:t xml:space="preserve">the </w:t>
      </w:r>
      <w:r w:rsidR="009E3762">
        <w:t xml:space="preserve">location and </w:t>
      </w:r>
      <w:r w:rsidR="007A763D">
        <w:t xml:space="preserve">estimated length of the </w:t>
      </w:r>
      <w:r w:rsidR="00AE647C">
        <w:t xml:space="preserve">service </w:t>
      </w:r>
      <w:r w:rsidR="007A763D">
        <w:t>outage</w:t>
      </w:r>
      <w:r>
        <w:t xml:space="preserve">; </w:t>
      </w:r>
    </w:p>
    <w:p w14:paraId="0E115088" w14:textId="381A08EF" w:rsidR="00B018D2" w:rsidRDefault="00B018D2" w:rsidP="00B018D2">
      <w:r>
        <w:tab/>
        <w:t>(2)</w:t>
      </w:r>
      <w:r w:rsidR="007A763D">
        <w:t xml:space="preserve"> </w:t>
      </w:r>
      <w:r w:rsidR="009B2C53">
        <w:t xml:space="preserve"> </w:t>
      </w:r>
      <w:r w:rsidR="007A763D">
        <w:t>contact information for the public utility and emergency services</w:t>
      </w:r>
      <w:r>
        <w:t xml:space="preserve">; </w:t>
      </w:r>
    </w:p>
    <w:p w14:paraId="247C3E60" w14:textId="65DAED98" w:rsidR="00B018D2" w:rsidRDefault="00B018D2" w:rsidP="00B018D2">
      <w:r>
        <w:tab/>
        <w:t>(3)</w:t>
      </w:r>
      <w:r w:rsidR="009E3762">
        <w:t xml:space="preserve"> </w:t>
      </w:r>
      <w:r w:rsidR="009B2C53">
        <w:t xml:space="preserve"> </w:t>
      </w:r>
      <w:r w:rsidR="00054C4F">
        <w:t xml:space="preserve">information on </w:t>
      </w:r>
      <w:r w:rsidR="009E3762">
        <w:t xml:space="preserve">how to report </w:t>
      </w:r>
      <w:r w:rsidR="005957E1">
        <w:t xml:space="preserve">any </w:t>
      </w:r>
      <w:r w:rsidR="00054C4F">
        <w:t xml:space="preserve">other service problem related to the </w:t>
      </w:r>
      <w:r w:rsidR="00AE647C">
        <w:t xml:space="preserve">service </w:t>
      </w:r>
      <w:r w:rsidR="00054C4F">
        <w:t>outage</w:t>
      </w:r>
      <w:r>
        <w:t xml:space="preserve">; and </w:t>
      </w:r>
    </w:p>
    <w:p w14:paraId="74E451F2" w14:textId="026C0F7F" w:rsidR="00B018D2" w:rsidRDefault="00B018D2" w:rsidP="00B018D2">
      <w:r>
        <w:tab/>
        <w:t>(4)</w:t>
      </w:r>
      <w:r w:rsidR="009E3762">
        <w:t xml:space="preserve"> </w:t>
      </w:r>
      <w:r w:rsidR="009B2C53">
        <w:t xml:space="preserve"> </w:t>
      </w:r>
      <w:r w:rsidR="008876E6">
        <w:t>any relevant updates to address the service outage as the situation progresses</w:t>
      </w:r>
      <w:r>
        <w:t>.</w:t>
      </w:r>
    </w:p>
    <w:p w14:paraId="7D2A5845" w14:textId="7D108DB0" w:rsidR="00B018D2" w:rsidRDefault="00B018D2" w:rsidP="00B018D2">
      <w:r>
        <w:tab/>
        <w:t xml:space="preserve">b. </w:t>
      </w:r>
      <w:r w:rsidR="009B2C53">
        <w:t xml:space="preserve"> </w:t>
      </w:r>
      <w:r>
        <w:t xml:space="preserve">The Office of Emergency Management, the Division of State Police, and any other appropriate State, county, or municipal entity may disseminate information made available by </w:t>
      </w:r>
      <w:r w:rsidR="003030C1">
        <w:t xml:space="preserve">a </w:t>
      </w:r>
      <w:r>
        <w:t>public utilit</w:t>
      </w:r>
      <w:r w:rsidR="003030C1">
        <w:t>y</w:t>
      </w:r>
      <w:r>
        <w:t xml:space="preserve"> pursuant to subsection a. of this section.</w:t>
      </w:r>
    </w:p>
    <w:p w14:paraId="2A7EED7E" w14:textId="77777777" w:rsidR="008876E6" w:rsidRDefault="00AE647C" w:rsidP="00A95737">
      <w:r>
        <w:tab/>
        <w:t>c.</w:t>
      </w:r>
      <w:r>
        <w:tab/>
        <w:t>As used in this section</w:t>
      </w:r>
      <w:r w:rsidR="008876E6">
        <w:t>:</w:t>
      </w:r>
    </w:p>
    <w:p w14:paraId="5B65DA4F" w14:textId="77777777" w:rsidR="008876E6" w:rsidRDefault="008876E6" w:rsidP="00A95737">
      <w:r>
        <w:tab/>
      </w:r>
      <w:r w:rsidR="00AE647C">
        <w:t>“</w:t>
      </w:r>
      <w:r>
        <w:t>A</w:t>
      </w:r>
      <w:r w:rsidR="00AE647C">
        <w:t>uto</w:t>
      </w:r>
      <w:r w:rsidR="00FE0526">
        <w:t>dial</w:t>
      </w:r>
      <w:r w:rsidR="00AE647C">
        <w:t>ed telephone call” means</w:t>
      </w:r>
      <w:r w:rsidR="00AC6A94">
        <w:t xml:space="preserve"> </w:t>
      </w:r>
      <w:r w:rsidR="00AC6A94" w:rsidRPr="00AC6A94">
        <w:t>a telephone call made using equipment that makes a series of telephone calls to stored telephone numbers using an artificial or prerecorded voice message</w:t>
      </w:r>
      <w:r>
        <w:t>.</w:t>
      </w:r>
    </w:p>
    <w:p w14:paraId="69A07E10" w14:textId="5EF68009" w:rsidR="00C819E2" w:rsidRDefault="008876E6" w:rsidP="00A95737">
      <w:r>
        <w:tab/>
      </w:r>
      <w:r w:rsidR="003030C1">
        <w:t>“</w:t>
      </w:r>
      <w:r>
        <w:t>S</w:t>
      </w:r>
      <w:r w:rsidR="003030C1">
        <w:t xml:space="preserve">ervice outage” means any discontinuance of electric, gas, or water </w:t>
      </w:r>
      <w:r w:rsidR="00292A04">
        <w:t xml:space="preserve">public utility </w:t>
      </w:r>
      <w:r w:rsidR="003030C1">
        <w:t>service beyond the control of the public utility providing that service.</w:t>
      </w:r>
      <w:r w:rsidR="00DE6B09">
        <w:t xml:space="preserve">  “Service outage” shall not include the discontinuance of service to a customer for bill nonpayment.</w:t>
      </w:r>
      <w:r w:rsidR="003030C1">
        <w:t xml:space="preserve"> </w:t>
      </w:r>
    </w:p>
    <w:p w14:paraId="32115F82" w14:textId="77777777" w:rsidR="00AE647C" w:rsidRDefault="00AE647C" w:rsidP="00A95737"/>
    <w:p w14:paraId="147D2B13" w14:textId="1C76F2F7" w:rsidR="00686AEB" w:rsidRDefault="00C819E2" w:rsidP="00686AEB">
      <w:r>
        <w:tab/>
      </w:r>
      <w:r w:rsidR="00B018D2">
        <w:t>2</w:t>
      </w:r>
      <w:r w:rsidR="009B2C53">
        <w:t>.</w:t>
      </w:r>
      <w:r w:rsidR="009B2C53">
        <w:tab/>
      </w:r>
      <w:r w:rsidR="004767F1">
        <w:t xml:space="preserve">This act </w:t>
      </w:r>
      <w:r w:rsidR="0087262F">
        <w:t xml:space="preserve">shall take effect </w:t>
      </w:r>
      <w:r w:rsidR="00174B73">
        <w:t>immediately</w:t>
      </w:r>
      <w:r w:rsidR="0087262F">
        <w:t>.</w:t>
      </w:r>
    </w:p>
    <w:p w14:paraId="20EA357F" w14:textId="77777777" w:rsidR="00291E0F" w:rsidRPr="00AA7880" w:rsidRDefault="00291E0F" w:rsidP="00686AEB"/>
    <w:p w14:paraId="54130873" w14:textId="77777777" w:rsidR="00686AEB" w:rsidRPr="00CE7BD8" w:rsidRDefault="00686AEB" w:rsidP="00686AEB"/>
    <w:p w14:paraId="79381045" w14:textId="77777777" w:rsidR="00686AEB" w:rsidRPr="00AA7880" w:rsidRDefault="00686AEB" w:rsidP="00686AEB">
      <w:pPr>
        <w:jc w:val="center"/>
      </w:pPr>
      <w:r w:rsidRPr="00D71D68">
        <w:t>STATEMENT</w:t>
      </w:r>
    </w:p>
    <w:p w14:paraId="76D527DD" w14:textId="77777777" w:rsidR="00686AEB" w:rsidRDefault="00686AEB" w:rsidP="00686AEB"/>
    <w:p w14:paraId="5C1D43FD" w14:textId="02366C27" w:rsidR="00BA6265" w:rsidRDefault="00F0482C" w:rsidP="009E6A77">
      <w:r>
        <w:tab/>
        <w:t>This bill</w:t>
      </w:r>
      <w:r w:rsidR="00DC2DDE">
        <w:t xml:space="preserve"> requires </w:t>
      </w:r>
      <w:r w:rsidR="009E6A77">
        <w:t>an</w:t>
      </w:r>
      <w:r w:rsidR="005957E1">
        <w:t xml:space="preserve"> </w:t>
      </w:r>
      <w:r w:rsidR="00C04779">
        <w:t>electric</w:t>
      </w:r>
      <w:r w:rsidR="009E6A77">
        <w:t>, gas, and water</w:t>
      </w:r>
      <w:r w:rsidR="00C04779">
        <w:t xml:space="preserve"> public utility </w:t>
      </w:r>
      <w:r w:rsidR="009E6A77">
        <w:t>(utility)</w:t>
      </w:r>
      <w:r w:rsidR="005957E1">
        <w:t xml:space="preserve"> </w:t>
      </w:r>
      <w:r w:rsidR="00C04779">
        <w:t xml:space="preserve">to develop and </w:t>
      </w:r>
      <w:r w:rsidR="00DE6B09">
        <w:t xml:space="preserve">implement </w:t>
      </w:r>
      <w:r w:rsidR="00C04779">
        <w:t xml:space="preserve">a plan to disseminate information concerning service outages through </w:t>
      </w:r>
      <w:r w:rsidR="009E6A77">
        <w:t>an</w:t>
      </w:r>
      <w:r w:rsidR="009E6A77" w:rsidRPr="009E6A77">
        <w:t xml:space="preserve"> </w:t>
      </w:r>
      <w:r w:rsidR="009E6A77">
        <w:t>autodialed telephone call (robocall)</w:t>
      </w:r>
      <w:r w:rsidR="00FD13BC">
        <w:t xml:space="preserve">, </w:t>
      </w:r>
      <w:r w:rsidR="00FD13BC" w:rsidRPr="00FD13BC">
        <w:t>text</w:t>
      </w:r>
      <w:r w:rsidR="00B64E2E">
        <w:t xml:space="preserve"> </w:t>
      </w:r>
      <w:r w:rsidR="00B64E2E" w:rsidRPr="00922887">
        <w:t>message</w:t>
      </w:r>
      <w:r w:rsidR="00FD13BC" w:rsidRPr="00922887">
        <w:t>, and e</w:t>
      </w:r>
      <w:r w:rsidR="00B64E2E" w:rsidRPr="00922887">
        <w:t xml:space="preserve">lectronic </w:t>
      </w:r>
      <w:r w:rsidR="00FD13BC" w:rsidRPr="00922887">
        <w:t xml:space="preserve">mail </w:t>
      </w:r>
      <w:r w:rsidR="009E6A77" w:rsidRPr="00922887">
        <w:t>alert service</w:t>
      </w:r>
      <w:r w:rsidR="00FD13BC" w:rsidRPr="00922887">
        <w:t xml:space="preserve">, </w:t>
      </w:r>
      <w:r w:rsidR="00664BDA" w:rsidRPr="00922887">
        <w:t>using the customer contact information on record with the utility</w:t>
      </w:r>
      <w:r w:rsidR="00C04779" w:rsidRPr="00922887">
        <w:t xml:space="preserve">.  The </w:t>
      </w:r>
      <w:r w:rsidR="009E6A77" w:rsidRPr="00922887">
        <w:t>robocall</w:t>
      </w:r>
      <w:r w:rsidR="00FD13BC" w:rsidRPr="00922887">
        <w:t>, text</w:t>
      </w:r>
      <w:r w:rsidR="00B64E2E" w:rsidRPr="00922887">
        <w:t xml:space="preserve"> message</w:t>
      </w:r>
      <w:r w:rsidR="00FD13BC" w:rsidRPr="00922887">
        <w:t>, and e</w:t>
      </w:r>
      <w:r w:rsidR="00B64E2E" w:rsidRPr="00922887">
        <w:t>lectronic</w:t>
      </w:r>
      <w:r w:rsidR="00B64E2E">
        <w:t xml:space="preserve"> </w:t>
      </w:r>
      <w:r w:rsidR="00FD13BC">
        <w:t>mail</w:t>
      </w:r>
      <w:r w:rsidR="009E6A77">
        <w:t xml:space="preserve"> alert service</w:t>
      </w:r>
      <w:r w:rsidR="00C04779">
        <w:t xml:space="preserve"> is to be maintained by the utility and is to disseminate information such as the location and estimated length of the </w:t>
      </w:r>
      <w:r w:rsidR="009E6A77">
        <w:t xml:space="preserve">service </w:t>
      </w:r>
      <w:r w:rsidR="00C04779">
        <w:t>outage</w:t>
      </w:r>
      <w:r w:rsidR="00BA6265">
        <w:t xml:space="preserve">, </w:t>
      </w:r>
      <w:r w:rsidR="00C04779">
        <w:t>contact information for the utility and emergency services</w:t>
      </w:r>
      <w:r w:rsidR="00BA6265">
        <w:t xml:space="preserve">, </w:t>
      </w:r>
      <w:r w:rsidR="00054C4F" w:rsidRPr="00054C4F">
        <w:t xml:space="preserve">information on how to report </w:t>
      </w:r>
      <w:r w:rsidR="005957E1">
        <w:t>any other service problem related to the service outage</w:t>
      </w:r>
      <w:r w:rsidR="00BA6265">
        <w:t xml:space="preserve">, and any relevant </w:t>
      </w:r>
      <w:r w:rsidR="00C04779">
        <w:t xml:space="preserve">updates as the situation </w:t>
      </w:r>
      <w:r w:rsidR="003030C1">
        <w:t xml:space="preserve">to address the service outage </w:t>
      </w:r>
      <w:r w:rsidR="00C04779">
        <w:t>progresses.</w:t>
      </w:r>
    </w:p>
    <w:p w14:paraId="01120980" w14:textId="05C4B25C" w:rsidR="000C5038" w:rsidRDefault="00BA6265" w:rsidP="009501F7">
      <w:r>
        <w:tab/>
        <w:t xml:space="preserve">The bill allows </w:t>
      </w:r>
      <w:r w:rsidR="00C04779">
        <w:t xml:space="preserve">appropriate State, county, </w:t>
      </w:r>
      <w:r w:rsidR="003030C1">
        <w:t xml:space="preserve">and </w:t>
      </w:r>
      <w:r w:rsidR="00C04779">
        <w:t xml:space="preserve">municipal </w:t>
      </w:r>
      <w:r>
        <w:t>entities to d</w:t>
      </w:r>
      <w:r w:rsidR="00C04779">
        <w:t xml:space="preserve">isseminate information made available by </w:t>
      </w:r>
      <w:r w:rsidR="003030C1">
        <w:t xml:space="preserve">the </w:t>
      </w:r>
      <w:r w:rsidR="00C04779">
        <w:t>utilities</w:t>
      </w:r>
      <w:r>
        <w:t xml:space="preserve"> through their own </w:t>
      </w:r>
      <w:r w:rsidR="00B64E2E">
        <w:t xml:space="preserve">robocall, text </w:t>
      </w:r>
      <w:r w:rsidR="00B64E2E" w:rsidRPr="00922887">
        <w:t>message, and electronic</w:t>
      </w:r>
      <w:r w:rsidR="00B64E2E">
        <w:t xml:space="preserve"> mail </w:t>
      </w:r>
      <w:r w:rsidR="003030C1">
        <w:t>alert service</w:t>
      </w:r>
      <w:r>
        <w:t>s.</w:t>
      </w:r>
    </w:p>
    <w:sectPr w:rsidR="000C5038" w:rsidSect="0021019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6E908" w14:textId="77777777" w:rsidR="00037F6A" w:rsidRDefault="00037F6A">
      <w:r>
        <w:separator/>
      </w:r>
    </w:p>
  </w:endnote>
  <w:endnote w:type="continuationSeparator" w:id="0">
    <w:p w14:paraId="1EEF22A5" w14:textId="77777777" w:rsidR="00037F6A" w:rsidRDefault="00037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E17E1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7DB63" w14:textId="77777777" w:rsidR="00665CBC" w:rsidRPr="0054672B" w:rsidRDefault="00665CBC" w:rsidP="005467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C81B9" w14:textId="77777777" w:rsidR="00037F6A" w:rsidRDefault="00037F6A">
      <w:r>
        <w:separator/>
      </w:r>
    </w:p>
  </w:footnote>
  <w:footnote w:type="continuationSeparator" w:id="0">
    <w:p w14:paraId="2D9A3B69" w14:textId="77777777" w:rsidR="00037F6A" w:rsidRDefault="00037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0E6DA" w14:textId="77777777" w:rsidR="00665CBC" w:rsidRDefault="0015764D">
    <w:pPr>
      <w:pStyle w:val="Header"/>
    </w:pPr>
    <w:r>
      <w:rPr>
        <w:noProof/>
      </w:rPr>
      <w:pict w14:anchorId="6E5D07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2A985" w14:textId="49A270BC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AF8E2" w14:textId="0612AD32" w:rsidR="00665CBC" w:rsidRDefault="00665CBC" w:rsidP="00686AEB">
    <w:pPr>
      <w:pStyle w:val="Header"/>
      <w:jc w:val="center"/>
      <w:rPr>
        <w:rStyle w:val="PageNumber"/>
      </w:rPr>
    </w:pPr>
  </w:p>
  <w:p w14:paraId="158B0FBD" w14:textId="77E199DD" w:rsidR="00210198" w:rsidRDefault="00210198" w:rsidP="00210198">
    <w:pPr>
      <w:pStyle w:val="bpuHeadSpon"/>
    </w:pPr>
    <w:r w:rsidRPr="00210198">
      <w:rPr>
        <w:rStyle w:val="bpuHeadSponChar"/>
      </w:rPr>
      <w:t>S3913</w:t>
    </w:r>
    <w:r>
      <w:t xml:space="preserve"> STACK, CUNNINGHAM</w:t>
    </w:r>
  </w:p>
  <w:p w14:paraId="24D8AB2C" w14:textId="4EA748D3" w:rsidR="00210198" w:rsidRDefault="00210198" w:rsidP="002101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764D">
      <w:rPr>
        <w:noProof/>
      </w:rPr>
      <w:t>3</w:t>
    </w:r>
    <w:r>
      <w:fldChar w:fldCharType="end"/>
    </w:r>
  </w:p>
  <w:p w14:paraId="36078229" w14:textId="77777777" w:rsidR="00210198" w:rsidRDefault="00210198" w:rsidP="0021019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3A388" w14:textId="65630A69" w:rsidR="00665CBC" w:rsidRDefault="00665CBC">
    <w:pPr>
      <w:pStyle w:val="Header"/>
    </w:pPr>
  </w:p>
  <w:p w14:paraId="23935475" w14:textId="7DA54FAD" w:rsidR="00210198" w:rsidRDefault="00210198" w:rsidP="00210198">
    <w:pPr>
      <w:pStyle w:val="bpuHeadSpon"/>
    </w:pPr>
    <w:r w:rsidRPr="00210198">
      <w:rPr>
        <w:rStyle w:val="bpuHeadSponChar"/>
      </w:rPr>
      <w:t>S3913</w:t>
    </w:r>
    <w:r>
      <w:t xml:space="preserve"> STACK, CUNNINGHAM</w:t>
    </w:r>
  </w:p>
  <w:p w14:paraId="49EEAE70" w14:textId="2FB91022" w:rsidR="00210198" w:rsidRDefault="00210198" w:rsidP="002101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764D">
      <w:rPr>
        <w:noProof/>
      </w:rPr>
      <w:t>2</w:t>
    </w:r>
    <w:r>
      <w:fldChar w:fldCharType="end"/>
    </w:r>
  </w:p>
  <w:p w14:paraId="1B077916" w14:textId="77777777" w:rsidR="00210198" w:rsidRDefault="00210198" w:rsidP="00210198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0A2"/>
    <w:multiLevelType w:val="hybridMultilevel"/>
    <w:tmpl w:val="821CD400"/>
    <w:lvl w:ilvl="0" w:tplc="197AA2F0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C71ADB"/>
    <w:multiLevelType w:val="hybridMultilevel"/>
    <w:tmpl w:val="8C4231C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D6A6A"/>
    <w:multiLevelType w:val="hybridMultilevel"/>
    <w:tmpl w:val="356A993A"/>
    <w:lvl w:ilvl="0" w:tplc="75800F9C">
      <w:start w:val="1"/>
      <w:numFmt w:val="decimal"/>
      <w:lvlText w:val="%1."/>
      <w:lvlJc w:val="left"/>
      <w:pPr>
        <w:ind w:left="720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D9"/>
    <w:rsid w:val="00003A6E"/>
    <w:rsid w:val="000051BD"/>
    <w:rsid w:val="00006E9E"/>
    <w:rsid w:val="00010A32"/>
    <w:rsid w:val="000160A5"/>
    <w:rsid w:val="00021116"/>
    <w:rsid w:val="00022E51"/>
    <w:rsid w:val="0002335B"/>
    <w:rsid w:val="0003549A"/>
    <w:rsid w:val="000367AE"/>
    <w:rsid w:val="000373F9"/>
    <w:rsid w:val="00037F6A"/>
    <w:rsid w:val="00043B22"/>
    <w:rsid w:val="00046240"/>
    <w:rsid w:val="000472B1"/>
    <w:rsid w:val="00054975"/>
    <w:rsid w:val="00054C4F"/>
    <w:rsid w:val="00057D20"/>
    <w:rsid w:val="0006197C"/>
    <w:rsid w:val="0006281F"/>
    <w:rsid w:val="000703C0"/>
    <w:rsid w:val="0008141C"/>
    <w:rsid w:val="00081923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0051"/>
    <w:rsid w:val="000E4006"/>
    <w:rsid w:val="000F3DA2"/>
    <w:rsid w:val="000F5FDE"/>
    <w:rsid w:val="000F7466"/>
    <w:rsid w:val="0013000E"/>
    <w:rsid w:val="00133F81"/>
    <w:rsid w:val="00135943"/>
    <w:rsid w:val="00145BF3"/>
    <w:rsid w:val="0014664C"/>
    <w:rsid w:val="0015764D"/>
    <w:rsid w:val="001645FB"/>
    <w:rsid w:val="00172E48"/>
    <w:rsid w:val="00173D2B"/>
    <w:rsid w:val="00174B73"/>
    <w:rsid w:val="001755EC"/>
    <w:rsid w:val="00181676"/>
    <w:rsid w:val="00183603"/>
    <w:rsid w:val="0018410E"/>
    <w:rsid w:val="0018498D"/>
    <w:rsid w:val="00194E78"/>
    <w:rsid w:val="00196553"/>
    <w:rsid w:val="0019707B"/>
    <w:rsid w:val="00197E8B"/>
    <w:rsid w:val="00197FA4"/>
    <w:rsid w:val="001A161A"/>
    <w:rsid w:val="001A3B79"/>
    <w:rsid w:val="001A66B6"/>
    <w:rsid w:val="001B4716"/>
    <w:rsid w:val="001B4EA4"/>
    <w:rsid w:val="001B6E40"/>
    <w:rsid w:val="001C143C"/>
    <w:rsid w:val="001C7C52"/>
    <w:rsid w:val="001D25F3"/>
    <w:rsid w:val="001D5221"/>
    <w:rsid w:val="001E0261"/>
    <w:rsid w:val="001E15F1"/>
    <w:rsid w:val="001E16FA"/>
    <w:rsid w:val="001E2238"/>
    <w:rsid w:val="001E6213"/>
    <w:rsid w:val="001F14C7"/>
    <w:rsid w:val="001F3019"/>
    <w:rsid w:val="001F7405"/>
    <w:rsid w:val="00202AAE"/>
    <w:rsid w:val="00205533"/>
    <w:rsid w:val="00210198"/>
    <w:rsid w:val="00212B8D"/>
    <w:rsid w:val="00212FF7"/>
    <w:rsid w:val="00222983"/>
    <w:rsid w:val="00231FCD"/>
    <w:rsid w:val="002370D0"/>
    <w:rsid w:val="00255958"/>
    <w:rsid w:val="00256C6C"/>
    <w:rsid w:val="00257FA2"/>
    <w:rsid w:val="0026574A"/>
    <w:rsid w:val="00265B88"/>
    <w:rsid w:val="002660BB"/>
    <w:rsid w:val="00266C79"/>
    <w:rsid w:val="002714BD"/>
    <w:rsid w:val="002720E8"/>
    <w:rsid w:val="002734E3"/>
    <w:rsid w:val="00275293"/>
    <w:rsid w:val="002776B0"/>
    <w:rsid w:val="00286C7E"/>
    <w:rsid w:val="00291E0F"/>
    <w:rsid w:val="00292A04"/>
    <w:rsid w:val="0029624B"/>
    <w:rsid w:val="002A1029"/>
    <w:rsid w:val="002A3A1A"/>
    <w:rsid w:val="002A4692"/>
    <w:rsid w:val="002A51BA"/>
    <w:rsid w:val="002B2E26"/>
    <w:rsid w:val="002B3FE6"/>
    <w:rsid w:val="002B7CB2"/>
    <w:rsid w:val="002C1EA5"/>
    <w:rsid w:val="002C2D81"/>
    <w:rsid w:val="002C461E"/>
    <w:rsid w:val="002C6878"/>
    <w:rsid w:val="002C6CEC"/>
    <w:rsid w:val="002D255C"/>
    <w:rsid w:val="002E09CE"/>
    <w:rsid w:val="002E2F14"/>
    <w:rsid w:val="002E538D"/>
    <w:rsid w:val="002E69D1"/>
    <w:rsid w:val="002F3BA6"/>
    <w:rsid w:val="00301293"/>
    <w:rsid w:val="003030C1"/>
    <w:rsid w:val="00314283"/>
    <w:rsid w:val="00315320"/>
    <w:rsid w:val="00316345"/>
    <w:rsid w:val="00324F4D"/>
    <w:rsid w:val="00325776"/>
    <w:rsid w:val="00325E27"/>
    <w:rsid w:val="00330395"/>
    <w:rsid w:val="00333704"/>
    <w:rsid w:val="00336624"/>
    <w:rsid w:val="0034025F"/>
    <w:rsid w:val="00340458"/>
    <w:rsid w:val="0034200F"/>
    <w:rsid w:val="00342BEB"/>
    <w:rsid w:val="003446A0"/>
    <w:rsid w:val="0034481B"/>
    <w:rsid w:val="00346915"/>
    <w:rsid w:val="00350130"/>
    <w:rsid w:val="00354334"/>
    <w:rsid w:val="0036180C"/>
    <w:rsid w:val="00363CF5"/>
    <w:rsid w:val="00364344"/>
    <w:rsid w:val="00366457"/>
    <w:rsid w:val="003702CA"/>
    <w:rsid w:val="00370617"/>
    <w:rsid w:val="00382F1F"/>
    <w:rsid w:val="003840E5"/>
    <w:rsid w:val="00390028"/>
    <w:rsid w:val="00391DA4"/>
    <w:rsid w:val="003A3C64"/>
    <w:rsid w:val="003A3F83"/>
    <w:rsid w:val="003C43EF"/>
    <w:rsid w:val="003C5A6B"/>
    <w:rsid w:val="003C7FB2"/>
    <w:rsid w:val="003D24DE"/>
    <w:rsid w:val="003D34E9"/>
    <w:rsid w:val="003D4A2A"/>
    <w:rsid w:val="003D70F8"/>
    <w:rsid w:val="003E2370"/>
    <w:rsid w:val="003E26D4"/>
    <w:rsid w:val="003E47BA"/>
    <w:rsid w:val="003F3B37"/>
    <w:rsid w:val="0040195A"/>
    <w:rsid w:val="00402DC0"/>
    <w:rsid w:val="0040323C"/>
    <w:rsid w:val="00416C4B"/>
    <w:rsid w:val="0041751E"/>
    <w:rsid w:val="004211E5"/>
    <w:rsid w:val="00422091"/>
    <w:rsid w:val="0043386C"/>
    <w:rsid w:val="00435C08"/>
    <w:rsid w:val="00436F2D"/>
    <w:rsid w:val="00436F5D"/>
    <w:rsid w:val="00441B42"/>
    <w:rsid w:val="00444E7A"/>
    <w:rsid w:val="00447467"/>
    <w:rsid w:val="0045118A"/>
    <w:rsid w:val="00455D51"/>
    <w:rsid w:val="00456BF9"/>
    <w:rsid w:val="00461057"/>
    <w:rsid w:val="004704A8"/>
    <w:rsid w:val="00471102"/>
    <w:rsid w:val="00471F18"/>
    <w:rsid w:val="004767F1"/>
    <w:rsid w:val="00484144"/>
    <w:rsid w:val="00484C19"/>
    <w:rsid w:val="00485866"/>
    <w:rsid w:val="00492076"/>
    <w:rsid w:val="00493B1D"/>
    <w:rsid w:val="0049529C"/>
    <w:rsid w:val="00497037"/>
    <w:rsid w:val="004A3009"/>
    <w:rsid w:val="004A6940"/>
    <w:rsid w:val="004A77A4"/>
    <w:rsid w:val="004B7855"/>
    <w:rsid w:val="004C742C"/>
    <w:rsid w:val="004E1F3E"/>
    <w:rsid w:val="004F21BD"/>
    <w:rsid w:val="004F4F1D"/>
    <w:rsid w:val="004F74DD"/>
    <w:rsid w:val="005004B2"/>
    <w:rsid w:val="00501317"/>
    <w:rsid w:val="0050495C"/>
    <w:rsid w:val="00505DC9"/>
    <w:rsid w:val="00506E1E"/>
    <w:rsid w:val="00513C81"/>
    <w:rsid w:val="00527BFB"/>
    <w:rsid w:val="00532A32"/>
    <w:rsid w:val="00533D7E"/>
    <w:rsid w:val="00540B0B"/>
    <w:rsid w:val="0054460F"/>
    <w:rsid w:val="0054672B"/>
    <w:rsid w:val="005536CD"/>
    <w:rsid w:val="00554051"/>
    <w:rsid w:val="00557240"/>
    <w:rsid w:val="00561BB1"/>
    <w:rsid w:val="005629A4"/>
    <w:rsid w:val="005651F3"/>
    <w:rsid w:val="00565971"/>
    <w:rsid w:val="00572184"/>
    <w:rsid w:val="00577A15"/>
    <w:rsid w:val="00580533"/>
    <w:rsid w:val="005806C3"/>
    <w:rsid w:val="00590349"/>
    <w:rsid w:val="0059131D"/>
    <w:rsid w:val="005957E1"/>
    <w:rsid w:val="00596A82"/>
    <w:rsid w:val="00597DB9"/>
    <w:rsid w:val="005A4205"/>
    <w:rsid w:val="005B10FB"/>
    <w:rsid w:val="005B3F92"/>
    <w:rsid w:val="005B479C"/>
    <w:rsid w:val="005B561E"/>
    <w:rsid w:val="005C07E4"/>
    <w:rsid w:val="005C1695"/>
    <w:rsid w:val="005C1BF0"/>
    <w:rsid w:val="005C2124"/>
    <w:rsid w:val="005C336F"/>
    <w:rsid w:val="005C7F3C"/>
    <w:rsid w:val="005D541A"/>
    <w:rsid w:val="005D5DE4"/>
    <w:rsid w:val="005D755E"/>
    <w:rsid w:val="005E017C"/>
    <w:rsid w:val="005E50C6"/>
    <w:rsid w:val="005F2A97"/>
    <w:rsid w:val="005F399B"/>
    <w:rsid w:val="006019F8"/>
    <w:rsid w:val="00602754"/>
    <w:rsid w:val="00605B20"/>
    <w:rsid w:val="006101DC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4E07"/>
    <w:rsid w:val="006456AB"/>
    <w:rsid w:val="00645E6A"/>
    <w:rsid w:val="006644F7"/>
    <w:rsid w:val="00664BDA"/>
    <w:rsid w:val="00665CBC"/>
    <w:rsid w:val="00666FF1"/>
    <w:rsid w:val="00667A5C"/>
    <w:rsid w:val="006729C7"/>
    <w:rsid w:val="0067610F"/>
    <w:rsid w:val="00677316"/>
    <w:rsid w:val="00686AEB"/>
    <w:rsid w:val="006A0FF0"/>
    <w:rsid w:val="006B7897"/>
    <w:rsid w:val="006B7FA7"/>
    <w:rsid w:val="006C086A"/>
    <w:rsid w:val="006C21C1"/>
    <w:rsid w:val="006C7327"/>
    <w:rsid w:val="006D00E5"/>
    <w:rsid w:val="006D791B"/>
    <w:rsid w:val="006E0138"/>
    <w:rsid w:val="006E2895"/>
    <w:rsid w:val="006F180D"/>
    <w:rsid w:val="006F2300"/>
    <w:rsid w:val="006F4334"/>
    <w:rsid w:val="006F47AF"/>
    <w:rsid w:val="006F6B8A"/>
    <w:rsid w:val="00707CD3"/>
    <w:rsid w:val="00716BB9"/>
    <w:rsid w:val="00716BD0"/>
    <w:rsid w:val="007256D1"/>
    <w:rsid w:val="007279FD"/>
    <w:rsid w:val="0073241B"/>
    <w:rsid w:val="0073386F"/>
    <w:rsid w:val="007375A5"/>
    <w:rsid w:val="007474A4"/>
    <w:rsid w:val="007502CB"/>
    <w:rsid w:val="00752D79"/>
    <w:rsid w:val="00752E20"/>
    <w:rsid w:val="00756EDE"/>
    <w:rsid w:val="00763973"/>
    <w:rsid w:val="00764456"/>
    <w:rsid w:val="00781B4D"/>
    <w:rsid w:val="00781F61"/>
    <w:rsid w:val="007824BF"/>
    <w:rsid w:val="00783B8D"/>
    <w:rsid w:val="00794B94"/>
    <w:rsid w:val="00794BD4"/>
    <w:rsid w:val="007A06C9"/>
    <w:rsid w:val="007A2F73"/>
    <w:rsid w:val="007A3061"/>
    <w:rsid w:val="007A5280"/>
    <w:rsid w:val="007A5A0B"/>
    <w:rsid w:val="007A763D"/>
    <w:rsid w:val="007C0E14"/>
    <w:rsid w:val="007C29A7"/>
    <w:rsid w:val="007C7DE4"/>
    <w:rsid w:val="007D40CB"/>
    <w:rsid w:val="007D5796"/>
    <w:rsid w:val="007D59C0"/>
    <w:rsid w:val="007D7D9C"/>
    <w:rsid w:val="007E4DF7"/>
    <w:rsid w:val="007F485D"/>
    <w:rsid w:val="007F52B3"/>
    <w:rsid w:val="007F6050"/>
    <w:rsid w:val="007F74D8"/>
    <w:rsid w:val="00801662"/>
    <w:rsid w:val="008074DE"/>
    <w:rsid w:val="00813627"/>
    <w:rsid w:val="0082400A"/>
    <w:rsid w:val="00826CFE"/>
    <w:rsid w:val="00832816"/>
    <w:rsid w:val="00834282"/>
    <w:rsid w:val="00837109"/>
    <w:rsid w:val="00840365"/>
    <w:rsid w:val="008406A3"/>
    <w:rsid w:val="00840F94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BAE"/>
    <w:rsid w:val="0087262F"/>
    <w:rsid w:val="00875402"/>
    <w:rsid w:val="00884D51"/>
    <w:rsid w:val="008876E6"/>
    <w:rsid w:val="008916EC"/>
    <w:rsid w:val="00891E4F"/>
    <w:rsid w:val="008A31C5"/>
    <w:rsid w:val="008A4F9A"/>
    <w:rsid w:val="008B2850"/>
    <w:rsid w:val="008B78D9"/>
    <w:rsid w:val="008C79B3"/>
    <w:rsid w:val="008D77BD"/>
    <w:rsid w:val="008E454C"/>
    <w:rsid w:val="008F1E5A"/>
    <w:rsid w:val="008F784D"/>
    <w:rsid w:val="009000FE"/>
    <w:rsid w:val="00901BDA"/>
    <w:rsid w:val="00906207"/>
    <w:rsid w:val="009078C0"/>
    <w:rsid w:val="009121D8"/>
    <w:rsid w:val="00912D9C"/>
    <w:rsid w:val="00916F7A"/>
    <w:rsid w:val="00917FE3"/>
    <w:rsid w:val="00922887"/>
    <w:rsid w:val="009318C7"/>
    <w:rsid w:val="00931C09"/>
    <w:rsid w:val="00933B40"/>
    <w:rsid w:val="009348C2"/>
    <w:rsid w:val="00936810"/>
    <w:rsid w:val="009425D4"/>
    <w:rsid w:val="009431E9"/>
    <w:rsid w:val="00943716"/>
    <w:rsid w:val="009440D0"/>
    <w:rsid w:val="00946A7B"/>
    <w:rsid w:val="009501F7"/>
    <w:rsid w:val="009523A3"/>
    <w:rsid w:val="0095269E"/>
    <w:rsid w:val="00954B65"/>
    <w:rsid w:val="00960958"/>
    <w:rsid w:val="00963A46"/>
    <w:rsid w:val="00966A3E"/>
    <w:rsid w:val="00971493"/>
    <w:rsid w:val="00971ABB"/>
    <w:rsid w:val="00971AD9"/>
    <w:rsid w:val="00973069"/>
    <w:rsid w:val="00973523"/>
    <w:rsid w:val="00974726"/>
    <w:rsid w:val="00980766"/>
    <w:rsid w:val="009835D4"/>
    <w:rsid w:val="0098370B"/>
    <w:rsid w:val="009865D4"/>
    <w:rsid w:val="00987024"/>
    <w:rsid w:val="00997152"/>
    <w:rsid w:val="009972CD"/>
    <w:rsid w:val="009A0295"/>
    <w:rsid w:val="009A0E9C"/>
    <w:rsid w:val="009A45DA"/>
    <w:rsid w:val="009B06D2"/>
    <w:rsid w:val="009B2085"/>
    <w:rsid w:val="009B2C53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330"/>
    <w:rsid w:val="009E3762"/>
    <w:rsid w:val="009E5961"/>
    <w:rsid w:val="009E6024"/>
    <w:rsid w:val="009E6A77"/>
    <w:rsid w:val="009F2AA8"/>
    <w:rsid w:val="009F4FAC"/>
    <w:rsid w:val="00A017C0"/>
    <w:rsid w:val="00A05E37"/>
    <w:rsid w:val="00A11228"/>
    <w:rsid w:val="00A158A7"/>
    <w:rsid w:val="00A222C2"/>
    <w:rsid w:val="00A305D6"/>
    <w:rsid w:val="00A31354"/>
    <w:rsid w:val="00A342C4"/>
    <w:rsid w:val="00A438D0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5CA5"/>
    <w:rsid w:val="00A932A1"/>
    <w:rsid w:val="00A95737"/>
    <w:rsid w:val="00A96E06"/>
    <w:rsid w:val="00AA6197"/>
    <w:rsid w:val="00AA6C70"/>
    <w:rsid w:val="00AB16FD"/>
    <w:rsid w:val="00AB4813"/>
    <w:rsid w:val="00AC4BBE"/>
    <w:rsid w:val="00AC6466"/>
    <w:rsid w:val="00AC6A94"/>
    <w:rsid w:val="00AC7639"/>
    <w:rsid w:val="00AD08BB"/>
    <w:rsid w:val="00AD0EC0"/>
    <w:rsid w:val="00AD5448"/>
    <w:rsid w:val="00AD70D6"/>
    <w:rsid w:val="00AD75BC"/>
    <w:rsid w:val="00AD7BB0"/>
    <w:rsid w:val="00AD7BC9"/>
    <w:rsid w:val="00AE1871"/>
    <w:rsid w:val="00AE647C"/>
    <w:rsid w:val="00AF0DB9"/>
    <w:rsid w:val="00AF1A8C"/>
    <w:rsid w:val="00B0116D"/>
    <w:rsid w:val="00B01173"/>
    <w:rsid w:val="00B018D2"/>
    <w:rsid w:val="00B02F35"/>
    <w:rsid w:val="00B05A3C"/>
    <w:rsid w:val="00B07100"/>
    <w:rsid w:val="00B1138C"/>
    <w:rsid w:val="00B2574A"/>
    <w:rsid w:val="00B30DDB"/>
    <w:rsid w:val="00B35D8A"/>
    <w:rsid w:val="00B3739B"/>
    <w:rsid w:val="00B45B34"/>
    <w:rsid w:val="00B56D59"/>
    <w:rsid w:val="00B57047"/>
    <w:rsid w:val="00B615B6"/>
    <w:rsid w:val="00B61D86"/>
    <w:rsid w:val="00B6342D"/>
    <w:rsid w:val="00B64E2E"/>
    <w:rsid w:val="00B65A4F"/>
    <w:rsid w:val="00B726BD"/>
    <w:rsid w:val="00B732BC"/>
    <w:rsid w:val="00B90E33"/>
    <w:rsid w:val="00B9676B"/>
    <w:rsid w:val="00BA2EA5"/>
    <w:rsid w:val="00BA364B"/>
    <w:rsid w:val="00BA6265"/>
    <w:rsid w:val="00BB1190"/>
    <w:rsid w:val="00BB31D0"/>
    <w:rsid w:val="00BB3A11"/>
    <w:rsid w:val="00BB4DDB"/>
    <w:rsid w:val="00BB5D79"/>
    <w:rsid w:val="00BB5F02"/>
    <w:rsid w:val="00BB5FF6"/>
    <w:rsid w:val="00BC69DD"/>
    <w:rsid w:val="00BC7892"/>
    <w:rsid w:val="00BC7E61"/>
    <w:rsid w:val="00BD29F7"/>
    <w:rsid w:val="00BE24D6"/>
    <w:rsid w:val="00BE7D70"/>
    <w:rsid w:val="00BE7EFA"/>
    <w:rsid w:val="00BF06AD"/>
    <w:rsid w:val="00BF0F5C"/>
    <w:rsid w:val="00BF214E"/>
    <w:rsid w:val="00BF2C67"/>
    <w:rsid w:val="00BF641E"/>
    <w:rsid w:val="00C04779"/>
    <w:rsid w:val="00C04F4D"/>
    <w:rsid w:val="00C12E48"/>
    <w:rsid w:val="00C13D14"/>
    <w:rsid w:val="00C14368"/>
    <w:rsid w:val="00C15F53"/>
    <w:rsid w:val="00C23F09"/>
    <w:rsid w:val="00C25356"/>
    <w:rsid w:val="00C25DDC"/>
    <w:rsid w:val="00C328D0"/>
    <w:rsid w:val="00C40FA8"/>
    <w:rsid w:val="00C46BC1"/>
    <w:rsid w:val="00C5235F"/>
    <w:rsid w:val="00C54CE2"/>
    <w:rsid w:val="00C66BF3"/>
    <w:rsid w:val="00C676F6"/>
    <w:rsid w:val="00C70140"/>
    <w:rsid w:val="00C73CA7"/>
    <w:rsid w:val="00C819E2"/>
    <w:rsid w:val="00C822F6"/>
    <w:rsid w:val="00C82574"/>
    <w:rsid w:val="00C82AC2"/>
    <w:rsid w:val="00C8456C"/>
    <w:rsid w:val="00C84645"/>
    <w:rsid w:val="00C91E19"/>
    <w:rsid w:val="00C92402"/>
    <w:rsid w:val="00C92511"/>
    <w:rsid w:val="00C92867"/>
    <w:rsid w:val="00C93B93"/>
    <w:rsid w:val="00CA037D"/>
    <w:rsid w:val="00CA0837"/>
    <w:rsid w:val="00CA2442"/>
    <w:rsid w:val="00CA4725"/>
    <w:rsid w:val="00CA7CC2"/>
    <w:rsid w:val="00CB6246"/>
    <w:rsid w:val="00CC0A17"/>
    <w:rsid w:val="00CC3BC4"/>
    <w:rsid w:val="00CC494D"/>
    <w:rsid w:val="00CC4A59"/>
    <w:rsid w:val="00CC7F2F"/>
    <w:rsid w:val="00CD0F93"/>
    <w:rsid w:val="00CD1BD1"/>
    <w:rsid w:val="00CD528D"/>
    <w:rsid w:val="00CE127B"/>
    <w:rsid w:val="00CE5350"/>
    <w:rsid w:val="00CE78BF"/>
    <w:rsid w:val="00CF65EB"/>
    <w:rsid w:val="00CF72AD"/>
    <w:rsid w:val="00D02441"/>
    <w:rsid w:val="00D039F4"/>
    <w:rsid w:val="00D04EBB"/>
    <w:rsid w:val="00D10496"/>
    <w:rsid w:val="00D11173"/>
    <w:rsid w:val="00D1215F"/>
    <w:rsid w:val="00D16561"/>
    <w:rsid w:val="00D17FF8"/>
    <w:rsid w:val="00D22DC9"/>
    <w:rsid w:val="00D23BE3"/>
    <w:rsid w:val="00D268AC"/>
    <w:rsid w:val="00D27443"/>
    <w:rsid w:val="00D27FF3"/>
    <w:rsid w:val="00D343D0"/>
    <w:rsid w:val="00D3545A"/>
    <w:rsid w:val="00D3664D"/>
    <w:rsid w:val="00D462E0"/>
    <w:rsid w:val="00D500E9"/>
    <w:rsid w:val="00D507BC"/>
    <w:rsid w:val="00D543EE"/>
    <w:rsid w:val="00D6090A"/>
    <w:rsid w:val="00D62FA3"/>
    <w:rsid w:val="00D63B6F"/>
    <w:rsid w:val="00D64A90"/>
    <w:rsid w:val="00D91BAD"/>
    <w:rsid w:val="00D9410B"/>
    <w:rsid w:val="00D9695B"/>
    <w:rsid w:val="00DA2417"/>
    <w:rsid w:val="00DA5585"/>
    <w:rsid w:val="00DA7DDC"/>
    <w:rsid w:val="00DB02AC"/>
    <w:rsid w:val="00DB5170"/>
    <w:rsid w:val="00DB6AA2"/>
    <w:rsid w:val="00DC2DDE"/>
    <w:rsid w:val="00DC3B4B"/>
    <w:rsid w:val="00DD320A"/>
    <w:rsid w:val="00DD3A4D"/>
    <w:rsid w:val="00DD64AA"/>
    <w:rsid w:val="00DE10D1"/>
    <w:rsid w:val="00DE125D"/>
    <w:rsid w:val="00DE2514"/>
    <w:rsid w:val="00DE2EBD"/>
    <w:rsid w:val="00DE6851"/>
    <w:rsid w:val="00DE6B09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2EDB"/>
    <w:rsid w:val="00E543CF"/>
    <w:rsid w:val="00E546FD"/>
    <w:rsid w:val="00E608F1"/>
    <w:rsid w:val="00E611B9"/>
    <w:rsid w:val="00E62BF5"/>
    <w:rsid w:val="00E70EDD"/>
    <w:rsid w:val="00E7144F"/>
    <w:rsid w:val="00E73D74"/>
    <w:rsid w:val="00E76A79"/>
    <w:rsid w:val="00E80692"/>
    <w:rsid w:val="00E80C24"/>
    <w:rsid w:val="00E87245"/>
    <w:rsid w:val="00E90F60"/>
    <w:rsid w:val="00E93836"/>
    <w:rsid w:val="00EA7C16"/>
    <w:rsid w:val="00EB6612"/>
    <w:rsid w:val="00EC5281"/>
    <w:rsid w:val="00EC791D"/>
    <w:rsid w:val="00EC7CA6"/>
    <w:rsid w:val="00ED3C5D"/>
    <w:rsid w:val="00ED4553"/>
    <w:rsid w:val="00EF0DB2"/>
    <w:rsid w:val="00EF4687"/>
    <w:rsid w:val="00F00D08"/>
    <w:rsid w:val="00F0482C"/>
    <w:rsid w:val="00F05063"/>
    <w:rsid w:val="00F06B46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6AF1"/>
    <w:rsid w:val="00F403AF"/>
    <w:rsid w:val="00F40FC9"/>
    <w:rsid w:val="00F41A9D"/>
    <w:rsid w:val="00F44314"/>
    <w:rsid w:val="00F54B9C"/>
    <w:rsid w:val="00F56E96"/>
    <w:rsid w:val="00F573DD"/>
    <w:rsid w:val="00F61E59"/>
    <w:rsid w:val="00F62737"/>
    <w:rsid w:val="00F63D99"/>
    <w:rsid w:val="00F6426B"/>
    <w:rsid w:val="00F66624"/>
    <w:rsid w:val="00F709B3"/>
    <w:rsid w:val="00F71A5E"/>
    <w:rsid w:val="00F752C3"/>
    <w:rsid w:val="00F80AAC"/>
    <w:rsid w:val="00F8189A"/>
    <w:rsid w:val="00FA02DA"/>
    <w:rsid w:val="00FA0AFC"/>
    <w:rsid w:val="00FA1C82"/>
    <w:rsid w:val="00FA2ED1"/>
    <w:rsid w:val="00FA4A52"/>
    <w:rsid w:val="00FB4045"/>
    <w:rsid w:val="00FB4D8E"/>
    <w:rsid w:val="00FB5D46"/>
    <w:rsid w:val="00FC0D0A"/>
    <w:rsid w:val="00FC1B0B"/>
    <w:rsid w:val="00FD13BC"/>
    <w:rsid w:val="00FD2332"/>
    <w:rsid w:val="00FD2F97"/>
    <w:rsid w:val="00FE052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A03458B"/>
  <w15:docId w15:val="{947A14ED-D666-4506-9B2C-D2D613D0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1F7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DD3A4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D3A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D3A4D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D3A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D3A4D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DD3A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3A4D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54672B"/>
    <w:pPr>
      <w:ind w:left="720"/>
      <w:contextualSpacing/>
    </w:pPr>
  </w:style>
  <w:style w:type="character" w:styleId="Hyperlink">
    <w:name w:val="Hyperlink"/>
    <w:basedOn w:val="DefaultParagraphFont"/>
    <w:unhideWhenUsed/>
    <w:rsid w:val="00FE0526"/>
    <w:rPr>
      <w:color w:val="0000FF" w:themeColor="hyperlink"/>
      <w:u w:val="single"/>
    </w:rPr>
  </w:style>
  <w:style w:type="character" w:styleId="LineNumber">
    <w:name w:val="line number"/>
    <w:basedOn w:val="DefaultParagraphFont"/>
    <w:semiHidden/>
    <w:unhideWhenUsed/>
    <w:rsid w:val="00210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D794E-1450-47E5-BEB1-D5A39B1B3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478</Words>
  <Characters>2713</Characters>
  <Application>Microsoft Office Word</Application>
  <DocSecurity>0</DocSecurity>
  <Lines>82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S3913</vt:lpstr>
    </vt:vector>
  </TitlesOfParts>
  <Manager>R230</Manager>
  <Company>NJ Office of Legislative Services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S3913</dc:title>
  <dc:subject>Asm Burzichelli; farmer license plates</dc:subject>
  <dc:creator>Senator  STACK, Senator  CUNNINGHAM</dc:creator>
  <cp:keywords>S3913|3|AU |323|147|269|N|0|</cp:keywords>
  <dc:description>INTRODUCED JUNE 10, 2021</dc:description>
  <cp:lastModifiedBy>Siracusa, Nicole</cp:lastModifiedBy>
  <cp:revision>2</cp:revision>
  <cp:lastPrinted>2021-01-04T17:33:00Z</cp:lastPrinted>
  <dcterms:created xsi:type="dcterms:W3CDTF">2021-06-11T13:24:00Z</dcterms:created>
  <dcterms:modified xsi:type="dcterms:W3CDTF">2021-06-11T13:24:00Z</dcterms:modified>
  <cp:category>s.1: C. 48:3-114; s.2: Eff. date to 2020/156_x000d_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