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7FBA" w:rsidRDefault="00787FBA" w:rsidP="00787FBA">
      <w:pPr>
        <w:pStyle w:val="bpuBill"/>
      </w:pPr>
      <w:bookmarkStart w:id="0" w:name="bpuFrontPg"/>
      <w:bookmarkStart w:id="1" w:name="_GoBack"/>
      <w:bookmarkEnd w:id="0"/>
      <w:bookmarkEnd w:id="1"/>
      <w:r>
        <w:t xml:space="preserve">SENATE, No. 3915 </w:t>
      </w:r>
    </w:p>
    <w:p w:rsidR="00787FBA" w:rsidRPr="009D38FF" w:rsidRDefault="00787FBA" w:rsidP="00787F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08745" r:id="rId8"/>
        </w:object>
      </w:r>
    </w:p>
    <w:p w:rsidR="00787FBA" w:rsidRDefault="00787FBA" w:rsidP="00787FBA">
      <w:pPr>
        <w:pStyle w:val="bpuState"/>
      </w:pPr>
      <w:r>
        <w:t>STATE OF NEW JERSEY</w:t>
      </w:r>
    </w:p>
    <w:p w:rsidR="00787FBA" w:rsidRDefault="00787FBA" w:rsidP="00787FBA">
      <w:pPr>
        <w:pStyle w:val="bpuLegislature"/>
      </w:pPr>
      <w:r>
        <w:t>219th LEGISLATURE</w:t>
      </w:r>
    </w:p>
    <w:p w:rsidR="00787FBA" w:rsidRDefault="00787FBA" w:rsidP="00787FBA">
      <w:pPr>
        <w:pStyle w:val="bpuWpGraphic"/>
      </w:pPr>
      <w:r>
        <w:object w:dxaOrig="8985" w:dyaOrig="255">
          <v:shape id="_x0000_i1026" type="#_x0000_t75" style="width:6in;height:12pt" o:ole="">
            <v:imagedata r:id="rId7" o:title=""/>
          </v:shape>
          <o:OLEObject Type="Embed" ProgID="WPWin6.1" ShapeID="_x0000_i1026" DrawAspect="Content" ObjectID="_1684908746" r:id="rId9"/>
        </w:object>
      </w:r>
      <w:r>
        <w:t xml:space="preserve">  </w:t>
      </w:r>
    </w:p>
    <w:p w:rsidR="00787FBA" w:rsidRDefault="00787FBA" w:rsidP="00787FBA">
      <w:pPr>
        <w:pStyle w:val="bpuIntro"/>
      </w:pPr>
      <w:r>
        <w:t>INTRODUCED JUNE 10, 2021</w:t>
      </w:r>
    </w:p>
    <w:p w:rsidR="00787FBA" w:rsidRDefault="00787FBA" w:rsidP="00787FBA">
      <w:pPr>
        <w:pStyle w:val="bpuIntro"/>
      </w:pPr>
    </w:p>
    <w:p w:rsidR="00787FBA" w:rsidRDefault="00787FBA" w:rsidP="00787FBA">
      <w:pPr>
        <w:pStyle w:val="bpuIntro"/>
        <w:sectPr w:rsidR="00787FBA" w:rsidSect="00787FBA">
          <w:headerReference w:type="even" r:id="rId10"/>
          <w:headerReference w:type="default" r:id="rId11"/>
          <w:pgSz w:w="12240" w:h="20160" w:code="5"/>
          <w:pgMar w:top="2160" w:right="1440" w:bottom="1440" w:left="1440" w:header="72" w:footer="720" w:gutter="0"/>
          <w:pgNumType w:start="1"/>
          <w:cols w:space="720"/>
          <w:docGrid w:linePitch="360"/>
        </w:sectPr>
      </w:pPr>
    </w:p>
    <w:p w:rsidR="00787FBA" w:rsidRDefault="00787FBA" w:rsidP="00787FBA">
      <w:pPr>
        <w:pStyle w:val="bpuIntro"/>
      </w:pPr>
    </w:p>
    <w:p w:rsidR="00787FBA" w:rsidRDefault="00787FBA" w:rsidP="00787FBA">
      <w:pPr>
        <w:pStyle w:val="bpuSponsor"/>
      </w:pPr>
      <w:r>
        <w:t>Sponsored by:</w:t>
      </w:r>
    </w:p>
    <w:p w:rsidR="00787FBA" w:rsidRDefault="00787FBA" w:rsidP="00787FBA">
      <w:pPr>
        <w:pStyle w:val="bpuSponsor"/>
      </w:pPr>
      <w:r>
        <w:t>Senator  VIN GOPAL</w:t>
      </w:r>
    </w:p>
    <w:p w:rsidR="00787FBA" w:rsidRDefault="00787FBA" w:rsidP="00787FBA">
      <w:pPr>
        <w:pStyle w:val="bpuSponsor"/>
      </w:pPr>
      <w:r>
        <w:t>District 11 (Monmouth)</w:t>
      </w:r>
    </w:p>
    <w:p w:rsidR="00787FBA" w:rsidRDefault="00787FBA" w:rsidP="00787FBA">
      <w:pPr>
        <w:pStyle w:val="bpuSponsor"/>
      </w:pPr>
    </w:p>
    <w:p w:rsidR="00787FBA" w:rsidRDefault="00787FBA" w:rsidP="00787FBA">
      <w:pPr>
        <w:pStyle w:val="bpuSponsor"/>
      </w:pPr>
    </w:p>
    <w:p w:rsidR="00787FBA" w:rsidRDefault="00787FBA" w:rsidP="00787FBA">
      <w:pPr>
        <w:pStyle w:val="bpuSponsor"/>
      </w:pPr>
    </w:p>
    <w:p w:rsidR="00787FBA" w:rsidRDefault="00787FBA" w:rsidP="00787FBA">
      <w:pPr>
        <w:pStyle w:val="bpuSponsor"/>
      </w:pPr>
    </w:p>
    <w:p w:rsidR="00787FBA" w:rsidRDefault="00787FBA" w:rsidP="00787FBA">
      <w:pPr>
        <w:pStyle w:val="bpuSponsor"/>
      </w:pPr>
      <w:r>
        <w:t>SYNOPSIS</w:t>
      </w:r>
    </w:p>
    <w:p w:rsidR="00787FBA" w:rsidRDefault="00787FBA" w:rsidP="00787FBA">
      <w:pPr>
        <w:pStyle w:val="bpuNormText"/>
      </w:pPr>
      <w:r>
        <w:tab/>
        <w:t>Makes permanent temporary enactment allowing certain alcoholic beverage retailers to sell and deliver alcoholic beverages and mixed drinks; establishes certain sale and delivery privileges for alcoholic beverage manufacturers.</w:t>
      </w:r>
    </w:p>
    <w:p w:rsidR="00787FBA" w:rsidRDefault="00787FBA" w:rsidP="00787FBA">
      <w:pPr>
        <w:pStyle w:val="bpuNormText"/>
      </w:pPr>
    </w:p>
    <w:p w:rsidR="00787FBA" w:rsidRDefault="00787FBA" w:rsidP="00787FBA">
      <w:pPr>
        <w:pStyle w:val="bpuSponsor"/>
      </w:pPr>
      <w:r>
        <w:t xml:space="preserve">CURRENT VERSION OF TEXT </w:t>
      </w:r>
    </w:p>
    <w:p w:rsidR="00787FBA" w:rsidRDefault="00787FBA" w:rsidP="00787FBA">
      <w:pPr>
        <w:pStyle w:val="bpuNormText"/>
      </w:pPr>
      <w:r>
        <w:tab/>
        <w:t>As introduced.</w:t>
      </w:r>
    </w:p>
    <w:p w:rsidR="00787FBA" w:rsidRDefault="00787FBA" w:rsidP="00787F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7FBA" w:rsidRDefault="00787FBA" w:rsidP="008916EC">
      <w:pPr>
        <w:pStyle w:val="FronterPage"/>
        <w:tabs>
          <w:tab w:val="clear" w:pos="720"/>
          <w:tab w:val="clear" w:pos="1440"/>
          <w:tab w:val="clear" w:pos="2160"/>
          <w:tab w:val="clear" w:pos="2880"/>
          <w:tab w:val="clear" w:pos="3600"/>
          <w:tab w:val="clear" w:pos="4320"/>
          <w:tab w:val="clear" w:pos="5040"/>
        </w:tabs>
        <w:sectPr w:rsidR="00787FBA" w:rsidSect="00787FBA">
          <w:type w:val="continuous"/>
          <w:pgSz w:w="12240" w:h="20160" w:code="5"/>
          <w:pgMar w:top="1440" w:right="2275" w:bottom="1440" w:left="2275" w:header="72" w:footer="720" w:gutter="0"/>
          <w:pgNumType w:start="1"/>
          <w:cols w:space="720"/>
          <w:docGrid w:linePitch="360"/>
        </w:sectPr>
      </w:pPr>
    </w:p>
    <w:p w:rsidR="00686AEB" w:rsidRPr="00677316" w:rsidRDefault="00DC364B" w:rsidP="003E47BA">
      <w:pPr>
        <w:pStyle w:val="HangingAnAct"/>
        <w:rPr>
          <w:rStyle w:val="HangingAnActChar"/>
        </w:rPr>
      </w:pPr>
      <w:r>
        <w:rPr>
          <w:rStyle w:val="BillHead"/>
        </w:rPr>
        <w:lastRenderedPageBreak/>
        <w:t>An Act</w:t>
      </w:r>
      <w:r w:rsidR="00686AEB" w:rsidRPr="006B7FA7">
        <w:rPr>
          <w:rStyle w:val="HangingAnActChar"/>
        </w:rPr>
        <w:t xml:space="preserve"> </w:t>
      </w:r>
      <w:r w:rsidR="00EE2E64">
        <w:rPr>
          <w:rStyle w:val="HangingAnActChar"/>
        </w:rPr>
        <w:t xml:space="preserve">concerning </w:t>
      </w:r>
      <w:r w:rsidR="000162CF">
        <w:rPr>
          <w:rStyle w:val="HangingAnActChar"/>
        </w:rPr>
        <w:t xml:space="preserve">the sale and delivery of alcoholic beverages, supplementing Title 33 of the Revised Statutes, and amending </w:t>
      </w:r>
      <w:r w:rsidR="000162CF">
        <w:t>R.S.</w:t>
      </w:r>
      <w:r w:rsidR="000162CF" w:rsidRPr="003314B6">
        <w:t>33:1-10</w:t>
      </w:r>
      <w:r w:rsidR="00604DF6">
        <w:t xml:space="preserve"> and R.S.33:1-12</w:t>
      </w:r>
      <w:r w:rsidR="000162CF">
        <w:t xml:space="preserve">.  </w:t>
      </w:r>
    </w:p>
    <w:p w:rsidR="000B1054" w:rsidRPr="00D71D68" w:rsidRDefault="000B1054" w:rsidP="000B1054"/>
    <w:p w:rsidR="00686AEB" w:rsidRPr="00AA7880" w:rsidRDefault="00686AEB" w:rsidP="00686AEB">
      <w:r>
        <w:tab/>
      </w:r>
      <w:r w:rsidR="00DC364B">
        <w:rPr>
          <w:rStyle w:val="BillHeading2"/>
        </w:rPr>
        <w:t>Be It Enacted</w:t>
      </w:r>
      <w:r>
        <w:rPr>
          <w:rStyle w:val="BillHeading2"/>
        </w:rPr>
        <w:t xml:space="preserve"> </w:t>
      </w:r>
      <w:r w:rsidR="00DC364B">
        <w:rPr>
          <w:rStyle w:val="BillLanguage"/>
        </w:rPr>
        <w:t>by the Senate and General Assembly of the State of New Jersey:</w:t>
      </w:r>
    </w:p>
    <w:p w:rsidR="00686AEB" w:rsidRPr="00D71D68" w:rsidRDefault="00686AEB" w:rsidP="00686AEB"/>
    <w:p w:rsidR="00604DF6" w:rsidRPr="009337A4" w:rsidRDefault="00686AEB" w:rsidP="00604DF6">
      <w:r>
        <w:tab/>
      </w:r>
      <w:r w:rsidR="00604DF6">
        <w:t xml:space="preserve">1.  (New section) </w:t>
      </w:r>
      <w:r w:rsidR="008F39EE">
        <w:t xml:space="preserve"> </w:t>
      </w:r>
      <w:r w:rsidR="00604DF6">
        <w:t xml:space="preserve">a.  The holder of a </w:t>
      </w:r>
      <w:r w:rsidR="00604DF6" w:rsidRPr="009337A4">
        <w:t>ple</w:t>
      </w:r>
      <w:r w:rsidR="00604DF6">
        <w:t>nary retail consumption license</w:t>
      </w:r>
      <w:r w:rsidR="00604DF6" w:rsidRPr="005E6830">
        <w:t>, plenary retail consumption license used in conne</w:t>
      </w:r>
      <w:r w:rsidR="00604DF6">
        <w:t xml:space="preserve">ction with a hotel or motel, </w:t>
      </w:r>
      <w:r w:rsidR="00604DF6" w:rsidRPr="005E6830">
        <w:t xml:space="preserve">seasonal retail consumption license </w:t>
      </w:r>
      <w:r w:rsidR="00604DF6" w:rsidRPr="009337A4">
        <w:t>issued pursuant to R.S.33:1-12</w:t>
      </w:r>
      <w:r w:rsidR="00604DF6">
        <w:t>,</w:t>
      </w:r>
      <w:r w:rsidR="00604DF6" w:rsidRPr="009337A4">
        <w:t xml:space="preserve"> or </w:t>
      </w:r>
      <w:r w:rsidR="00604DF6" w:rsidRPr="005E6830">
        <w:t>concessionaire</w:t>
      </w:r>
      <w:r w:rsidR="00604DF6" w:rsidRPr="009337A4">
        <w:t xml:space="preserve"> permit</w:t>
      </w:r>
      <w:r w:rsidR="00604DF6">
        <w:t xml:space="preserve"> </w:t>
      </w:r>
      <w:r w:rsidR="00604DF6" w:rsidRPr="009337A4">
        <w:t>shall be entitled to:</w:t>
      </w:r>
    </w:p>
    <w:p w:rsidR="00604DF6" w:rsidRPr="00A430EC" w:rsidRDefault="00604DF6" w:rsidP="00604DF6">
      <w:r w:rsidRPr="009337A4">
        <w:tab/>
        <w:t xml:space="preserve">(1)  sell </w:t>
      </w:r>
      <w:r w:rsidRPr="005E6830">
        <w:t xml:space="preserve">on the licensed </w:t>
      </w:r>
      <w:r>
        <w:t xml:space="preserve">or permitted </w:t>
      </w:r>
      <w:r w:rsidRPr="005E6830">
        <w:t>premises for consu</w:t>
      </w:r>
      <w:r w:rsidR="00566A2C">
        <w:t>mption off the licensed</w:t>
      </w:r>
      <w:r>
        <w:t xml:space="preserve"> </w:t>
      </w:r>
      <w:r w:rsidR="00EE2E64">
        <w:t xml:space="preserve">or permitted </w:t>
      </w:r>
      <w:r w:rsidR="00566A2C">
        <w:t xml:space="preserve">premises </w:t>
      </w:r>
      <w:r w:rsidRPr="009337A4">
        <w:t xml:space="preserve">any alcoholic beverages 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9337A4">
        <w:t xml:space="preserve"> </w:t>
      </w:r>
      <w:r w:rsidRPr="005E6830">
        <w:t xml:space="preserve">in </w:t>
      </w:r>
      <w:r w:rsidRPr="009337A4">
        <w:t xml:space="preserve">closed </w:t>
      </w:r>
      <w:r w:rsidRPr="005E6830">
        <w:t>and</w:t>
      </w:r>
      <w:r w:rsidRPr="009337A4">
        <w:t xml:space="preserve"> sealed </w:t>
      </w:r>
      <w:r w:rsidRPr="005E6830">
        <w:t>containers</w:t>
      </w:r>
      <w:r w:rsidRPr="009337A4">
        <w:t xml:space="preserve">; and </w:t>
      </w:r>
    </w:p>
    <w:p w:rsidR="00604DF6" w:rsidRDefault="00604DF6" w:rsidP="00604DF6">
      <w:r>
        <w:tab/>
      </w:r>
      <w:r w:rsidRPr="009337A4">
        <w:t xml:space="preserve">(2) </w:t>
      </w:r>
      <w:r w:rsidR="008F39EE">
        <w:t xml:space="preserve"> </w:t>
      </w:r>
      <w:r w:rsidRPr="009337A4">
        <w:t xml:space="preserve">deliver, by common carrier or otherwise, </w:t>
      </w:r>
      <w:r w:rsidR="00EE2E64">
        <w:t xml:space="preserve">directly </w:t>
      </w:r>
      <w:r w:rsidRPr="009337A4">
        <w:t xml:space="preserve">to the residence of a consumer within this State who is 21 years of age or older </w:t>
      </w:r>
      <w:r w:rsidRPr="005E6830">
        <w:t xml:space="preserve">for consumption off the licensed </w:t>
      </w:r>
      <w:r>
        <w:t xml:space="preserve">or permitted </w:t>
      </w:r>
      <w:r w:rsidRPr="005E6830">
        <w:t xml:space="preserve">premises </w:t>
      </w:r>
      <w:r>
        <w:t xml:space="preserve">any alcoholic beverages </w:t>
      </w:r>
      <w:r w:rsidRPr="009337A4">
        <w:t xml:space="preserve">in original </w:t>
      </w:r>
      <w:r w:rsidRPr="005E6830">
        <w:t>containers</w:t>
      </w:r>
      <w:r w:rsidRPr="009337A4">
        <w:t xml:space="preserve"> or</w:t>
      </w:r>
      <w:r>
        <w:t xml:space="preserve"> in any other closed and sealed containers or any distilled alcoholic beverages mixed or blended with other alcoholic or nonalcoholic beverages </w:t>
      </w:r>
      <w:r w:rsidRPr="005E6830">
        <w:t xml:space="preserve">in </w:t>
      </w:r>
      <w:r w:rsidRPr="009337A4">
        <w:t xml:space="preserve">closed </w:t>
      </w:r>
      <w:r w:rsidRPr="005E6830">
        <w:t>and</w:t>
      </w:r>
      <w:r w:rsidRPr="009337A4">
        <w:t xml:space="preserve"> sealed </w:t>
      </w:r>
      <w:r w:rsidRPr="005E6830">
        <w:t>containers</w:t>
      </w:r>
      <w:r w:rsidRPr="009337A4">
        <w:t xml:space="preserve">. </w:t>
      </w:r>
      <w:r>
        <w:tab/>
      </w:r>
    </w:p>
    <w:p w:rsidR="00604DF6" w:rsidRDefault="00604DF6" w:rsidP="00604DF6">
      <w:r>
        <w:tab/>
        <w:t>b.</w:t>
      </w:r>
      <w:r>
        <w:tab/>
      </w:r>
      <w:r w:rsidRPr="005E6830">
        <w:t>Containers in which alcoholic beverages are sold or delivered pursuant to this section shall be affixed with a tamper evident seal and may be of any size, except that containers, other than original containers, in which any</w:t>
      </w:r>
      <w:r w:rsidRPr="009337A4">
        <w:t xml:space="preserve"> distilled alcoholic beverages </w:t>
      </w:r>
      <w:r w:rsidRPr="00861929">
        <w:t>mixed or blended with other alcoholic</w:t>
      </w:r>
      <w:r>
        <w:t xml:space="preserve"> or nonalcoholic</w:t>
      </w:r>
      <w:r w:rsidRPr="00861929">
        <w:t xml:space="preserve"> beverages are sold or delivered</w:t>
      </w:r>
      <w:r w:rsidRPr="009337A4">
        <w:t xml:space="preserve"> pursuant to this section shall have a </w:t>
      </w:r>
      <w:r w:rsidRPr="00084983">
        <w:t>maximum</w:t>
      </w:r>
      <w:r w:rsidRPr="009337A4">
        <w:t xml:space="preserve"> capacity of 16 fluid ounces.  </w:t>
      </w:r>
    </w:p>
    <w:p w:rsidR="00604DF6" w:rsidRDefault="00604DF6" w:rsidP="00604DF6"/>
    <w:p w:rsidR="00604DF6" w:rsidRPr="000D610E" w:rsidRDefault="00604DF6" w:rsidP="00604DF6">
      <w:r>
        <w:tab/>
      </w:r>
      <w:r w:rsidRPr="000D610E">
        <w:t xml:space="preserve">2.  </w:t>
      </w:r>
      <w:r w:rsidR="00254B55" w:rsidRPr="000D610E">
        <w:t xml:space="preserve">(New section) </w:t>
      </w:r>
      <w:r w:rsidR="008F39EE">
        <w:t xml:space="preserve"> </w:t>
      </w:r>
      <w:r w:rsidR="000D610E" w:rsidRPr="000D610E">
        <w:t xml:space="preserve">a. </w:t>
      </w:r>
      <w:r w:rsidR="008F39EE">
        <w:t xml:space="preserve"> </w:t>
      </w:r>
      <w:r w:rsidR="000D610E" w:rsidRPr="000D610E">
        <w:t>As used in this act, “out-of-State craft manufacturer” means the holder of license issued by another state that entitles the licensee to</w:t>
      </w:r>
      <w:r w:rsidR="000D610E">
        <w:t xml:space="preserve"> manufacture</w:t>
      </w:r>
      <w:r w:rsidR="000D610E" w:rsidRPr="000D610E">
        <w:t>:</w:t>
      </w:r>
    </w:p>
    <w:p w:rsidR="000D610E" w:rsidRPr="000D610E" w:rsidRDefault="000D610E" w:rsidP="00604DF6">
      <w:r w:rsidRPr="000D610E">
        <w:tab/>
        <w:t>(1)</w:t>
      </w:r>
      <w:r w:rsidR="008F39EE">
        <w:t xml:space="preserve"> </w:t>
      </w:r>
      <w:r w:rsidRPr="000D610E">
        <w:t xml:space="preserve"> </w:t>
      </w:r>
      <w:r>
        <w:t xml:space="preserve">malt alcoholic beverages in a quantity not to exceed </w:t>
      </w:r>
      <w:r w:rsidRPr="000D610E">
        <w:t>300,000 barrels of 31 fluid gallons capacity of malt alcoholic beverages per year;</w:t>
      </w:r>
    </w:p>
    <w:p w:rsidR="000D610E" w:rsidRPr="000D610E" w:rsidRDefault="000D610E" w:rsidP="00604DF6">
      <w:r w:rsidRPr="000D610E">
        <w:tab/>
        <w:t>(2)</w:t>
      </w:r>
      <w:r w:rsidR="008F39EE">
        <w:t xml:space="preserve"> </w:t>
      </w:r>
      <w:r w:rsidRPr="000D610E">
        <w:t xml:space="preserve"> </w:t>
      </w:r>
      <w:r>
        <w:t xml:space="preserve">wine in a quantity not to exceed </w:t>
      </w:r>
      <w:r w:rsidR="004F4367">
        <w:t>25</w:t>
      </w:r>
      <w:r w:rsidRPr="000D610E">
        <w:t>0,000</w:t>
      </w:r>
      <w:r>
        <w:t xml:space="preserve"> gallons</w:t>
      </w:r>
      <w:r w:rsidRPr="000D610E">
        <w:t xml:space="preserve"> per year;</w:t>
      </w:r>
    </w:p>
    <w:p w:rsidR="000D610E" w:rsidRDefault="000D610E" w:rsidP="000D610E">
      <w:r w:rsidRPr="000D610E">
        <w:tab/>
        <w:t xml:space="preserve">(3) </w:t>
      </w:r>
      <w:r w:rsidR="008F39EE">
        <w:t xml:space="preserve"> </w:t>
      </w:r>
      <w:r>
        <w:t xml:space="preserve">hard cider in a quantity not to exceed 50,000 barrels of 31 fluid gallons capacity per year; </w:t>
      </w:r>
    </w:p>
    <w:p w:rsidR="000D610E" w:rsidRDefault="000D610E" w:rsidP="000D610E">
      <w:r>
        <w:tab/>
        <w:t>(4)</w:t>
      </w:r>
      <w:r w:rsidR="008F39EE">
        <w:t xml:space="preserve"> </w:t>
      </w:r>
      <w:r>
        <w:t xml:space="preserve"> mead in a quantity not to exceed 250,000 gallons per year; or </w:t>
      </w:r>
    </w:p>
    <w:p w:rsidR="000D610E" w:rsidRDefault="000D610E" w:rsidP="000D610E">
      <w:r>
        <w:tab/>
        <w:t>(5)</w:t>
      </w:r>
      <w:r w:rsidR="008F39EE">
        <w:t xml:space="preserve"> </w:t>
      </w:r>
      <w:r>
        <w:t xml:space="preserve"> distilled alcoholic beverages in a quantity not to exceed 20,000 gallons per year.  </w:t>
      </w:r>
    </w:p>
    <w:p w:rsidR="00B512A0" w:rsidRDefault="000D610E" w:rsidP="004B1841">
      <w:pPr>
        <w:rPr>
          <w:spacing w:val="0"/>
        </w:rPr>
      </w:pPr>
      <w:r>
        <w:lastRenderedPageBreak/>
        <w:tab/>
        <w:t xml:space="preserve">b.  An out-of-State craft manufacturer shall be entitled to deliver </w:t>
      </w:r>
      <w:r w:rsidRPr="009337A4">
        <w:rPr>
          <w:spacing w:val="0"/>
        </w:rPr>
        <w:t>the licensee’s products</w:t>
      </w:r>
      <w:r w:rsidR="00EE2E64">
        <w:rPr>
          <w:spacing w:val="0"/>
        </w:rPr>
        <w:t xml:space="preserve"> </w:t>
      </w:r>
      <w:r w:rsidR="00EE2E64">
        <w:t>directly</w:t>
      </w:r>
      <w:r w:rsidRPr="009337A4">
        <w:rPr>
          <w:spacing w:val="0"/>
        </w:rPr>
        <w:t xml:space="preserve"> to the residence of a consumer within this State who is 21 ye</w:t>
      </w:r>
      <w:r>
        <w:rPr>
          <w:spacing w:val="0"/>
        </w:rPr>
        <w:t xml:space="preserve">ars of age or older in original </w:t>
      </w:r>
      <w:r w:rsidRPr="000D610E">
        <w:rPr>
          <w:spacing w:val="0"/>
        </w:rPr>
        <w:t>containers</w:t>
      </w:r>
      <w:r>
        <w:rPr>
          <w:spacing w:val="0"/>
        </w:rPr>
        <w:t xml:space="preserve"> </w:t>
      </w:r>
      <w:r w:rsidRPr="009337A4">
        <w:rPr>
          <w:spacing w:val="0"/>
        </w:rPr>
        <w:t xml:space="preserve">for personal consumption and not for resale.  </w:t>
      </w:r>
      <w:r w:rsidR="004B1841">
        <w:rPr>
          <w:spacing w:val="0"/>
        </w:rPr>
        <w:t xml:space="preserve">A license holder shall transport alcoholic beverages pursuant to this section in a vehicle </w:t>
      </w:r>
      <w:r w:rsidR="00176721">
        <w:rPr>
          <w:spacing w:val="0"/>
        </w:rPr>
        <w:t xml:space="preserve">owned, operated, or otherwise </w:t>
      </w:r>
      <w:r w:rsidR="004B1841">
        <w:rPr>
          <w:spacing w:val="0"/>
        </w:rPr>
        <w:t xml:space="preserve">used in connection </w:t>
      </w:r>
      <w:r w:rsidR="00176721">
        <w:rPr>
          <w:spacing w:val="0"/>
        </w:rPr>
        <w:t xml:space="preserve">with the licensed premises.  </w:t>
      </w:r>
    </w:p>
    <w:p w:rsidR="00B512A0" w:rsidRDefault="00B512A0" w:rsidP="00B512A0">
      <w:pPr>
        <w:rPr>
          <w:spacing w:val="0"/>
        </w:rPr>
      </w:pPr>
      <w:r>
        <w:rPr>
          <w:spacing w:val="0"/>
        </w:rPr>
        <w:tab/>
        <w:t xml:space="preserve">c.  </w:t>
      </w:r>
      <w:r>
        <w:t xml:space="preserve">Any vehicle used by an </w:t>
      </w:r>
      <w:r w:rsidRPr="000D610E">
        <w:t xml:space="preserve">out-of-State craft </w:t>
      </w:r>
      <w:r>
        <w:t>manufacturer to deliver alcoholic beverages pursuant to this section shall display a transit insignia issued by the director</w:t>
      </w:r>
      <w:r w:rsidR="000D610E" w:rsidRPr="009337A4">
        <w:rPr>
          <w:spacing w:val="0"/>
        </w:rPr>
        <w:t xml:space="preserve"> </w:t>
      </w:r>
      <w:r w:rsidR="00C604E7">
        <w:rPr>
          <w:spacing w:val="0"/>
        </w:rPr>
        <w:t xml:space="preserve">pursuant to </w:t>
      </w:r>
      <w:r>
        <w:t>R.S.</w:t>
      </w:r>
      <w:r w:rsidRPr="007E60E5">
        <w:t>33:1-28</w:t>
      </w:r>
      <w:r>
        <w:t xml:space="preserve">.  </w:t>
      </w:r>
    </w:p>
    <w:p w:rsidR="000D610E" w:rsidRPr="00B512A0" w:rsidRDefault="00B512A0" w:rsidP="00B512A0">
      <w:pPr>
        <w:rPr>
          <w:spacing w:val="0"/>
        </w:rPr>
      </w:pPr>
      <w:r>
        <w:rPr>
          <w:spacing w:val="0"/>
        </w:rPr>
        <w:tab/>
      </w:r>
      <w:r w:rsidRPr="00B512A0">
        <w:rPr>
          <w:spacing w:val="0"/>
        </w:rPr>
        <w:t>d</w:t>
      </w:r>
      <w:r w:rsidR="004B1841" w:rsidRPr="00B512A0">
        <w:rPr>
          <w:spacing w:val="0"/>
        </w:rPr>
        <w:t xml:space="preserve">.  </w:t>
      </w:r>
      <w:r w:rsidR="000D610E" w:rsidRPr="00B512A0">
        <w:rPr>
          <w:spacing w:val="0"/>
        </w:rPr>
        <w:t xml:space="preserve">Nothing in this section shall be construed to limit or otherwise affect sales or </w:t>
      </w:r>
      <w:r w:rsidR="006459ED">
        <w:rPr>
          <w:spacing w:val="0"/>
        </w:rPr>
        <w:t xml:space="preserve">direct shipping </w:t>
      </w:r>
      <w:r w:rsidR="000D610E" w:rsidRPr="00B512A0">
        <w:rPr>
          <w:spacing w:val="0"/>
        </w:rPr>
        <w:t>privileges otherwise established by statute, rule, or regulation for any license issued pursuant to R.S.33:1-10.</w:t>
      </w:r>
    </w:p>
    <w:p w:rsidR="00604DF6" w:rsidRDefault="00604DF6" w:rsidP="00604DF6"/>
    <w:p w:rsidR="00604DF6" w:rsidRDefault="00604DF6" w:rsidP="00604DF6">
      <w:r>
        <w:tab/>
        <w:t>3.  R.S.</w:t>
      </w:r>
      <w:r w:rsidRPr="003314B6">
        <w:t>33:1-10</w:t>
      </w:r>
      <w:r>
        <w:t xml:space="preserve"> is amended to read as follows:</w:t>
      </w:r>
    </w:p>
    <w:p w:rsidR="00604DF6" w:rsidRDefault="00604DF6" w:rsidP="00604DF6">
      <w:r>
        <w:tab/>
        <w:t>33:1-10.</w:t>
      </w:r>
      <w:r>
        <w:tab/>
        <w:t>Class A licenses shall be subdivided and classified as follows:</w:t>
      </w:r>
    </w:p>
    <w:p w:rsidR="00604DF6" w:rsidRDefault="00604DF6" w:rsidP="00604DF6">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C604E7" w:rsidRDefault="00604DF6" w:rsidP="00C604E7">
      <w:r>
        <w:tab/>
        <w:t>Limited brewery license.</w:t>
      </w:r>
      <w:r>
        <w:tab/>
        <w:t>1b.</w:t>
      </w:r>
      <w:r>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w:t>
      </w:r>
      <w:r>
        <w:lastRenderedPageBreak/>
        <w:t xml:space="preserve">issued by the director. The holder of this license shall not sell food or operate a restaurant on the licensed premises.  </w:t>
      </w:r>
    </w:p>
    <w:p w:rsidR="00C604E7" w:rsidRDefault="00C604E7" w:rsidP="00604DF6">
      <w:pPr>
        <w:rPr>
          <w:u w:val="single"/>
        </w:rPr>
      </w:pPr>
      <w:r>
        <w:tab/>
      </w:r>
      <w:r w:rsidRPr="00C604E7">
        <w:rPr>
          <w:u w:val="single"/>
        </w:rPr>
        <w:t xml:space="preserve">The holder of this license shall be entitled to deliver </w:t>
      </w:r>
      <w:r w:rsidRPr="00C604E7">
        <w:rPr>
          <w:spacing w:val="0"/>
          <w:u w:val="single"/>
        </w:rPr>
        <w:t xml:space="preserve">the licensee’s products </w:t>
      </w:r>
      <w:r w:rsidR="00EE2E64" w:rsidRPr="00C604E7">
        <w:rPr>
          <w:u w:val="single"/>
        </w:rPr>
        <w:t xml:space="preserve">directly </w:t>
      </w:r>
      <w:r w:rsidRPr="00C604E7">
        <w:rPr>
          <w:spacing w:val="0"/>
          <w:u w:val="single"/>
        </w:rPr>
        <w:t xml:space="preserve">to the residence of a consumer within </w:t>
      </w:r>
      <w:r w:rsidR="006459ED">
        <w:rPr>
          <w:spacing w:val="0"/>
          <w:u w:val="single"/>
        </w:rPr>
        <w:t xml:space="preserve">or without </w:t>
      </w:r>
      <w:r w:rsidRPr="00C604E7">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Default="00254B55" w:rsidP="00604DF6">
      <w:r>
        <w:tab/>
      </w:r>
      <w:r w:rsidR="00604DF6">
        <w:t>The fee for this license shall be graduated as follows:</w:t>
      </w:r>
    </w:p>
    <w:p w:rsidR="00604DF6" w:rsidRDefault="00604DF6" w:rsidP="00604DF6">
      <w:r>
        <w:tab/>
        <w:t>to so brew not more than 50,000 barrels of 31 liquid gallons capacity per annum, $1,250;</w:t>
      </w:r>
    </w:p>
    <w:p w:rsidR="00604DF6" w:rsidRDefault="00604DF6" w:rsidP="00604DF6">
      <w:r>
        <w:tab/>
        <w:t>to so brew not more than 100,000 barrels of 31 fluid gallons capacity per annum, $2,500;</w:t>
      </w:r>
    </w:p>
    <w:p w:rsidR="00604DF6" w:rsidRDefault="00604DF6" w:rsidP="00604DF6">
      <w:r>
        <w:tab/>
        <w:t>to so brew not more than 200,000 barrels of 31 fluid gallons capacity per annum, $5,000;</w:t>
      </w:r>
    </w:p>
    <w:p w:rsidR="00C604E7" w:rsidRDefault="00604DF6" w:rsidP="00604DF6">
      <w:pPr>
        <w:rPr>
          <w:u w:val="single"/>
        </w:rPr>
      </w:pPr>
      <w:r>
        <w:tab/>
        <w:t>to so brew not more than 300,000 barrels of 31 fluid gallons capacity per annum, $7,500.</w:t>
      </w:r>
      <w:r w:rsidR="00C604E7" w:rsidRPr="00C604E7">
        <w:rPr>
          <w:u w:val="single"/>
        </w:rPr>
        <w:t xml:space="preserve"> </w:t>
      </w:r>
    </w:p>
    <w:p w:rsidR="00192D1C" w:rsidRPr="00C604E7" w:rsidRDefault="00C604E7" w:rsidP="00192D1C">
      <w:pPr>
        <w:rPr>
          <w:u w:val="single"/>
        </w:rPr>
      </w:pPr>
      <w:r>
        <w:tab/>
      </w:r>
      <w:r>
        <w:rPr>
          <w:u w:val="single"/>
        </w:rPr>
        <w:t xml:space="preserve">The </w:t>
      </w:r>
      <w:r w:rsidRPr="007F218D">
        <w:rPr>
          <w:u w:val="single"/>
        </w:rPr>
        <w:t>holder</w:t>
      </w:r>
      <w:r>
        <w:rPr>
          <w:u w:val="single"/>
        </w:rPr>
        <w:t xml:space="preserve"> of this license also shall be entitled to </w:t>
      </w:r>
      <w:r w:rsidRPr="007F218D">
        <w:rPr>
          <w:u w:val="single"/>
        </w:rPr>
        <w:t xml:space="preserve">ship </w:t>
      </w:r>
      <w:r>
        <w:rPr>
          <w:u w:val="single"/>
        </w:rPr>
        <w:t xml:space="preserve">by common carrier </w:t>
      </w:r>
      <w:r w:rsidRPr="007F218D">
        <w:rPr>
          <w:u w:val="single"/>
        </w:rPr>
        <w:t xml:space="preserve">not more than 12 cases </w:t>
      </w:r>
      <w:r>
        <w:rPr>
          <w:u w:val="single"/>
        </w:rPr>
        <w:t xml:space="preserve">of </w:t>
      </w:r>
      <w:r w:rsidRPr="007F218D">
        <w:rPr>
          <w:u w:val="single"/>
        </w:rPr>
        <w:t xml:space="preserve">malt alcoholic beverages per year, subject to regulation, to any person within or without this State over 21 years of age for personal consumption and not for resale.  A case of malt alcoholic beverages shall not exceed 288 </w:t>
      </w:r>
      <w:r>
        <w:rPr>
          <w:u w:val="single"/>
        </w:rPr>
        <w:t xml:space="preserve">ounces.  A copy of the original invoice shall be available for inspection by persons authorized to enforce the alcoholic beverage laws of this State for a minimum period of three years at the licensed premises of the brewery.  The fee for this additional </w:t>
      </w:r>
      <w:r w:rsidR="00192D1C">
        <w:rPr>
          <w:u w:val="single"/>
        </w:rPr>
        <w:t xml:space="preserve">shipping </w:t>
      </w:r>
      <w:r>
        <w:rPr>
          <w:u w:val="single"/>
        </w:rPr>
        <w:t>privilege shall be</w:t>
      </w:r>
      <w:r w:rsidR="00192D1C">
        <w:rPr>
          <w:u w:val="single"/>
        </w:rPr>
        <w:t xml:space="preserve"> $500.</w:t>
      </w:r>
    </w:p>
    <w:p w:rsidR="00604DF6" w:rsidRDefault="00604DF6" w:rsidP="00604DF6">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604DF6" w:rsidRDefault="00604DF6" w:rsidP="00604DF6">
      <w:r>
        <w:tab/>
        <w:t xml:space="preserve">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w:t>
      </w:r>
      <w:r>
        <w:lastRenderedPageBreak/>
        <w:t>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604DF6" w:rsidRDefault="00604DF6" w:rsidP="00604DF6">
      <w:r>
        <w:tab/>
        <w:t>The holder of this license shall be entitled to offer samples of its product for promotional purposes at charitable or civic events off the licensed premises pursuant to an annual permit issued by the director.</w:t>
      </w:r>
    </w:p>
    <w:p w:rsidR="00604DF6" w:rsidRDefault="00604DF6" w:rsidP="00604DF6">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C604E7" w:rsidRPr="00C604E7" w:rsidRDefault="00254B55" w:rsidP="00254B55">
      <w:pPr>
        <w:rPr>
          <w:u w:val="single"/>
        </w:rPr>
      </w:pPr>
      <w:r>
        <w:tab/>
      </w:r>
      <w:r w:rsidRPr="00CF7148">
        <w:rPr>
          <w:u w:val="single"/>
        </w:rPr>
        <w:t xml:space="preserve">Out-of-State brewery license.  1d.  </w:t>
      </w:r>
      <w:r>
        <w:rPr>
          <w:u w:val="single"/>
        </w:rPr>
        <w:t>Provided that</w:t>
      </w:r>
      <w:r w:rsidR="00566A2C">
        <w:rPr>
          <w:u w:val="single"/>
        </w:rPr>
        <w:t xml:space="preserve"> the applicant does not produce</w:t>
      </w:r>
      <w:r>
        <w:rPr>
          <w:u w:val="single"/>
        </w:rPr>
        <w:t xml:space="preserve"> more than </w:t>
      </w:r>
      <w:r w:rsidRPr="00CF7148">
        <w:rPr>
          <w:u w:val="single"/>
        </w:rPr>
        <w:t>300,000 barrels of 31 fluid gallons capacity per year</w:t>
      </w:r>
      <w:r>
        <w:rPr>
          <w:u w:val="single"/>
        </w:rPr>
        <w:t xml:space="preserve">, the holder of a brewery license </w:t>
      </w:r>
      <w:r w:rsidRPr="00CF7148">
        <w:rPr>
          <w:u w:val="single"/>
        </w:rPr>
        <w:t>issued in any other state may make application to the director for this license.</w:t>
      </w:r>
      <w:r w:rsidRPr="007403D6">
        <w:rPr>
          <w:u w:val="single"/>
        </w:rPr>
        <w:t xml:space="preserve">  </w:t>
      </w:r>
      <w:r w:rsidRPr="007F218D">
        <w:rPr>
          <w:u w:val="single"/>
        </w:rPr>
        <w:t>The hol</w:t>
      </w:r>
      <w:r>
        <w:rPr>
          <w:u w:val="single"/>
        </w:rPr>
        <w:t>der of this license who produces</w:t>
      </w:r>
      <w:r w:rsidRPr="007F218D">
        <w:rPr>
          <w:u w:val="single"/>
        </w:rPr>
        <w:t xml:space="preserve"> not more than 300,000 barrels of 31 fluid gallons capacity per year may ship </w:t>
      </w:r>
      <w:r w:rsidR="008C772B">
        <w:rPr>
          <w:u w:val="single"/>
        </w:rPr>
        <w:t xml:space="preserve">by common carrier </w:t>
      </w:r>
      <w:r w:rsidRPr="007F218D">
        <w:rPr>
          <w:u w:val="single"/>
        </w:rPr>
        <w:t xml:space="preserve">not more than 12 cases malt alcoholic beverages per year, subject to regulation, to any person within or without this State over 21 years of age for personal consumption and not for resale.  A case of malt alcoholic beverages shall not exceed 288 </w:t>
      </w:r>
      <w:r>
        <w:rPr>
          <w:u w:val="single"/>
        </w:rPr>
        <w:t xml:space="preserve">ounces.  A copy of the original invoice shall be available for inspection by persons authorized to enforce the alcoholic beverage laws of this State for a </w:t>
      </w:r>
      <w:r>
        <w:rPr>
          <w:u w:val="single"/>
        </w:rPr>
        <w:lastRenderedPageBreak/>
        <w:t>minimum period of three years at the licensed premises of the brewery.</w:t>
      </w:r>
      <w:r w:rsidR="00C604E7">
        <w:rPr>
          <w:u w:val="single"/>
        </w:rPr>
        <w:t xml:space="preserve"> </w:t>
      </w:r>
      <w:r w:rsidR="00C604E7" w:rsidRPr="00CF7148">
        <w:rPr>
          <w:u w:val="single"/>
        </w:rPr>
        <w:t xml:space="preserve">A copy of a current license issued by another state shall accompany the application.  </w:t>
      </w:r>
      <w:r w:rsidR="00C604E7">
        <w:rPr>
          <w:u w:val="single"/>
        </w:rPr>
        <w:t>The fee for this privilege shall be</w:t>
      </w:r>
      <w:r w:rsidR="00192D1C">
        <w:rPr>
          <w:u w:val="single"/>
        </w:rPr>
        <w:t xml:space="preserve"> $500</w:t>
      </w:r>
      <w:r w:rsidR="00C604E7" w:rsidRPr="00C604E7">
        <w:rPr>
          <w:u w:val="single"/>
        </w:rPr>
        <w:t xml:space="preserve">. </w:t>
      </w:r>
    </w:p>
    <w:p w:rsidR="00254B55" w:rsidRPr="00254B55" w:rsidRDefault="00254B55" w:rsidP="00604DF6">
      <w:pPr>
        <w:rPr>
          <w:u w:val="single"/>
        </w:rPr>
      </w:pPr>
      <w:r w:rsidRPr="00CF7148">
        <w:tab/>
      </w:r>
      <w:r w:rsidRPr="00CF714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w:t>
      </w:r>
    </w:p>
    <w:p w:rsidR="00C604E7" w:rsidRDefault="00604DF6" w:rsidP="00604DF6">
      <w:r>
        <w:tab/>
        <w:t xml:space="preserve">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w:t>
      </w:r>
      <w:r w:rsidR="008F39EE">
        <w:br w:type="page"/>
      </w:r>
    </w:p>
    <w:p w:rsidR="00C604E7" w:rsidRDefault="00C604E7" w:rsidP="00C604E7">
      <w:pPr>
        <w:rPr>
          <w:u w:val="single"/>
        </w:rPr>
      </w:pPr>
      <w:r w:rsidRPr="00C604E7">
        <w:lastRenderedPageBreak/>
        <w:tab/>
      </w:r>
      <w:r w:rsidRPr="00C604E7">
        <w:rPr>
          <w:u w:val="single"/>
        </w:rPr>
        <w:t>The hold</w:t>
      </w:r>
      <w:r w:rsidR="00566A2C">
        <w:rPr>
          <w:u w:val="single"/>
        </w:rPr>
        <w:t>er of this license</w:t>
      </w:r>
      <w:r w:rsidR="004F4367">
        <w:rPr>
          <w:u w:val="single"/>
        </w:rPr>
        <w:t xml:space="preserve"> who produces not more than 25</w:t>
      </w:r>
      <w:r w:rsidRPr="00C604E7">
        <w:rPr>
          <w:u w:val="single"/>
        </w:rPr>
        <w:t xml:space="preserve">0,000 gallons per year shall be entitled to deliver </w:t>
      </w:r>
      <w:r w:rsidRPr="00C604E7">
        <w:rPr>
          <w:spacing w:val="0"/>
          <w:u w:val="single"/>
        </w:rPr>
        <w:t xml:space="preserve">the licensee’s products </w:t>
      </w:r>
      <w:r w:rsidR="007F353E">
        <w:rPr>
          <w:spacing w:val="0"/>
          <w:u w:val="single"/>
        </w:rPr>
        <w:t xml:space="preserve">directly </w:t>
      </w:r>
      <w:r w:rsidRPr="00C604E7">
        <w:rPr>
          <w:spacing w:val="0"/>
          <w:u w:val="single"/>
        </w:rPr>
        <w:t xml:space="preserve">to the residence of a consumer within </w:t>
      </w:r>
      <w:r w:rsidR="006459ED">
        <w:rPr>
          <w:spacing w:val="0"/>
          <w:u w:val="single"/>
        </w:rPr>
        <w:t xml:space="preserve">or without </w:t>
      </w:r>
      <w:r w:rsidRPr="00C604E7">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Pr="00C604E7" w:rsidRDefault="00C604E7" w:rsidP="00604DF6">
      <w:pPr>
        <w:rPr>
          <w:u w:val="single"/>
        </w:rPr>
      </w:pPr>
      <w:r>
        <w:tab/>
      </w:r>
      <w:r w:rsidR="00604DF6">
        <w:t xml:space="preserve">Additionally, the holder of this license who produces not more than 250,000 gallons per year may ship </w:t>
      </w:r>
      <w:r>
        <w:rPr>
          <w:u w:val="single"/>
        </w:rPr>
        <w:t xml:space="preserve">by common </w:t>
      </w:r>
      <w:r w:rsidRPr="00C604E7">
        <w:rPr>
          <w:u w:val="single"/>
        </w:rPr>
        <w:t>carrier</w:t>
      </w:r>
      <w:r w:rsidRPr="00C604E7">
        <w:t xml:space="preserve"> </w:t>
      </w:r>
      <w:r w:rsidR="00604DF6" w:rsidRPr="00C604E7">
        <w:t>not</w:t>
      </w:r>
      <w:r w:rsidR="00604DF6">
        <w:t xml:space="preserve">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604DF6" w:rsidRDefault="00604DF6" w:rsidP="00604DF6">
      <w:r>
        <w:tab/>
        <w:t>A holder of this license who produces not more than 250,000</w:t>
      </w:r>
      <w:r w:rsidRPr="00576B16">
        <w:t xml:space="preserve"> </w:t>
      </w:r>
      <w:r>
        <w:t>gallons per year shall not own, either in whole or in part, or hold, either directly or indirectly, any interest in a winery that produces more than 250,000</w:t>
      </w:r>
      <w:r w:rsidR="004F4367">
        <w:t xml:space="preserve"> </w:t>
      </w:r>
      <w:r>
        <w:t>gallons per year. In addition, a holder of this license who produces more than 250,000</w:t>
      </w:r>
      <w:r w:rsidR="004F4367">
        <w:t xml:space="preserve"> </w:t>
      </w:r>
      <w:r>
        <w:t>gallons per year shall not own, either in whole or in part, or hold, either directly or indirectly, any interest in a winery that produces not more than 250,000</w:t>
      </w:r>
      <w:r w:rsidR="004F4367">
        <w:rPr>
          <w:rFonts w:ascii="Albertus Extra Bold" w:hAnsi="Albertus Extra Bold"/>
          <w:b/>
        </w:rPr>
        <w:t xml:space="preserve"> </w:t>
      </w:r>
      <w:r>
        <w:t>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604DF6" w:rsidRDefault="00604DF6" w:rsidP="00604DF6">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w:t>
      </w:r>
      <w:r>
        <w:lastRenderedPageBreak/>
        <w:t>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6459ED" w:rsidRDefault="00604DF6" w:rsidP="006459ED">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w:t>
      </w:r>
    </w:p>
    <w:p w:rsidR="006459ED" w:rsidRPr="006459ED" w:rsidRDefault="006459ED" w:rsidP="006459ED">
      <w:r>
        <w:tab/>
      </w:r>
      <w:r w:rsidRPr="00C604E7">
        <w:rPr>
          <w:u w:val="single"/>
        </w:rPr>
        <w:t>The holder of this li</w:t>
      </w:r>
      <w:r w:rsidR="00566A2C">
        <w:rPr>
          <w:u w:val="single"/>
        </w:rPr>
        <w:t>cense</w:t>
      </w:r>
      <w:r w:rsidRPr="00C604E7">
        <w:rPr>
          <w:u w:val="single"/>
        </w:rPr>
        <w:t xml:space="preserve"> shall be entitled to deliver </w:t>
      </w:r>
      <w:r w:rsidRPr="00C604E7">
        <w:rPr>
          <w:spacing w:val="0"/>
          <w:u w:val="single"/>
        </w:rPr>
        <w:t xml:space="preserve">the licensee’s products </w:t>
      </w:r>
      <w:r w:rsidR="007F353E" w:rsidRPr="00C604E7">
        <w:rPr>
          <w:u w:val="single"/>
        </w:rPr>
        <w:t xml:space="preserve">directly </w:t>
      </w:r>
      <w:r w:rsidRPr="00C604E7">
        <w:rPr>
          <w:spacing w:val="0"/>
          <w:u w:val="single"/>
        </w:rPr>
        <w:t>to the residence of a consumer within</w:t>
      </w:r>
      <w:r>
        <w:rPr>
          <w:spacing w:val="0"/>
          <w:u w:val="single"/>
        </w:rPr>
        <w:t xml:space="preserve"> or without </w:t>
      </w:r>
      <w:r w:rsidRPr="00C604E7">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Default="006459ED" w:rsidP="00604DF6">
      <w:r>
        <w:tab/>
      </w:r>
      <w:r w:rsidR="00604DF6">
        <w:t xml:space="preserve">Additionally, the holder of this license may ship </w:t>
      </w:r>
      <w:r w:rsidRPr="006459ED">
        <w:rPr>
          <w:u w:val="single"/>
        </w:rPr>
        <w:t>by common carrier</w:t>
      </w:r>
      <w:r>
        <w:t xml:space="preserve"> </w:t>
      </w:r>
      <w:r w:rsidR="00604DF6">
        <w:t xml:space="preserve">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w:t>
      </w:r>
      <w:r w:rsidR="00604DF6">
        <w:lastRenderedPageBreak/>
        <w:t>period of three years at the licensed premises of the winery. For the purposes of this subsection, "sampling" means the selling at a nominal charge or the gratuitous offering of an open container not exceeding one and one-half ounces of any wine.</w:t>
      </w:r>
    </w:p>
    <w:p w:rsidR="00604DF6" w:rsidRDefault="00604DF6" w:rsidP="00604DF6">
      <w:r>
        <w:tab/>
        <w:t>A holder of this license who produces not more than 250,000 gallons per year shall not own, either in whole or in part, or hold, either directly or indirectly, any interest in a winery that produces more than 250,000 gallons per year.</w:t>
      </w:r>
    </w:p>
    <w:p w:rsidR="00604DF6" w:rsidRDefault="00604DF6" w:rsidP="00604DF6">
      <w:r>
        <w:tab/>
        <w:t>Unless otherwise indicated, for the purposes of this subsection, with respect to farm winery licenses, "manufacture" means the vinification, aging, storage, blending, clarification, stabilization and bottling of wine or juice from New Jersey fruit to the extent required by this subsection.</w:t>
      </w:r>
    </w:p>
    <w:p w:rsidR="00604DF6" w:rsidRDefault="00604DF6" w:rsidP="00604DF6">
      <w:r>
        <w:tab/>
        <w:t>For the purposes of this subsection, "wine" shall include "hard cider" and "mead" as defined in this section.</w:t>
      </w:r>
    </w:p>
    <w:p w:rsidR="00604DF6" w:rsidRDefault="00604DF6" w:rsidP="00604DF6">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604DF6" w:rsidRDefault="00604DF6" w:rsidP="00604DF6">
      <w:r>
        <w:tab/>
        <w:t>For the purposes of this subsection, "wine" shall include "hard cider" and "mead" as defined in this section.</w:t>
      </w:r>
    </w:p>
    <w:p w:rsidR="00604DF6" w:rsidRDefault="00604DF6" w:rsidP="00604DF6">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w:t>
      </w:r>
      <w:r>
        <w:lastRenderedPageBreak/>
        <w:t xml:space="preserve">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604DF6" w:rsidRDefault="00604DF6" w:rsidP="00604DF6">
      <w:r>
        <w:tab/>
        <w:t>For the purposes of this subsection, "wine" shall include "hard cider" and "mead" as defined in this section.</w:t>
      </w:r>
    </w:p>
    <w:p w:rsidR="00604DF6" w:rsidRDefault="00604DF6" w:rsidP="00604DF6">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w:t>
      </w:r>
      <w:r w:rsidR="004F4367">
        <w:rPr>
          <w:rFonts w:ascii="Albertus Extra Bold" w:hAnsi="Albertus Extra Bold"/>
          <w:b/>
        </w:rPr>
        <w:t xml:space="preserve"> </w:t>
      </w:r>
      <w:r>
        <w:t>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604DF6" w:rsidRDefault="00604DF6" w:rsidP="00604DF6">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w:t>
      </w:r>
      <w:r>
        <w:lastRenderedPageBreak/>
        <w:t>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A holder of this license who produces not more than 250,000</w:t>
      </w:r>
      <w:r w:rsidR="004F4367">
        <w:rPr>
          <w:rFonts w:ascii="Albertus Extra Bold" w:hAnsi="Albertus Extra Bold"/>
          <w:b/>
        </w:rPr>
        <w:t xml:space="preserve"> </w:t>
      </w:r>
      <w:r>
        <w:t>gallons per year shall not own, either in whole or in part, or hold, either directly or indirectly, any interest in a winery that produces more than 250,000</w:t>
      </w:r>
      <w:r w:rsidR="004F4367">
        <w:rPr>
          <w:rFonts w:ascii="Albertus Extra Bold" w:hAnsi="Albertus Extra Bold"/>
          <w:b/>
        </w:rPr>
        <w:t xml:space="preserve"> </w:t>
      </w:r>
      <w:r>
        <w:t>gallons per year.</w:t>
      </w:r>
    </w:p>
    <w:p w:rsidR="00604DF6" w:rsidRDefault="00604DF6" w:rsidP="00604DF6">
      <w:r>
        <w:tab/>
        <w:t>For the purposes of this subsection, "wine" shall include "hard cider" and "mead" as defined in this section.</w:t>
      </w:r>
    </w:p>
    <w:p w:rsidR="00604DF6" w:rsidRDefault="00604DF6" w:rsidP="00604DF6">
      <w:r>
        <w:tab/>
        <w:t>Cidery and meadery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C604E7" w:rsidRDefault="00604DF6" w:rsidP="00C604E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w:t>
      </w:r>
      <w:r w:rsidR="007403D6" w:rsidRPr="007403D6">
        <w:rPr>
          <w:rFonts w:ascii="Albertus Extra Bold" w:hAnsi="Albertus Extra Bold"/>
          <w:b/>
        </w:rPr>
        <w:t>[</w:t>
      </w:r>
      <w:r>
        <w:t>The holder of this license shall not directly ship hard cider either within or without this State.</w:t>
      </w:r>
      <w:r w:rsidR="007403D6" w:rsidRPr="007403D6">
        <w:rPr>
          <w:rFonts w:ascii="Albertus Extra Bold" w:hAnsi="Albertus Extra Bold"/>
          <w:b/>
        </w:rPr>
        <w:t>]</w:t>
      </w:r>
      <w:r w:rsidR="004532AF">
        <w:t xml:space="preserve"> </w:t>
      </w:r>
      <w:r w:rsidR="007403D6">
        <w:t xml:space="preserve">The </w:t>
      </w:r>
      <w:r w:rsidRPr="007403D6">
        <w:t>holder</w:t>
      </w:r>
      <w:r>
        <w:t xml:space="preserve"> of this license shall be entitled to manufacture not more than 250,000 gallons of mead per year. </w:t>
      </w:r>
    </w:p>
    <w:p w:rsidR="00C604E7" w:rsidRPr="00C604E7" w:rsidRDefault="00C604E7" w:rsidP="00C604E7">
      <w:r>
        <w:tab/>
      </w:r>
      <w:r w:rsidRPr="00C604E7">
        <w:rPr>
          <w:u w:val="single"/>
        </w:rPr>
        <w:t>The holder</w:t>
      </w:r>
      <w:r w:rsidR="00566A2C">
        <w:rPr>
          <w:u w:val="single"/>
        </w:rPr>
        <w:t xml:space="preserve"> of this license</w:t>
      </w:r>
      <w:r w:rsidRPr="00C604E7">
        <w:rPr>
          <w:u w:val="single"/>
        </w:rPr>
        <w:t xml:space="preserve"> shall be entitled to deliver </w:t>
      </w:r>
      <w:r w:rsidRPr="00C604E7">
        <w:rPr>
          <w:spacing w:val="0"/>
          <w:u w:val="single"/>
        </w:rPr>
        <w:t xml:space="preserve">the licensee’s products </w:t>
      </w:r>
      <w:r w:rsidR="007F353E" w:rsidRPr="007F353E">
        <w:rPr>
          <w:spacing w:val="0"/>
          <w:u w:val="single"/>
        </w:rPr>
        <w:t xml:space="preserve">directly </w:t>
      </w:r>
      <w:r w:rsidRPr="00C604E7">
        <w:rPr>
          <w:spacing w:val="0"/>
          <w:u w:val="single"/>
        </w:rPr>
        <w:t xml:space="preserve">to the residence of a consumer within </w:t>
      </w:r>
      <w:r w:rsidR="006459ED">
        <w:rPr>
          <w:spacing w:val="0"/>
          <w:u w:val="single"/>
        </w:rPr>
        <w:t xml:space="preserve">or without </w:t>
      </w:r>
      <w:r w:rsidRPr="00C604E7">
        <w:rPr>
          <w:spacing w:val="0"/>
          <w:u w:val="single"/>
        </w:rPr>
        <w:t>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Pr>
          <w:spacing w:val="0"/>
          <w:u w:val="single"/>
        </w:rPr>
        <w:t xml:space="preserve"> </w:t>
      </w:r>
      <w:r w:rsidRPr="00C604E7">
        <w:rPr>
          <w:spacing w:val="0"/>
          <w:u w:val="single"/>
        </w:rPr>
        <w:t xml:space="preserve">The license holder shall transport alcoholic beverages in a vehicle that </w:t>
      </w:r>
      <w:r w:rsidRPr="00C604E7">
        <w:rPr>
          <w:u w:val="single"/>
        </w:rPr>
        <w:t xml:space="preserve">displays a transit insignia issued </w:t>
      </w:r>
      <w:r w:rsidRPr="00C604E7">
        <w:rPr>
          <w:spacing w:val="0"/>
          <w:u w:val="single"/>
        </w:rPr>
        <w:t xml:space="preserve">pursuant to </w:t>
      </w:r>
      <w:r w:rsidRPr="00C604E7">
        <w:rPr>
          <w:u w:val="single"/>
        </w:rPr>
        <w:t>R.S.33:1-28</w:t>
      </w:r>
      <w:r>
        <w:rPr>
          <w:u w:val="single"/>
        </w:rPr>
        <w:t>.</w:t>
      </w:r>
    </w:p>
    <w:p w:rsidR="00604DF6" w:rsidRDefault="00C604E7" w:rsidP="00604DF6">
      <w:r>
        <w:tab/>
      </w:r>
      <w:r w:rsidR="00604DF6">
        <w:t xml:space="preserve">The holder of this license may ship </w:t>
      </w:r>
      <w:r>
        <w:rPr>
          <w:u w:val="single"/>
        </w:rPr>
        <w:t xml:space="preserve">by common </w:t>
      </w:r>
      <w:r w:rsidRPr="00C604E7">
        <w:rPr>
          <w:u w:val="single"/>
        </w:rPr>
        <w:t>carrier</w:t>
      </w:r>
      <w:r>
        <w:t xml:space="preserve"> </w:t>
      </w:r>
      <w:r w:rsidR="00604DF6" w:rsidRPr="00C604E7">
        <w:t>not</w:t>
      </w:r>
      <w:r w:rsidR="00604DF6">
        <w:t xml:space="preserve"> more than 12 cases of mead </w:t>
      </w:r>
      <w:r w:rsidR="007403D6">
        <w:rPr>
          <w:u w:val="single"/>
        </w:rPr>
        <w:t xml:space="preserve">and 12 cases of </w:t>
      </w:r>
      <w:r w:rsidR="007403D6" w:rsidRPr="007403D6">
        <w:rPr>
          <w:u w:val="single"/>
        </w:rPr>
        <w:t>cider</w:t>
      </w:r>
      <w:r w:rsidR="007403D6">
        <w:t xml:space="preserve"> </w:t>
      </w:r>
      <w:r w:rsidR="00604DF6" w:rsidRPr="007403D6">
        <w:t>per</w:t>
      </w:r>
      <w:r w:rsidR="00604DF6">
        <w:t xml:space="preserve"> year, subject to </w:t>
      </w:r>
      <w:r w:rsidR="00604DF6">
        <w:lastRenderedPageBreak/>
        <w:t xml:space="preserve">regulation, to any person within or without this State over 21 years of age for personal consumption and not for resale. A case of mead </w:t>
      </w:r>
      <w:r w:rsidR="007403D6" w:rsidRPr="007403D6">
        <w:rPr>
          <w:u w:val="single"/>
        </w:rPr>
        <w:t>or cider</w:t>
      </w:r>
      <w:r w:rsidR="007403D6">
        <w:t xml:space="preserve"> </w:t>
      </w:r>
      <w:r w:rsidR="00604DF6">
        <w:t xml:space="preserve">shall not exceed a maximum of nine liters. A copy of the original invoice </w:t>
      </w:r>
      <w:r w:rsidR="004532AF" w:rsidRPr="004532AF">
        <w:rPr>
          <w:u w:val="single"/>
        </w:rPr>
        <w:t xml:space="preserve">for the sale of mead or cider </w:t>
      </w:r>
      <w:r w:rsidR="00604DF6">
        <w:t>shall be available for inspection by persons authorized to enforce the alcoholic beverage laws of this State for a minimum period of three years at the licensed premises.</w:t>
      </w:r>
      <w:r w:rsidR="00192D1C">
        <w:t xml:space="preserve">  </w:t>
      </w:r>
      <w:r w:rsidR="00192D1C" w:rsidRPr="00192D1C">
        <w:rPr>
          <w:u w:val="single"/>
        </w:rPr>
        <w:t>The fee for this additional shipping privilege shall be $500.</w:t>
      </w:r>
      <w:r w:rsidR="00192D1C">
        <w:t xml:space="preserve"> </w:t>
      </w:r>
      <w:r w:rsidR="00604DF6">
        <w:tab/>
        <w:t>As used in this subsection:</w:t>
      </w:r>
    </w:p>
    <w:p w:rsidR="00604DF6" w:rsidRDefault="00604DF6" w:rsidP="00604DF6">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604DF6" w:rsidRDefault="00604DF6" w:rsidP="00604DF6">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7403D6" w:rsidRDefault="00604DF6" w:rsidP="007403D6">
      <w:r>
        <w:tab/>
        <w:t xml:space="preserve">"Sampling" means the selling at a nominal charge or the gratuitous offering of an open container not exceeding four ounces of hard cider or mead produced on the licensed premises.     </w:t>
      </w:r>
    </w:p>
    <w:p w:rsidR="007403D6" w:rsidRPr="007403D6" w:rsidRDefault="007403D6" w:rsidP="007403D6">
      <w:r>
        <w:tab/>
      </w:r>
      <w:r w:rsidRPr="00CF7148">
        <w:rPr>
          <w:u w:val="single"/>
        </w:rPr>
        <w:t xml:space="preserve">Out-of-State </w:t>
      </w:r>
      <w:r>
        <w:rPr>
          <w:u w:val="single"/>
        </w:rPr>
        <w:t xml:space="preserve">cidery and meadery </w:t>
      </w:r>
      <w:r w:rsidRPr="00CF7148">
        <w:rPr>
          <w:u w:val="single"/>
        </w:rPr>
        <w:t xml:space="preserve">license.  1d.  </w:t>
      </w:r>
      <w:r>
        <w:rPr>
          <w:u w:val="single"/>
        </w:rPr>
        <w:t>Provided that</w:t>
      </w:r>
      <w:r w:rsidR="00566A2C">
        <w:rPr>
          <w:u w:val="single"/>
        </w:rPr>
        <w:t xml:space="preserve"> the applicant does not produce more than</w:t>
      </w:r>
      <w:r>
        <w:rPr>
          <w:u w:val="single"/>
        </w:rPr>
        <w:t xml:space="preserve"> </w:t>
      </w:r>
      <w:r w:rsidRPr="007403D6">
        <w:rPr>
          <w:u w:val="single"/>
        </w:rPr>
        <w:t>50,000 barrels of 31 fluid gallons capacity of cider per year or not more than 250,000 gallons of mead per year, the holder of a cidery or meadery license issued in any other state may make application to the director for this license.  The holder of this license may ship not more than 12 cases of mead and 12 cases of cider per year, subject to regulation, to any person within or without this State over 21 years of age for personal consumption and not for resale. A case of mead or cider shall not exceed a maximum of nine liters. A copy of the original invoice for the sale of mead or cider shall be available for inspection by persons authorized to enforce the alcoholic beverage laws of this State for a minimum period of three years at the licensed premises.  The holder of an Out-of-State winery license shall not be entitled to acquire this license.  A copy of a current license issued by another state shall accompany the application.  The annual fe</w:t>
      </w:r>
      <w:r w:rsidR="00192D1C">
        <w:rPr>
          <w:u w:val="single"/>
        </w:rPr>
        <w:t>e for this license shall be $500</w:t>
      </w:r>
      <w:r w:rsidRPr="007403D6">
        <w:rPr>
          <w:u w:val="single"/>
        </w:rPr>
        <w:t xml:space="preserve">.  </w:t>
      </w:r>
    </w:p>
    <w:p w:rsidR="007403D6" w:rsidRPr="007403D6" w:rsidRDefault="007403D6" w:rsidP="00604DF6">
      <w:pPr>
        <w:rPr>
          <w:u w:val="single"/>
        </w:rPr>
      </w:pPr>
      <w:r w:rsidRPr="00CF7148">
        <w:tab/>
      </w:r>
      <w:r w:rsidRPr="00CF7148">
        <w:rPr>
          <w:u w:val="single"/>
        </w:rPr>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w:t>
      </w:r>
      <w:r w:rsidRPr="00CF7148">
        <w:rPr>
          <w:u w:val="single"/>
        </w:rPr>
        <w:lastRenderedPageBreak/>
        <w:t>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604DF6">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604DF6" w:rsidRDefault="00604DF6" w:rsidP="00604DF6">
      <w:r>
        <w:tab/>
        <w:t>Limited distillery license.</w:t>
      </w:r>
      <w:r>
        <w:tab/>
      </w:r>
      <w:r w:rsidR="008F39EE">
        <w:t xml:space="preserve"> </w:t>
      </w:r>
      <w:r>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604DF6" w:rsidRDefault="00604DF6" w:rsidP="008F39EE">
      <w:pPr>
        <w:tabs>
          <w:tab w:val="clear" w:pos="5760"/>
          <w:tab w:val="left" w:pos="4590"/>
        </w:tabs>
      </w:pPr>
      <w:r>
        <w:tab/>
        <w:t>Supplement</w:t>
      </w:r>
      <w:r w:rsidR="008F39EE">
        <w:t>ary limited distillery license.</w:t>
      </w:r>
      <w:r w:rsidR="008F39EE">
        <w:tab/>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604DF6" w:rsidRDefault="00604DF6" w:rsidP="008F39EE">
      <w:pPr>
        <w:tabs>
          <w:tab w:val="clear" w:pos="3600"/>
          <w:tab w:val="left" w:pos="3420"/>
        </w:tabs>
      </w:pPr>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w:t>
      </w:r>
      <w:r>
        <w:lastRenderedPageBreak/>
        <w:t xml:space="preserve">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w:t>
      </w:r>
      <w:r w:rsidRPr="00196D19">
        <w:rPr>
          <w:rFonts w:ascii="Albertus Extra Bold" w:hAnsi="Albertus Extra Bold"/>
          <w:b/>
        </w:rPr>
        <w:t>[</w:t>
      </w:r>
      <w:r>
        <w:t>Nothing in this subsection shall be deemed to permit the direct shipment of distilled spirits either within or without this State.</w:t>
      </w:r>
      <w:r w:rsidRPr="00196D19">
        <w:rPr>
          <w:rFonts w:ascii="Albertus Extra Bold" w:hAnsi="Albertus Extra Bold"/>
          <w:b/>
        </w:rPr>
        <w:t>]</w:t>
      </w:r>
    </w:p>
    <w:p w:rsidR="00C604E7" w:rsidRPr="00C604E7" w:rsidRDefault="00604DF6" w:rsidP="00C604E7">
      <w:r>
        <w:tab/>
      </w:r>
      <w:r w:rsidR="00C604E7" w:rsidRPr="00C604E7">
        <w:rPr>
          <w:u w:val="single"/>
        </w:rPr>
        <w:t>The holder</w:t>
      </w:r>
      <w:r w:rsidR="00566A2C">
        <w:rPr>
          <w:u w:val="single"/>
        </w:rPr>
        <w:t xml:space="preserve"> of this license</w:t>
      </w:r>
      <w:r w:rsidR="00C604E7" w:rsidRPr="00C604E7">
        <w:rPr>
          <w:u w:val="single"/>
        </w:rPr>
        <w:t xml:space="preserve"> shall be entitled to deliver </w:t>
      </w:r>
      <w:r w:rsidR="00C604E7" w:rsidRPr="00C604E7">
        <w:rPr>
          <w:spacing w:val="0"/>
          <w:u w:val="single"/>
        </w:rPr>
        <w:t xml:space="preserve">the licensee’s products </w:t>
      </w:r>
      <w:r w:rsidR="007F353E" w:rsidRPr="00C604E7">
        <w:rPr>
          <w:u w:val="single"/>
        </w:rPr>
        <w:t xml:space="preserve">directly </w:t>
      </w:r>
      <w:r w:rsidR="00C604E7" w:rsidRPr="00C604E7">
        <w:rPr>
          <w:spacing w:val="0"/>
          <w:u w:val="single"/>
        </w:rPr>
        <w:t>to the residence of a consumer within</w:t>
      </w:r>
      <w:r w:rsidR="006459ED">
        <w:rPr>
          <w:spacing w:val="0"/>
          <w:u w:val="single"/>
        </w:rPr>
        <w:t xml:space="preserve"> or without</w:t>
      </w:r>
      <w:r w:rsidR="00C604E7" w:rsidRPr="00C604E7">
        <w:rPr>
          <w:spacing w:val="0"/>
          <w:u w:val="single"/>
        </w:rPr>
        <w:t xml:space="preserve"> this State who is 21 years of age or older in original containers for personal consumption and not for resale.  A license holder shall transport alcoholic beverages pursuant to this section in a vehicle owned, operated, or otherwise used in connection with the licensed premises.</w:t>
      </w:r>
      <w:r w:rsidR="00C604E7">
        <w:rPr>
          <w:spacing w:val="0"/>
          <w:u w:val="single"/>
        </w:rPr>
        <w:t xml:space="preserve"> </w:t>
      </w:r>
      <w:r w:rsidR="00C604E7" w:rsidRPr="00C604E7">
        <w:rPr>
          <w:spacing w:val="0"/>
          <w:u w:val="single"/>
        </w:rPr>
        <w:t xml:space="preserve">The license holder shall transport alcoholic beverages in a vehicle that </w:t>
      </w:r>
      <w:r w:rsidR="00C604E7" w:rsidRPr="00C604E7">
        <w:rPr>
          <w:u w:val="single"/>
        </w:rPr>
        <w:t xml:space="preserve">displays a transit insignia issued </w:t>
      </w:r>
      <w:r w:rsidR="00C604E7" w:rsidRPr="00C604E7">
        <w:rPr>
          <w:spacing w:val="0"/>
          <w:u w:val="single"/>
        </w:rPr>
        <w:t xml:space="preserve">pursuant to </w:t>
      </w:r>
      <w:r w:rsidR="00C604E7" w:rsidRPr="00C604E7">
        <w:rPr>
          <w:u w:val="single"/>
        </w:rPr>
        <w:t>R.S.33:1-28</w:t>
      </w:r>
      <w:r w:rsidR="00C604E7">
        <w:rPr>
          <w:u w:val="single"/>
        </w:rPr>
        <w:t>.</w:t>
      </w:r>
    </w:p>
    <w:p w:rsidR="00C604E7" w:rsidRDefault="00C604E7" w:rsidP="00604DF6">
      <w:pPr>
        <w:rPr>
          <w:u w:val="single"/>
        </w:rPr>
      </w:pPr>
      <w:r>
        <w:tab/>
      </w:r>
      <w:r w:rsidR="00604DF6" w:rsidRPr="00AF720F">
        <w:rPr>
          <w:u w:val="single"/>
        </w:rPr>
        <w:t xml:space="preserve">The holder of this license may </w:t>
      </w:r>
      <w:r w:rsidR="00192D1C">
        <w:rPr>
          <w:u w:val="single"/>
        </w:rPr>
        <w:t xml:space="preserve">directly </w:t>
      </w:r>
      <w:r w:rsidR="00604DF6" w:rsidRPr="00AF720F">
        <w:rPr>
          <w:u w:val="single"/>
        </w:rPr>
        <w:t xml:space="preserve">ship </w:t>
      </w:r>
      <w:r>
        <w:rPr>
          <w:u w:val="single"/>
        </w:rPr>
        <w:t xml:space="preserve">by </w:t>
      </w:r>
      <w:r w:rsidR="00604DF6" w:rsidRPr="00AF720F">
        <w:rPr>
          <w:u w:val="single"/>
        </w:rPr>
        <w:t xml:space="preserve">common carrier not more than twenty liters of distilled spirits for personal consumption and not for resale per year to any person </w:t>
      </w:r>
      <w:r w:rsidR="006459ED">
        <w:rPr>
          <w:u w:val="single"/>
        </w:rPr>
        <w:t xml:space="preserve">residing within or without this State </w:t>
      </w:r>
      <w:r w:rsidR="006459ED" w:rsidRPr="00C604E7">
        <w:rPr>
          <w:spacing w:val="0"/>
          <w:u w:val="single"/>
        </w:rPr>
        <w:t>who is 21 years of age or older in original containers for personal consumption and not for resale</w:t>
      </w:r>
      <w:r w:rsidR="00604DF6" w:rsidRPr="00AF720F">
        <w:rPr>
          <w:u w:val="single"/>
        </w:rPr>
        <w:t>.  A copy of the original invoice shall be available for inspection by persons authorized to enforce the alcoholic beverage laws of this State for a minimum period of three years at the licensed premises of the distillery.</w:t>
      </w:r>
      <w:r w:rsidR="00192D1C">
        <w:rPr>
          <w:u w:val="single"/>
        </w:rPr>
        <w:t xml:space="preserve">  The fee for the additional shipping privilege shall be $500.</w:t>
      </w:r>
    </w:p>
    <w:p w:rsidR="00604DF6" w:rsidRPr="00BD7A08" w:rsidRDefault="00604DF6" w:rsidP="00604DF6">
      <w:pPr>
        <w:rPr>
          <w:u w:val="single"/>
        </w:rPr>
      </w:pPr>
      <w:r>
        <w:tab/>
      </w:r>
      <w:r w:rsidRPr="00BD7A08">
        <w:rPr>
          <w:u w:val="single"/>
        </w:rPr>
        <w:t>The holder of this license shall be entitled 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w:t>
      </w:r>
    </w:p>
    <w:p w:rsidR="00604DF6" w:rsidRPr="00BD7A08" w:rsidRDefault="00604DF6" w:rsidP="00604DF6">
      <w:pPr>
        <w:rPr>
          <w:u w:val="single"/>
        </w:rPr>
      </w:pPr>
      <w:r w:rsidRPr="00BD7A08">
        <w:tab/>
      </w:r>
      <w:r w:rsidRPr="00BD7A08">
        <w:rPr>
          <w:u w:val="single"/>
        </w:rPr>
        <w:t xml:space="preserve">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604DF6" w:rsidRPr="00BD7A08" w:rsidRDefault="00604DF6" w:rsidP="00604DF6">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604DF6" w:rsidRDefault="00604DF6" w:rsidP="00604DF6">
      <w:r>
        <w:lastRenderedPageBreak/>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Pr>
          <w:u w:val="single"/>
        </w:rPr>
        <w:t xml:space="preserve"> pursuant to this subsection</w:t>
      </w:r>
      <w:r w:rsidR="000D610E">
        <w:rPr>
          <w:u w:val="single"/>
        </w:rPr>
        <w:t>.</w:t>
      </w:r>
      <w:r w:rsidR="000D610E">
        <w:t xml:space="preserve">  </w:t>
      </w:r>
      <w:r>
        <w:t>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254B55" w:rsidRDefault="00254B55" w:rsidP="00254B55">
      <w:pPr>
        <w:tabs>
          <w:tab w:val="clear" w:pos="4320"/>
          <w:tab w:val="clear" w:pos="5040"/>
          <w:tab w:val="left" w:pos="4140"/>
          <w:tab w:val="left" w:pos="4680"/>
        </w:tabs>
        <w:rPr>
          <w:u w:val="single"/>
        </w:rPr>
      </w:pPr>
      <w:r>
        <w:tab/>
      </w:r>
      <w:r w:rsidRPr="00C27D58">
        <w:rPr>
          <w:u w:val="single"/>
        </w:rPr>
        <w:t>Out-of</w:t>
      </w:r>
      <w:r>
        <w:rPr>
          <w:u w:val="single"/>
        </w:rPr>
        <w:t>-State Craft Distillery license</w:t>
      </w:r>
      <w:r>
        <w:rPr>
          <w:u w:val="single"/>
        </w:rPr>
        <w:tab/>
        <w:t>3e.</w:t>
      </w:r>
      <w:r>
        <w:rPr>
          <w:u w:val="single"/>
        </w:rPr>
        <w:tab/>
      </w:r>
      <w:r w:rsidRPr="00C27D58">
        <w:rPr>
          <w:u w:val="single"/>
        </w:rPr>
        <w:t>Provided that the applicant does not produce more than 20,000 gallons of distilled alcoholic beverages per year, the holder of a valid distillery license issued in any other state may make application to the director for this license.</w:t>
      </w:r>
    </w:p>
    <w:p w:rsidR="00254B55" w:rsidRDefault="00254B55" w:rsidP="00254B55">
      <w:pPr>
        <w:rPr>
          <w:u w:val="single"/>
        </w:rPr>
      </w:pPr>
      <w:r>
        <w:tab/>
      </w:r>
      <w:r>
        <w:rPr>
          <w:u w:val="single"/>
        </w:rPr>
        <w:t>T</w:t>
      </w:r>
      <w:r w:rsidRPr="00196D19">
        <w:rPr>
          <w:u w:val="single"/>
        </w:rPr>
        <w:t xml:space="preserve">he holder of this license may ship </w:t>
      </w:r>
      <w:r>
        <w:rPr>
          <w:u w:val="single"/>
        </w:rPr>
        <w:t xml:space="preserve">by common carrier or otherwise </w:t>
      </w:r>
      <w:r w:rsidRPr="00196D19">
        <w:rPr>
          <w:u w:val="single"/>
        </w:rPr>
        <w:t xml:space="preserve">not more than </w:t>
      </w:r>
      <w:r>
        <w:rPr>
          <w:u w:val="single"/>
        </w:rPr>
        <w:t>twenty liters</w:t>
      </w:r>
      <w:r w:rsidRPr="00196D19">
        <w:rPr>
          <w:u w:val="single"/>
        </w:rPr>
        <w:t xml:space="preserve"> of </w:t>
      </w:r>
      <w:r>
        <w:rPr>
          <w:u w:val="single"/>
        </w:rPr>
        <w:t>distilled spirits</w:t>
      </w:r>
      <w:r w:rsidRPr="00196D19">
        <w:rPr>
          <w:u w:val="single"/>
        </w:rPr>
        <w:t xml:space="preserve"> per year, subject to regulation, to any person within or without this State over 21 years of age for personal</w:t>
      </w:r>
      <w:r>
        <w:rPr>
          <w:u w:val="single"/>
        </w:rPr>
        <w:t xml:space="preserve"> consumption and not for resale</w:t>
      </w:r>
      <w:r w:rsidRPr="00196D19">
        <w:rPr>
          <w:u w:val="single"/>
        </w:rPr>
        <w:t>.  A copy of the original invoice shall be available for inspection by persons authorized to enforce the alcoholic beverage laws of this State for a minimum period of three years at the licensed premises of the distillery.</w:t>
      </w:r>
      <w:r w:rsidR="00C604E7">
        <w:rPr>
          <w:u w:val="single"/>
        </w:rPr>
        <w:t xml:space="preserve"> The fee for this license shall be $</w:t>
      </w:r>
      <w:r w:rsidR="00192D1C">
        <w:rPr>
          <w:u w:val="single"/>
        </w:rPr>
        <w:t>50</w:t>
      </w:r>
      <w:r w:rsidR="00C604E7">
        <w:rPr>
          <w:u w:val="single"/>
        </w:rPr>
        <w:t>0</w:t>
      </w:r>
      <w:r w:rsidR="007F353E">
        <w:rPr>
          <w:u w:val="single"/>
        </w:rPr>
        <w:t>.</w:t>
      </w:r>
      <w:r w:rsidRPr="00C27D58">
        <w:tab/>
      </w:r>
    </w:p>
    <w:p w:rsidR="00254B55" w:rsidRPr="00C604E7" w:rsidRDefault="00254B55" w:rsidP="00604DF6">
      <w:pPr>
        <w:rPr>
          <w:u w:val="single"/>
        </w:rPr>
      </w:pPr>
      <w:r w:rsidRPr="00C27D58">
        <w:tab/>
      </w:r>
      <w:r w:rsidRPr="00C27D58">
        <w:rPr>
          <w:u w:val="single"/>
        </w:rPr>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604DF6" w:rsidRDefault="00604DF6" w:rsidP="008F39EE">
      <w:pPr>
        <w:tabs>
          <w:tab w:val="clear" w:pos="3600"/>
          <w:tab w:val="clear" w:pos="4320"/>
          <w:tab w:val="left" w:pos="3420"/>
          <w:tab w:val="left" w:pos="3780"/>
        </w:tabs>
      </w:pPr>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604DF6" w:rsidRDefault="00604DF6" w:rsidP="008F39EE">
      <w:pPr>
        <w:tabs>
          <w:tab w:val="clear" w:pos="4320"/>
          <w:tab w:val="clear" w:pos="5040"/>
          <w:tab w:val="left" w:pos="4050"/>
          <w:tab w:val="left" w:pos="4410"/>
        </w:tabs>
      </w:pPr>
      <w:r>
        <w:tab/>
        <w:t>Bonded warehouse bottling license.</w:t>
      </w:r>
      <w:r>
        <w:tab/>
        <w:t>5.</w:t>
      </w:r>
      <w:r>
        <w:tab/>
        <w:t xml:space="preserve">The holder of this license shall be entitled, subject to rules and regulations, to bottle alcoholic beverages in bond on behalf of all persons authorized by federal and State law and regulations to withdraw alcoholic </w:t>
      </w:r>
      <w:r>
        <w:lastRenderedPageBreak/>
        <w:t>beverages from bond. The fee for this license shall be $625.  This license shall be issued only to persons holding permits to operate Internal Revenue bonded warehouses pursuant to the laws of the United States.</w:t>
      </w:r>
    </w:p>
    <w:p w:rsidR="0004122F" w:rsidRDefault="00604DF6" w:rsidP="0004122F">
      <w:r>
        <w:tab/>
        <w:t xml:space="preserve">The provisions of section 21 of P.L.2003, c.117 amendatory of this section shall apply to licenses issued or transferred on or after </w:t>
      </w:r>
    </w:p>
    <w:p w:rsidR="00604DF6" w:rsidRDefault="00604DF6" w:rsidP="00604DF6">
      <w:r>
        <w:t>July 1, 2003, and to license renewals commencing on or after July 1, 2003.</w:t>
      </w:r>
    </w:p>
    <w:p w:rsidR="00604DF6" w:rsidRDefault="008F39EE" w:rsidP="00604DF6">
      <w:r>
        <w:t xml:space="preserve">(cf: </w:t>
      </w:r>
      <w:r w:rsidR="00604DF6">
        <w:t>P.L.2017, c.80, s.1)</w:t>
      </w:r>
    </w:p>
    <w:p w:rsidR="00604DF6" w:rsidRDefault="00604DF6" w:rsidP="00604DF6"/>
    <w:p w:rsidR="00604DF6" w:rsidRDefault="00604DF6" w:rsidP="00604DF6">
      <w:r>
        <w:tab/>
        <w:t>4.</w:t>
      </w:r>
      <w:r>
        <w:tab/>
        <w:t>R.S.</w:t>
      </w:r>
      <w:r w:rsidRPr="001133BE">
        <w:t xml:space="preserve"> </w:t>
      </w:r>
      <w:r>
        <w:t>33:1-12 is amended to read as follows:</w:t>
      </w:r>
    </w:p>
    <w:p w:rsidR="00604DF6" w:rsidRDefault="00604DF6" w:rsidP="00604DF6">
      <w:r>
        <w:tab/>
        <w:t>33:1-12.  Class C licenses shall be subdivided and classified as follows:</w:t>
      </w:r>
    </w:p>
    <w:p w:rsidR="00604DF6" w:rsidRPr="001133BE" w:rsidRDefault="00604DF6" w:rsidP="00604DF6">
      <w:pPr>
        <w:rPr>
          <w:u w:val="single"/>
        </w:rPr>
      </w:pPr>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r w:rsidRPr="001133BE">
        <w:rPr>
          <w:u w:val="single"/>
        </w:rPr>
        <w:t>The holder of this license shall be entitled to sell and deliver alcoholic beverages for consumption off the licensed premises pursuant to section 1 of P.L.</w:t>
      </w:r>
      <w:r w:rsidR="008F39EE">
        <w:rPr>
          <w:u w:val="single"/>
        </w:rPr>
        <w:t>       </w:t>
      </w:r>
      <w:r w:rsidRPr="001133BE">
        <w:rPr>
          <w:u w:val="single"/>
        </w:rPr>
        <w:t>,</w:t>
      </w:r>
      <w:r w:rsidR="008F39EE">
        <w:rPr>
          <w:u w:val="single"/>
        </w:rPr>
        <w:t> </w:t>
      </w:r>
      <w:r w:rsidRPr="001133BE">
        <w:rPr>
          <w:u w:val="single"/>
        </w:rPr>
        <w:t>c.</w:t>
      </w:r>
      <w:r w:rsidR="008F39EE">
        <w:rPr>
          <w:u w:val="single"/>
        </w:rPr>
        <w:t>    </w:t>
      </w:r>
      <w:r w:rsidRPr="001133BE">
        <w:rPr>
          <w:u w:val="single"/>
        </w:rPr>
        <w:t>(C.</w:t>
      </w:r>
      <w:r w:rsidR="008F39EE">
        <w:rPr>
          <w:u w:val="single"/>
        </w:rPr>
        <w:t>    </w:t>
      </w:r>
      <w:r w:rsidRPr="001133BE">
        <w:rPr>
          <w:u w:val="single"/>
        </w:rPr>
        <w:t>)</w:t>
      </w:r>
      <w:r w:rsidR="008F39EE">
        <w:rPr>
          <w:u w:val="single"/>
        </w:rPr>
        <w:t> </w:t>
      </w:r>
      <w:r w:rsidRPr="001133BE">
        <w:rPr>
          <w:u w:val="single"/>
        </w:rPr>
        <w:t>(pending</w:t>
      </w:r>
      <w:r w:rsidR="008F39EE">
        <w:rPr>
          <w:u w:val="single"/>
        </w:rPr>
        <w:t> </w:t>
      </w:r>
      <w:r w:rsidRPr="001133BE">
        <w:rPr>
          <w:u w:val="single"/>
        </w:rPr>
        <w:t>before</w:t>
      </w:r>
      <w:r w:rsidR="008F39EE">
        <w:rPr>
          <w:u w:val="single"/>
        </w:rPr>
        <w:t> </w:t>
      </w:r>
      <w:r w:rsidRPr="001133BE">
        <w:rPr>
          <w:u w:val="single"/>
        </w:rPr>
        <w:t>the</w:t>
      </w:r>
      <w:r w:rsidR="008F39EE">
        <w:rPr>
          <w:u w:val="single"/>
        </w:rPr>
        <w:t> </w:t>
      </w:r>
      <w:r w:rsidRPr="001133BE">
        <w:rPr>
          <w:u w:val="single"/>
        </w:rPr>
        <w:t>Legislature</w:t>
      </w:r>
      <w:r w:rsidR="008F39EE">
        <w:rPr>
          <w:u w:val="single"/>
        </w:rPr>
        <w:t> </w:t>
      </w:r>
      <w:r w:rsidRPr="001133BE">
        <w:rPr>
          <w:u w:val="single"/>
        </w:rPr>
        <w:t>as</w:t>
      </w:r>
      <w:r w:rsidR="008F39EE">
        <w:rPr>
          <w:u w:val="single"/>
        </w:rPr>
        <w:t> </w:t>
      </w:r>
      <w:r w:rsidRPr="001133BE">
        <w:rPr>
          <w:u w:val="single"/>
        </w:rPr>
        <w:t>this</w:t>
      </w:r>
      <w:r w:rsidR="008F39EE">
        <w:rPr>
          <w:u w:val="single"/>
        </w:rPr>
        <w:t> </w:t>
      </w:r>
      <w:r w:rsidRPr="001133BE">
        <w:rPr>
          <w:u w:val="single"/>
        </w:rPr>
        <w:t>bill).</w:t>
      </w:r>
    </w:p>
    <w:p w:rsidR="00604DF6" w:rsidRDefault="00604DF6" w:rsidP="00604DF6">
      <w:r>
        <w:tab/>
        <w:t xml:space="preserve">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w:t>
      </w:r>
      <w:r>
        <w:lastRenderedPageBreak/>
        <w:t>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consumption license shall be granted within its respective municipality.</w:t>
      </w:r>
    </w:p>
    <w:p w:rsidR="00604DF6" w:rsidRDefault="00604DF6" w:rsidP="00604DF6">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604DF6" w:rsidRDefault="00604DF6" w:rsidP="00604DF6">
      <w:r>
        <w:tab/>
        <w:t>Seasonal retail consumption license.  2.</w:t>
      </w:r>
      <w:r w:rsidR="008F39EE">
        <w:t xml:space="preserve"> </w:t>
      </w:r>
      <w:r>
        <w:t xml:space="preserve"> (1) </w:t>
      </w:r>
      <w:r w:rsidR="008F39EE">
        <w:t xml:space="preserve"> </w:t>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604DF6" w:rsidRDefault="00604DF6" w:rsidP="00604DF6">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604DF6" w:rsidRDefault="00604DF6" w:rsidP="00604DF6">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604DF6" w:rsidRDefault="00604DF6" w:rsidP="00604DF6">
      <w:r>
        <w:tab/>
        <w:t>(3)</w:t>
      </w:r>
      <w:r>
        <w:tab/>
        <w:t xml:space="preserve">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w:t>
      </w:r>
      <w:r>
        <w:lastRenderedPageBreak/>
        <w:t>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604DF6" w:rsidRDefault="00604DF6" w:rsidP="00604DF6">
      <w:r>
        <w:tab/>
      </w:r>
      <w:r w:rsidRPr="001133BE">
        <w:rPr>
          <w:u w:val="single"/>
        </w:rPr>
        <w:t>(4)</w:t>
      </w:r>
      <w:r>
        <w:rPr>
          <w:u w:val="single"/>
        </w:rPr>
        <w:t xml:space="preserve"> </w:t>
      </w:r>
      <w:r w:rsidR="008F39EE">
        <w:rPr>
          <w:u w:val="single"/>
        </w:rPr>
        <w:t xml:space="preserve"> </w:t>
      </w:r>
      <w:r w:rsidRPr="001133BE">
        <w:rPr>
          <w:u w:val="single"/>
        </w:rPr>
        <w:t>The holder of this license shall be entitled to sell and deliver alcoholic beverages for consumption off the licensed premises pursuant to section 1 of P.L.       , c.    (C.    ) (pending before the Legislature as this bill).</w:t>
      </w:r>
    </w:p>
    <w:p w:rsidR="00604DF6" w:rsidRDefault="00604DF6" w:rsidP="00604DF6">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604DF6" w:rsidRDefault="00604DF6" w:rsidP="00604DF6">
      <w:r>
        <w:tab/>
        <w:t xml:space="preserve">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t>
      </w:r>
      <w:r>
        <w:lastRenderedPageBreak/>
        <w:t>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604DF6" w:rsidRDefault="00604DF6" w:rsidP="00604DF6">
      <w:r>
        <w:tab/>
        <w:t xml:space="preserve">Limited retail distribution license. </w:t>
      </w:r>
      <w:r w:rsidR="008F39EE">
        <w:t xml:space="preserve"> </w:t>
      </w:r>
      <w:r>
        <w:t xml:space="preserve">3. </w:t>
      </w:r>
      <w:r w:rsidR="008F39EE">
        <w:t xml:space="preserve"> </w:t>
      </w:r>
      <w:r>
        <w:t xml:space="preserve">b. </w:t>
      </w:r>
      <w:r w:rsidR="008F39EE">
        <w:t xml:space="preserve"> </w:t>
      </w:r>
      <w:r>
        <w:t>The holder of this license shall be entitled, subject to rules and regulations, to sell any unchilled,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604DF6" w:rsidRDefault="00604DF6" w:rsidP="00604DF6">
      <w:r>
        <w:tab/>
        <w:t xml:space="preserve">Plenary retail transit license. </w:t>
      </w:r>
      <w:r w:rsidR="008F39EE">
        <w:t xml:space="preserve"> </w:t>
      </w:r>
      <w:r>
        <w:t xml:space="preserve">4. </w:t>
      </w:r>
      <w:r w:rsidR="008F39EE">
        <w:t xml:space="preserve"> </w:t>
      </w:r>
      <w:r>
        <w:t xml:space="preserve">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w:t>
      </w:r>
      <w:r>
        <w:lastRenderedPageBreak/>
        <w:t>retail transit license issued in accordance with this section shall be excluded in determining the maximum number of retail licenses permitted under P.L.1962, c.152 (C.33:1-12.31 et seq.).</w:t>
      </w:r>
    </w:p>
    <w:p w:rsidR="00604DF6" w:rsidRDefault="00604DF6" w:rsidP="00604DF6">
      <w:r>
        <w:tab/>
        <w:t xml:space="preserve">Club license. </w:t>
      </w:r>
      <w:r w:rsidR="008F39EE">
        <w:t xml:space="preserve"> </w:t>
      </w:r>
      <w:r>
        <w:t>5.</w:t>
      </w:r>
      <w:r w:rsidR="008F39EE">
        <w:t xml:space="preserve"> </w:t>
      </w:r>
      <w:r>
        <w:t xml:space="preserve">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604DF6" w:rsidRDefault="00604DF6" w:rsidP="00604DF6">
      <w:r>
        <w:tab/>
        <w:t>The provisions of section 23 of P.L.2003, c.117 amendatory of this section shall apply to licenses issued or transferred on or after July 1, 2003, and to license renewals commencing on or after July 1, 2003.</w:t>
      </w:r>
    </w:p>
    <w:p w:rsidR="00604DF6" w:rsidRDefault="00604DF6" w:rsidP="00604DF6">
      <w:r>
        <w:tab/>
        <w:t xml:space="preserve">Sporting facility license. </w:t>
      </w:r>
      <w:r w:rsidR="008F39EE">
        <w:t xml:space="preserve"> </w:t>
      </w:r>
      <w:r>
        <w:t xml:space="preserve">6. </w:t>
      </w:r>
      <w:r w:rsidR="008F39EE">
        <w:t xml:space="preserve"> </w:t>
      </w:r>
      <w:r>
        <w:t xml:space="preserve">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604DF6" w:rsidRDefault="00604DF6" w:rsidP="00604DF6">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604DF6" w:rsidRDefault="00604DF6" w:rsidP="00604DF6">
      <w:r>
        <w:tab/>
        <w:t xml:space="preserve">The fee for this license shall be $2,500 for venues with a capacity of less than 7,500 persons; $5,000 for venues with a capacity of not less than 7,500 persons but not more than 14,999 </w:t>
      </w:r>
      <w:r>
        <w:lastRenderedPageBreak/>
        <w:t>persons; $7,500 for venues with a capacity of not less than 15,000 persons but not more than 22,499 persons; and $10,000 for venues with a capacity of 22,500 persons or more.</w:t>
      </w:r>
    </w:p>
    <w:p w:rsidR="00604DF6" w:rsidRDefault="00604DF6" w:rsidP="00604DF6">
      <w:r>
        <w:tab/>
        <w:t>For the purposes of this subsection:</w:t>
      </w:r>
    </w:p>
    <w:p w:rsidR="00604DF6" w:rsidRDefault="00604DF6" w:rsidP="00604DF6">
      <w:r>
        <w:tab/>
        <w:t>"Sporting facility" means a stadium, arena, team training facility, or similar venue located on public property where alcoholic beverages are served or sold at retail for consumption on the premises by the glass or other open receptacle or in original containers.</w:t>
      </w:r>
      <w:r w:rsidR="0004122F">
        <w:t xml:space="preserve"> </w:t>
      </w:r>
    </w:p>
    <w:p w:rsidR="00604DF6" w:rsidRDefault="00604DF6" w:rsidP="00604DF6">
      <w:r>
        <w:tab/>
        <w:t>"Team training facility" shall include team offices and team headquarters.</w:t>
      </w:r>
    </w:p>
    <w:p w:rsidR="00604DF6" w:rsidRDefault="008F39EE" w:rsidP="00604DF6">
      <w:r>
        <w:t>(cf:</w:t>
      </w:r>
      <w:r w:rsidR="00604DF6">
        <w:t xml:space="preserve"> P.L.2018, c.147, s.1)</w:t>
      </w:r>
    </w:p>
    <w:p w:rsidR="000162CF" w:rsidRDefault="000162CF" w:rsidP="000162CF"/>
    <w:p w:rsidR="000162CF" w:rsidRPr="00AA7880" w:rsidRDefault="00604DF6" w:rsidP="000162CF">
      <w:r>
        <w:tab/>
        <w:t>5</w:t>
      </w:r>
      <w:r w:rsidR="008F39EE">
        <w:t>.</w:t>
      </w:r>
      <w:r w:rsidR="008F39EE">
        <w:tab/>
      </w:r>
      <w:r w:rsidR="000162CF">
        <w:t>This act shall take effect</w:t>
      </w:r>
      <w:r>
        <w:t xml:space="preserve"> immediately.  </w:t>
      </w:r>
    </w:p>
    <w:p w:rsidR="000162CF" w:rsidRPr="00CE7BD8" w:rsidRDefault="000162CF" w:rsidP="000162CF"/>
    <w:p w:rsidR="00192D1C" w:rsidRDefault="00192D1C" w:rsidP="000162CF">
      <w:pPr>
        <w:jc w:val="center"/>
      </w:pPr>
    </w:p>
    <w:p w:rsidR="000162CF" w:rsidRPr="00AA7880" w:rsidRDefault="000162CF" w:rsidP="000162CF">
      <w:pPr>
        <w:jc w:val="center"/>
      </w:pPr>
      <w:r w:rsidRPr="00D71D68">
        <w:t>STATEMENT</w:t>
      </w:r>
    </w:p>
    <w:p w:rsidR="00192D1C" w:rsidRDefault="00604DF6" w:rsidP="00604DF6">
      <w:r>
        <w:tab/>
      </w:r>
    </w:p>
    <w:p w:rsidR="00604DF6" w:rsidRDefault="00192D1C" w:rsidP="00604DF6">
      <w:r>
        <w:tab/>
        <w:t>This bill makes permanent provisions of P.L.2020</w:t>
      </w:r>
      <w:r>
        <w:rPr>
          <w:color w:val="000000"/>
        </w:rPr>
        <w:t xml:space="preserve">, c.33, which temporarily granted retail licensees and craft distillery licensees certain privileges in response to the COVID-19 pandemic.  </w:t>
      </w:r>
      <w:r>
        <w:t>Specifically, the</w:t>
      </w:r>
      <w:r w:rsidR="00604DF6">
        <w:t xml:space="preserve"> bill allows the holder of plenary retail consumption licenses, hotel or motel licenses, seasonal retail consumption licenses, or concessionaire permits, generally issued to bars and restaurants, to sell and deliver alcoholic beverages in original containers or in closed and sealed containers</w:t>
      </w:r>
      <w:r w:rsidR="003632BF">
        <w:t>,</w:t>
      </w:r>
      <w:r w:rsidR="00604DF6">
        <w:t xml:space="preserve"> and mixed cocktails in closed and sealed containers for consumption off the licensed premises. </w:t>
      </w:r>
    </w:p>
    <w:p w:rsidR="00192D1C" w:rsidRDefault="00604DF6" w:rsidP="00604DF6">
      <w:r>
        <w:tab/>
        <w:t xml:space="preserve">In addition, the bill allows craft distillery licensees to sell for consumption off the licensed premises </w:t>
      </w:r>
      <w:r w:rsidRPr="005E6830">
        <w:t xml:space="preserve">distilled alcoholic beverages </w:t>
      </w:r>
      <w:r>
        <w:t xml:space="preserve">that are manufactured on the licensed premises and </w:t>
      </w:r>
      <w:r w:rsidRPr="005E6830">
        <w:t>mixed or blended with other alcoholic or nonalcoholic beverages</w:t>
      </w:r>
      <w:r>
        <w:t xml:space="preserve"> and sold</w:t>
      </w:r>
      <w:r>
        <w:rPr>
          <w:rFonts w:ascii="Albertus Extra Bold" w:hAnsi="Albertus Extra Bold"/>
          <w:b/>
          <w:vertAlign w:val="superscript"/>
        </w:rPr>
        <w:t xml:space="preserve"> </w:t>
      </w:r>
      <w:r w:rsidRPr="005E6830">
        <w:t xml:space="preserve">in </w:t>
      </w:r>
      <w:r w:rsidRPr="009337A4">
        <w:t xml:space="preserve">closed </w:t>
      </w:r>
      <w:r w:rsidRPr="005E6830">
        <w:t>and</w:t>
      </w:r>
      <w:r w:rsidRPr="009337A4">
        <w:t xml:space="preserve"> sealed </w:t>
      </w:r>
      <w:r w:rsidRPr="005E6830">
        <w:t>containers</w:t>
      </w:r>
      <w:r>
        <w:t xml:space="preserve">.  The bill also allows craft distilleries to sell distilled alcoholic beverages in original containers accompanied by one or more nonalcoholic beverages or foodstuffs that may be combined by the consumer to prepare a mixed drink.  </w:t>
      </w:r>
    </w:p>
    <w:p w:rsidR="00604DF6" w:rsidRDefault="00192D1C" w:rsidP="00604DF6">
      <w:r>
        <w:tab/>
      </w:r>
      <w:r w:rsidR="00604DF6">
        <w:t xml:space="preserve">Under the bill, mixed </w:t>
      </w:r>
      <w:r w:rsidR="007F353E">
        <w:t xml:space="preserve">drinks </w:t>
      </w:r>
      <w:r w:rsidR="00604DF6">
        <w:t xml:space="preserve">are to be sold in closed and sealed containers that are affixed with a tamper evident seal and hold not more than 16 fluid ounces.  Any other alcoholic beverages may be sold and delivered in original containers of any size.  </w:t>
      </w:r>
    </w:p>
    <w:p w:rsidR="00192D1C" w:rsidRPr="00192D1C" w:rsidRDefault="00192D1C" w:rsidP="00192D1C">
      <w:pPr>
        <w:rPr>
          <w:spacing w:val="0"/>
        </w:rPr>
      </w:pPr>
      <w:r>
        <w:tab/>
        <w:t xml:space="preserve">In addition, the bill allows certain in-State and out-of-State craft alcoholic beverage manufacturers to deliver their products in original containers </w:t>
      </w:r>
      <w:r w:rsidR="007F353E">
        <w:t xml:space="preserve">directly </w:t>
      </w:r>
      <w:r>
        <w:t xml:space="preserve">to the </w:t>
      </w:r>
      <w:r w:rsidRPr="009337A4">
        <w:rPr>
          <w:spacing w:val="0"/>
        </w:rPr>
        <w:t xml:space="preserve">residence of a consumer within </w:t>
      </w:r>
      <w:r>
        <w:rPr>
          <w:spacing w:val="0"/>
        </w:rPr>
        <w:t xml:space="preserve">or without </w:t>
      </w:r>
      <w:r w:rsidRPr="009337A4">
        <w:rPr>
          <w:spacing w:val="0"/>
        </w:rPr>
        <w:t>this State who is 21 ye</w:t>
      </w:r>
      <w:r>
        <w:rPr>
          <w:spacing w:val="0"/>
        </w:rPr>
        <w:t>ars of age or older.  The bill extends this home delivery privilege to the holder of a limited brewery license, plenary winery l</w:t>
      </w:r>
      <w:r w:rsidR="00006593">
        <w:rPr>
          <w:spacing w:val="0"/>
        </w:rPr>
        <w:t>icense that annually produced 25</w:t>
      </w:r>
      <w:r>
        <w:rPr>
          <w:spacing w:val="0"/>
        </w:rPr>
        <w:t xml:space="preserve">0,000 gallons of wine or less, </w:t>
      </w:r>
      <w:r w:rsidR="006459ED">
        <w:rPr>
          <w:spacing w:val="0"/>
        </w:rPr>
        <w:t xml:space="preserve">farm winery license, </w:t>
      </w:r>
      <w:r>
        <w:rPr>
          <w:spacing w:val="0"/>
        </w:rPr>
        <w:t xml:space="preserve">craft distillery license, cidery and </w:t>
      </w:r>
      <w:r>
        <w:rPr>
          <w:spacing w:val="0"/>
        </w:rPr>
        <w:lastRenderedPageBreak/>
        <w:t xml:space="preserve">meadery license, and their out-of-State counterparts.  The bill requires in-State and out-of-State licensees to transport alcoholic beverages in a vehicle that displays a transit insignia issued by the Director of the Division of Alcoholic Beverage Control and is owned, operated, or otherwise used in connection with the licensed premises.  </w:t>
      </w:r>
    </w:p>
    <w:p w:rsidR="000C5038" w:rsidRDefault="00192D1C">
      <w:r>
        <w:tab/>
        <w:t xml:space="preserve">The bill also allows these in-State and out-of-State craft manufacturers to ship via common carrier their products </w:t>
      </w:r>
      <w:r w:rsidR="007F353E">
        <w:t xml:space="preserve">directly </w:t>
      </w:r>
      <w:r>
        <w:t xml:space="preserve">to consumers </w:t>
      </w:r>
      <w:r w:rsidRPr="009337A4">
        <w:rPr>
          <w:spacing w:val="0"/>
        </w:rPr>
        <w:t xml:space="preserve">within </w:t>
      </w:r>
      <w:r>
        <w:rPr>
          <w:spacing w:val="0"/>
        </w:rPr>
        <w:t>or without this State who are</w:t>
      </w:r>
      <w:r w:rsidRPr="009337A4">
        <w:rPr>
          <w:spacing w:val="0"/>
        </w:rPr>
        <w:t xml:space="preserve"> 21 ye</w:t>
      </w:r>
      <w:r>
        <w:rPr>
          <w:spacing w:val="0"/>
        </w:rPr>
        <w:t xml:space="preserve">ars of age or older.  </w:t>
      </w:r>
      <w:r>
        <w:t xml:space="preserve">Under current law, only </w:t>
      </w:r>
      <w:r w:rsidRPr="00980C7D">
        <w:t xml:space="preserve">small plenary </w:t>
      </w:r>
      <w:r>
        <w:t xml:space="preserve">wineries </w:t>
      </w:r>
      <w:r w:rsidRPr="00980C7D">
        <w:t>that produce 250,000 gallons or less per year</w:t>
      </w:r>
      <w:r w:rsidR="006459ED">
        <w:t>, farm wineries,</w:t>
      </w:r>
      <w:r w:rsidRPr="00980C7D">
        <w:t xml:space="preserve"> </w:t>
      </w:r>
      <w:r>
        <w:t>and meaderies are permitted to directly ship their products</w:t>
      </w:r>
      <w:r w:rsidR="007F353E">
        <w:t xml:space="preserve"> directly</w:t>
      </w:r>
      <w:r>
        <w:t>.  Under the bill, a limited brewery licensee would be entitled to ship up to</w:t>
      </w:r>
      <w:r w:rsidR="003632BF">
        <w:t xml:space="preserve"> 12 cases of beer to a</w:t>
      </w:r>
      <w:r>
        <w:t xml:space="preserve"> customer</w:t>
      </w:r>
      <w:r w:rsidR="007F353E">
        <w:t xml:space="preserve"> annually</w:t>
      </w:r>
      <w:r>
        <w:t xml:space="preserve">.  The bill prohibits a single case </w:t>
      </w:r>
      <w:r w:rsidR="001E0821">
        <w:t xml:space="preserve">of beer </w:t>
      </w:r>
      <w:r>
        <w:t>from exceeding 288 ounces.  The bill allows cideries to ship up to 12 cases of cider to a consumer; a</w:t>
      </w:r>
      <w:r w:rsidR="003632BF">
        <w:t xml:space="preserve"> case of</w:t>
      </w:r>
      <w:r w:rsidRPr="00192D1C">
        <w:t xml:space="preserve"> cider </w:t>
      </w:r>
      <w:r>
        <w:t xml:space="preserve">is not </w:t>
      </w:r>
      <w:r w:rsidR="003632BF">
        <w:t xml:space="preserve">to </w:t>
      </w:r>
      <w:r>
        <w:t xml:space="preserve">exceed </w:t>
      </w:r>
      <w:r w:rsidRPr="00192D1C">
        <w:t>nine liters.</w:t>
      </w:r>
      <w:r>
        <w:t xml:space="preserve">  Craft </w:t>
      </w:r>
      <w:r w:rsidRPr="00AF720F">
        <w:t>distiller</w:t>
      </w:r>
      <w:r>
        <w:t>ies would be entitled</w:t>
      </w:r>
      <w:r w:rsidRPr="00AF720F">
        <w:t xml:space="preserve"> to ship up to 20 liters of distilled spirits per year </w:t>
      </w:r>
      <w:r>
        <w:t xml:space="preserve">consumers.  </w:t>
      </w:r>
      <w:r w:rsidR="008820F7">
        <w:t xml:space="preserve">The fee for this direct shipping privilege would be $500.  </w:t>
      </w:r>
    </w:p>
    <w:sectPr w:rsidR="000C5038" w:rsidSect="008E7334">
      <w:headerReference w:type="default" r:id="rId13"/>
      <w:footerReference w:type="default" r:id="rId14"/>
      <w:headerReference w:type="first" r:id="rId15"/>
      <w:footerReference w:type="first" r:id="rId16"/>
      <w:pgSz w:w="12240" w:h="20160" w:code="5"/>
      <w:pgMar w:top="1440" w:right="2520" w:bottom="2160" w:left="2880" w:header="1181" w:footer="15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331B" w:rsidRDefault="0039331B">
      <w:r>
        <w:separator/>
      </w:r>
    </w:p>
  </w:endnote>
  <w:endnote w:type="continuationSeparator" w:id="0">
    <w:p w:rsidR="0039331B" w:rsidRDefault="0039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364B" w:rsidRPr="00921C91" w:rsidRDefault="00DC364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364B" w:rsidRPr="00921C91" w:rsidRDefault="00DC364B">
    <w:pPr>
      <w:pStyle w:val="Footer"/>
      <w:rPr>
        <w:szCs w:val="18"/>
      </w:rPr>
    </w:pPr>
  </w:p>
  <w:p w:rsidR="00DC364B" w:rsidRPr="00921C91" w:rsidRDefault="00DC364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364B" w:rsidRDefault="00DC364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331B" w:rsidRDefault="0039331B">
      <w:r>
        <w:separator/>
      </w:r>
    </w:p>
  </w:footnote>
  <w:footnote w:type="continuationSeparator" w:id="0">
    <w:p w:rsidR="0039331B" w:rsidRDefault="003933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928E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7FBA" w:rsidRDefault="00787FBA" w:rsidP="00787FBA">
    <w:pPr>
      <w:pStyle w:val="bpuHeadSpon"/>
    </w:pPr>
    <w:r w:rsidRPr="00787FBA">
      <w:rPr>
        <w:rStyle w:val="bpuHeadSponChar"/>
      </w:rPr>
      <w:t>S3915</w:t>
    </w:r>
    <w:r>
      <w:t xml:space="preserve"> GOPAL</w:t>
    </w:r>
  </w:p>
  <w:p w:rsidR="00787FBA" w:rsidRDefault="00787FBA" w:rsidP="00787FBA">
    <w:pPr>
      <w:pStyle w:val="bpuHeadSpon"/>
    </w:pPr>
    <w:r>
      <w:fldChar w:fldCharType="begin"/>
    </w:r>
    <w:r>
      <w:instrText xml:space="preserve"> PAGE  \* MERGEFORMAT </w:instrText>
    </w:r>
    <w:r>
      <w:fldChar w:fldCharType="separate"/>
    </w:r>
    <w:r w:rsidR="00D928E3">
      <w:rPr>
        <w:noProof/>
      </w:rPr>
      <w:t>10</w:t>
    </w:r>
    <w:r>
      <w:fldChar w:fldCharType="end"/>
    </w:r>
  </w:p>
  <w:p w:rsidR="00787FBA" w:rsidRDefault="00787FBA" w:rsidP="00787F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7FBA" w:rsidRDefault="00787FBA" w:rsidP="00787FBA">
    <w:pPr>
      <w:pStyle w:val="bpuHeadSpon"/>
    </w:pPr>
    <w:r w:rsidRPr="00787FBA">
      <w:rPr>
        <w:rStyle w:val="bpuHeadSponChar"/>
      </w:rPr>
      <w:t>S3915</w:t>
    </w:r>
    <w:r>
      <w:t xml:space="preserve"> GOPAL</w:t>
    </w:r>
  </w:p>
  <w:p w:rsidR="00787FBA" w:rsidRDefault="00787FBA" w:rsidP="00787FBA">
    <w:pPr>
      <w:pStyle w:val="bpuHeadSpon"/>
    </w:pPr>
    <w:r>
      <w:fldChar w:fldCharType="begin"/>
    </w:r>
    <w:r>
      <w:instrText xml:space="preserve"> PAGE  \* MERGEFORMAT </w:instrText>
    </w:r>
    <w:r>
      <w:fldChar w:fldCharType="separate"/>
    </w:r>
    <w:r w:rsidR="00D928E3">
      <w:rPr>
        <w:noProof/>
      </w:rPr>
      <w:t>2</w:t>
    </w:r>
    <w:r>
      <w:fldChar w:fldCharType="end"/>
    </w:r>
  </w:p>
  <w:p w:rsidR="00787FBA" w:rsidRDefault="00787FBA" w:rsidP="00787F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331B"/>
    <w:rsid w:val="000051BD"/>
    <w:rsid w:val="00006593"/>
    <w:rsid w:val="000160A5"/>
    <w:rsid w:val="000162CF"/>
    <w:rsid w:val="0002335B"/>
    <w:rsid w:val="0003549A"/>
    <w:rsid w:val="000367AE"/>
    <w:rsid w:val="0004122F"/>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10E"/>
    <w:rsid w:val="000D6255"/>
    <w:rsid w:val="000D6262"/>
    <w:rsid w:val="000D7B4A"/>
    <w:rsid w:val="000E4006"/>
    <w:rsid w:val="000F3DA2"/>
    <w:rsid w:val="000F5FDE"/>
    <w:rsid w:val="000F7466"/>
    <w:rsid w:val="00101DCC"/>
    <w:rsid w:val="00116E7B"/>
    <w:rsid w:val="0013000E"/>
    <w:rsid w:val="00133F81"/>
    <w:rsid w:val="00135943"/>
    <w:rsid w:val="0014664C"/>
    <w:rsid w:val="001645FB"/>
    <w:rsid w:val="00173D2B"/>
    <w:rsid w:val="00176721"/>
    <w:rsid w:val="00181676"/>
    <w:rsid w:val="00183603"/>
    <w:rsid w:val="0018410E"/>
    <w:rsid w:val="00192D1C"/>
    <w:rsid w:val="00194E78"/>
    <w:rsid w:val="0019707B"/>
    <w:rsid w:val="00197E8B"/>
    <w:rsid w:val="00197FA4"/>
    <w:rsid w:val="001A161A"/>
    <w:rsid w:val="001A3B79"/>
    <w:rsid w:val="001A66B6"/>
    <w:rsid w:val="001B4716"/>
    <w:rsid w:val="001B4EA4"/>
    <w:rsid w:val="001C7C52"/>
    <w:rsid w:val="001D25F3"/>
    <w:rsid w:val="001E0821"/>
    <w:rsid w:val="001E15F1"/>
    <w:rsid w:val="001E16FA"/>
    <w:rsid w:val="001E6213"/>
    <w:rsid w:val="001F14C7"/>
    <w:rsid w:val="001F7405"/>
    <w:rsid w:val="00205533"/>
    <w:rsid w:val="00212B8D"/>
    <w:rsid w:val="002206C8"/>
    <w:rsid w:val="00222983"/>
    <w:rsid w:val="002370D0"/>
    <w:rsid w:val="00254B55"/>
    <w:rsid w:val="00255958"/>
    <w:rsid w:val="00257FA2"/>
    <w:rsid w:val="00264AEB"/>
    <w:rsid w:val="0026574A"/>
    <w:rsid w:val="002660BB"/>
    <w:rsid w:val="002720E8"/>
    <w:rsid w:val="00275293"/>
    <w:rsid w:val="002776B0"/>
    <w:rsid w:val="00286C7E"/>
    <w:rsid w:val="002A05DB"/>
    <w:rsid w:val="002A1029"/>
    <w:rsid w:val="002A3A1A"/>
    <w:rsid w:val="002A4692"/>
    <w:rsid w:val="002A51BA"/>
    <w:rsid w:val="002B2E26"/>
    <w:rsid w:val="002B3FE6"/>
    <w:rsid w:val="002C2D81"/>
    <w:rsid w:val="002C461E"/>
    <w:rsid w:val="002C6CEC"/>
    <w:rsid w:val="002E09CE"/>
    <w:rsid w:val="002E69D1"/>
    <w:rsid w:val="002F3BA6"/>
    <w:rsid w:val="00315320"/>
    <w:rsid w:val="00317222"/>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2BF"/>
    <w:rsid w:val="00363CF5"/>
    <w:rsid w:val="00364344"/>
    <w:rsid w:val="003702CA"/>
    <w:rsid w:val="00370617"/>
    <w:rsid w:val="00382F1F"/>
    <w:rsid w:val="003840E5"/>
    <w:rsid w:val="00391DA4"/>
    <w:rsid w:val="0039331B"/>
    <w:rsid w:val="003A3C64"/>
    <w:rsid w:val="003A3F83"/>
    <w:rsid w:val="003C43EF"/>
    <w:rsid w:val="003C5A6B"/>
    <w:rsid w:val="003C7FB2"/>
    <w:rsid w:val="003D24DE"/>
    <w:rsid w:val="003E26D4"/>
    <w:rsid w:val="003E47BA"/>
    <w:rsid w:val="003F3B37"/>
    <w:rsid w:val="0040195A"/>
    <w:rsid w:val="00402DC0"/>
    <w:rsid w:val="0041543C"/>
    <w:rsid w:val="00416C4B"/>
    <w:rsid w:val="0041751E"/>
    <w:rsid w:val="004211E5"/>
    <w:rsid w:val="00421D6E"/>
    <w:rsid w:val="00422091"/>
    <w:rsid w:val="0043386C"/>
    <w:rsid w:val="00436F2D"/>
    <w:rsid w:val="00436F5D"/>
    <w:rsid w:val="00441B42"/>
    <w:rsid w:val="0045118A"/>
    <w:rsid w:val="004532AF"/>
    <w:rsid w:val="00455D51"/>
    <w:rsid w:val="00456BF9"/>
    <w:rsid w:val="00461057"/>
    <w:rsid w:val="004704A8"/>
    <w:rsid w:val="00471102"/>
    <w:rsid w:val="00471F18"/>
    <w:rsid w:val="00484144"/>
    <w:rsid w:val="00484C19"/>
    <w:rsid w:val="00485866"/>
    <w:rsid w:val="00492076"/>
    <w:rsid w:val="00493B1D"/>
    <w:rsid w:val="004946E5"/>
    <w:rsid w:val="00497037"/>
    <w:rsid w:val="004A3009"/>
    <w:rsid w:val="004A6940"/>
    <w:rsid w:val="004A77A4"/>
    <w:rsid w:val="004B1841"/>
    <w:rsid w:val="004C742C"/>
    <w:rsid w:val="004E1F3E"/>
    <w:rsid w:val="004F21BD"/>
    <w:rsid w:val="004F4367"/>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A2C"/>
    <w:rsid w:val="00572184"/>
    <w:rsid w:val="00577A15"/>
    <w:rsid w:val="00580533"/>
    <w:rsid w:val="00586B83"/>
    <w:rsid w:val="0059131D"/>
    <w:rsid w:val="005B3F92"/>
    <w:rsid w:val="005B479C"/>
    <w:rsid w:val="005B561E"/>
    <w:rsid w:val="005C07E4"/>
    <w:rsid w:val="005C2124"/>
    <w:rsid w:val="005C336F"/>
    <w:rsid w:val="005C7F3C"/>
    <w:rsid w:val="005E017C"/>
    <w:rsid w:val="005E50C6"/>
    <w:rsid w:val="005F0BC6"/>
    <w:rsid w:val="005F2A97"/>
    <w:rsid w:val="005F399B"/>
    <w:rsid w:val="006019F8"/>
    <w:rsid w:val="00602754"/>
    <w:rsid w:val="00604DF6"/>
    <w:rsid w:val="00605B20"/>
    <w:rsid w:val="0061156F"/>
    <w:rsid w:val="00613FF5"/>
    <w:rsid w:val="006155A8"/>
    <w:rsid w:val="00621076"/>
    <w:rsid w:val="00621B94"/>
    <w:rsid w:val="00626239"/>
    <w:rsid w:val="00635316"/>
    <w:rsid w:val="00635449"/>
    <w:rsid w:val="006378C5"/>
    <w:rsid w:val="006459ED"/>
    <w:rsid w:val="00645E6A"/>
    <w:rsid w:val="00647CB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3D6"/>
    <w:rsid w:val="007502CB"/>
    <w:rsid w:val="00752D79"/>
    <w:rsid w:val="00752E20"/>
    <w:rsid w:val="00756EDE"/>
    <w:rsid w:val="00764456"/>
    <w:rsid w:val="00781B4D"/>
    <w:rsid w:val="007824BF"/>
    <w:rsid w:val="00783B8D"/>
    <w:rsid w:val="00787FBA"/>
    <w:rsid w:val="00794B94"/>
    <w:rsid w:val="00794BD4"/>
    <w:rsid w:val="007A2F73"/>
    <w:rsid w:val="007A3061"/>
    <w:rsid w:val="007A5A0B"/>
    <w:rsid w:val="007A6F93"/>
    <w:rsid w:val="007C0E14"/>
    <w:rsid w:val="007C7DE4"/>
    <w:rsid w:val="007D40CB"/>
    <w:rsid w:val="007D5796"/>
    <w:rsid w:val="007D59C0"/>
    <w:rsid w:val="007D7D9C"/>
    <w:rsid w:val="007F353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20F7"/>
    <w:rsid w:val="00884D51"/>
    <w:rsid w:val="008916EC"/>
    <w:rsid w:val="00891E4F"/>
    <w:rsid w:val="00895E79"/>
    <w:rsid w:val="008A31C5"/>
    <w:rsid w:val="008A4F9A"/>
    <w:rsid w:val="008B2850"/>
    <w:rsid w:val="008C772B"/>
    <w:rsid w:val="008C79B3"/>
    <w:rsid w:val="008D77BD"/>
    <w:rsid w:val="008E454C"/>
    <w:rsid w:val="008E7334"/>
    <w:rsid w:val="008F1E5A"/>
    <w:rsid w:val="008F39EE"/>
    <w:rsid w:val="00901BDA"/>
    <w:rsid w:val="009121D8"/>
    <w:rsid w:val="00912D9C"/>
    <w:rsid w:val="00916F7A"/>
    <w:rsid w:val="00917FE3"/>
    <w:rsid w:val="0092524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2A0"/>
    <w:rsid w:val="00B57047"/>
    <w:rsid w:val="00B61D86"/>
    <w:rsid w:val="00B6342D"/>
    <w:rsid w:val="00B726BD"/>
    <w:rsid w:val="00B732BC"/>
    <w:rsid w:val="00B90E33"/>
    <w:rsid w:val="00B93825"/>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50C"/>
    <w:rsid w:val="00C04F4D"/>
    <w:rsid w:val="00C07EA3"/>
    <w:rsid w:val="00C12E48"/>
    <w:rsid w:val="00C13D14"/>
    <w:rsid w:val="00C15F53"/>
    <w:rsid w:val="00C23F09"/>
    <w:rsid w:val="00C25356"/>
    <w:rsid w:val="00C328D0"/>
    <w:rsid w:val="00C46BC1"/>
    <w:rsid w:val="00C5235F"/>
    <w:rsid w:val="00C54CE2"/>
    <w:rsid w:val="00C604E7"/>
    <w:rsid w:val="00C66BF3"/>
    <w:rsid w:val="00C70140"/>
    <w:rsid w:val="00C72845"/>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5D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28E3"/>
    <w:rsid w:val="00D9410B"/>
    <w:rsid w:val="00D9695B"/>
    <w:rsid w:val="00DA2417"/>
    <w:rsid w:val="00DA5585"/>
    <w:rsid w:val="00DB02AC"/>
    <w:rsid w:val="00DB6AA2"/>
    <w:rsid w:val="00DC364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015"/>
    <w:rsid w:val="00E7144F"/>
    <w:rsid w:val="00E73D74"/>
    <w:rsid w:val="00E76A79"/>
    <w:rsid w:val="00E80692"/>
    <w:rsid w:val="00E80C24"/>
    <w:rsid w:val="00E93836"/>
    <w:rsid w:val="00EA7C16"/>
    <w:rsid w:val="00EC5281"/>
    <w:rsid w:val="00EC791D"/>
    <w:rsid w:val="00EC7CA6"/>
    <w:rsid w:val="00ED3C5D"/>
    <w:rsid w:val="00ED4553"/>
    <w:rsid w:val="00EE2E6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3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A0AA22B-EA57-4456-A47F-27A91FF5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59E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87FBA"/>
  </w:style>
  <w:style w:type="paragraph" w:styleId="BalloonText">
    <w:name w:val="Balloon Text"/>
    <w:basedOn w:val="Normal"/>
    <w:link w:val="BalloonTextChar"/>
    <w:semiHidden/>
    <w:unhideWhenUsed/>
    <w:rsid w:val="008E73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73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28735-7DF4-4B68-9F2B-F7FAC0D08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22</Pages>
  <Words>9738</Words>
  <Characters>49430</Characters>
  <Application>Microsoft Office Word</Application>
  <DocSecurity>0</DocSecurity>
  <Lines>980</Lines>
  <Paragraphs>120</Paragraphs>
  <ScaleCrop>false</ScaleCrop>
  <HeadingPairs>
    <vt:vector size="2" baseType="variant">
      <vt:variant>
        <vt:lpstr>Title</vt:lpstr>
      </vt:variant>
      <vt:variant>
        <vt:i4>1</vt:i4>
      </vt:variant>
    </vt:vector>
  </HeadingPairs>
  <TitlesOfParts>
    <vt:vector size="1" baseType="lpstr">
      <vt:lpstr>S3915</vt:lpstr>
    </vt:vector>
  </TitlesOfParts>
  <Manager>R230</Manager>
  <Company>NJ Office of Legislative Services</Company>
  <LinksUpToDate>false</LinksUpToDate>
  <CharactersWithSpaces>59389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S3915</dc:title>
  <dc:subject/>
  <dc:creator>Senator  GOPAL</dc:creator>
  <cp:keywords>S3915|22|LP |234|253|276|F|0|</cp:keywords>
  <dc:description>INTRODUCED JUNE 10, 2021</dc:description>
  <cp:lastModifiedBy>Siracusa, Nicole</cp:lastModifiedBy>
  <cp:revision>2</cp:revision>
  <cp:lastPrinted>2021-06-07T14:47:00Z</cp:lastPrinted>
  <dcterms:created xsi:type="dcterms:W3CDTF">2021-06-11T13:25:00Z</dcterms:created>
  <dcterms:modified xsi:type="dcterms:W3CDTF">2021-06-11T13:25:00Z</dcterms:modified>
  <cp:category>s.1 to 33:1-12e; s.2 to 33:1-10.2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