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A43" w:rsidRDefault="00373A43" w:rsidP="00373A4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3974 </w:t>
      </w:r>
    </w:p>
    <w:p w:rsidR="00373A43" w:rsidRPr="009D38FF" w:rsidRDefault="00373A43" w:rsidP="00373A4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463651" r:id="rId8"/>
        </w:object>
      </w:r>
    </w:p>
    <w:p w:rsidR="00373A43" w:rsidRDefault="00373A43" w:rsidP="00373A43">
      <w:pPr>
        <w:pStyle w:val="bpuState"/>
      </w:pPr>
      <w:r>
        <w:t>STATE OF NEW JERSEY</w:t>
      </w:r>
    </w:p>
    <w:p w:rsidR="00373A43" w:rsidRDefault="00373A43" w:rsidP="00373A43">
      <w:pPr>
        <w:pStyle w:val="bpuLegislature"/>
      </w:pPr>
      <w:r>
        <w:t>219th LEGISLATURE</w:t>
      </w:r>
    </w:p>
    <w:p w:rsidR="00373A43" w:rsidRDefault="00373A43" w:rsidP="00373A4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463652" r:id="rId9"/>
        </w:object>
      </w:r>
      <w:r>
        <w:t xml:space="preserve">  </w:t>
      </w:r>
    </w:p>
    <w:p w:rsidR="00373A43" w:rsidRDefault="004619E0" w:rsidP="00373A43">
      <w:pPr>
        <w:pStyle w:val="bpuIntro"/>
      </w:pPr>
      <w:r>
        <w:t>INTRODUCED JUNE 17</w:t>
      </w:r>
      <w:r w:rsidR="00373A43">
        <w:t>, 2021</w:t>
      </w:r>
    </w:p>
    <w:p w:rsidR="00373A43" w:rsidRDefault="00373A43" w:rsidP="00373A43">
      <w:pPr>
        <w:pStyle w:val="bpuIntro"/>
      </w:pPr>
    </w:p>
    <w:p w:rsidR="00373A43" w:rsidRDefault="00373A43" w:rsidP="00373A43">
      <w:pPr>
        <w:pStyle w:val="bpuIntro"/>
        <w:sectPr w:rsidR="00373A43" w:rsidSect="00373A4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73A43" w:rsidRDefault="00373A43" w:rsidP="00373A43">
      <w:pPr>
        <w:pStyle w:val="bpuIntro"/>
      </w:pPr>
    </w:p>
    <w:p w:rsidR="00373A43" w:rsidRDefault="00373A43" w:rsidP="00373A43">
      <w:pPr>
        <w:pStyle w:val="bpuSponsor"/>
      </w:pPr>
      <w:r>
        <w:t>Sponsored by:</w:t>
      </w:r>
    </w:p>
    <w:p w:rsidR="00373A43" w:rsidRDefault="00373A43" w:rsidP="00373A43">
      <w:pPr>
        <w:pStyle w:val="bpuSponsor"/>
      </w:pPr>
      <w:r>
        <w:t>Senator  MICHAEL L. TESTA, JR.</w:t>
      </w:r>
    </w:p>
    <w:p w:rsidR="00373A43" w:rsidRDefault="00373A43" w:rsidP="00373A43">
      <w:pPr>
        <w:pStyle w:val="bpuSponsor"/>
      </w:pPr>
      <w:r>
        <w:t>District 1 (Atlantic, Cape May and Cumberland)</w:t>
      </w:r>
    </w:p>
    <w:p w:rsidR="00373A43" w:rsidRDefault="00373A43" w:rsidP="00373A43">
      <w:pPr>
        <w:pStyle w:val="bpuSponsor"/>
      </w:pPr>
    </w:p>
    <w:p w:rsidR="00373A43" w:rsidRDefault="00373A43" w:rsidP="00373A43">
      <w:pPr>
        <w:pStyle w:val="bpuSponsor"/>
      </w:pPr>
    </w:p>
    <w:p w:rsidR="00373A43" w:rsidRDefault="00373A43" w:rsidP="00373A43">
      <w:pPr>
        <w:pStyle w:val="bpuSponsor"/>
      </w:pPr>
    </w:p>
    <w:p w:rsidR="00373A43" w:rsidRDefault="00373A43" w:rsidP="00373A43">
      <w:pPr>
        <w:pStyle w:val="bpuSponsor"/>
      </w:pPr>
    </w:p>
    <w:p w:rsidR="00373A43" w:rsidRDefault="00373A43" w:rsidP="00373A43">
      <w:pPr>
        <w:pStyle w:val="bpuSponsor"/>
      </w:pPr>
      <w:r>
        <w:t>SYNOPSIS</w:t>
      </w:r>
    </w:p>
    <w:p w:rsidR="00373A43" w:rsidRDefault="00373A43" w:rsidP="00373A43">
      <w:pPr>
        <w:pStyle w:val="bpuNormText"/>
      </w:pPr>
      <w:r>
        <w:tab/>
        <w:t xml:space="preserve">Establishes “Manufacturing Workforce Development Grant Program” for students enrolled at county colleges. </w:t>
      </w:r>
    </w:p>
    <w:p w:rsidR="00373A43" w:rsidRDefault="00373A43" w:rsidP="00373A43">
      <w:pPr>
        <w:pStyle w:val="bpuNormText"/>
      </w:pPr>
    </w:p>
    <w:p w:rsidR="00373A43" w:rsidRDefault="00373A43" w:rsidP="00373A43">
      <w:pPr>
        <w:pStyle w:val="bpuSponsor"/>
      </w:pPr>
      <w:r>
        <w:t xml:space="preserve">CURRENT VERSION OF TEXT </w:t>
      </w:r>
    </w:p>
    <w:p w:rsidR="00373A43" w:rsidRDefault="00373A43" w:rsidP="00373A43">
      <w:pPr>
        <w:pStyle w:val="bpuNormText"/>
      </w:pPr>
      <w:r>
        <w:tab/>
        <w:t>As introduced.</w:t>
      </w:r>
    </w:p>
    <w:p w:rsidR="00373A43" w:rsidRDefault="00373A43" w:rsidP="00373A4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73A43" w:rsidRDefault="00373A4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73A43" w:rsidSect="00373A4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63BA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E4712" w:rsidRPr="003E4712">
        <w:rPr>
          <w:rStyle w:val="HangingAnActChar"/>
        </w:rPr>
        <w:t>concerning internship and career opportunities for students enrolled at county colleges and supplementing chapter 64A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63BA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63BA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54F11" w:rsidRDefault="00254F11" w:rsidP="00686AEB">
      <w:r>
        <w:tab/>
        <w:t>1.</w:t>
      </w:r>
      <w:r>
        <w:tab/>
      </w:r>
      <w:r w:rsidR="00D06C11">
        <w:t xml:space="preserve">a.  </w:t>
      </w:r>
      <w:r w:rsidR="00CB31E4">
        <w:t>Th</w:t>
      </w:r>
      <w:r w:rsidR="00A24E14">
        <w:t xml:space="preserve">e Secretary of Higher Education, </w:t>
      </w:r>
      <w:r w:rsidR="00CB31E4">
        <w:t>in consultation with the Co</w:t>
      </w:r>
      <w:r w:rsidR="00553B42">
        <w:t xml:space="preserve">mmissioner of </w:t>
      </w:r>
      <w:r w:rsidR="00CB31E4">
        <w:t>Labor and Workforce Development,</w:t>
      </w:r>
      <w:r w:rsidR="00A24E14">
        <w:t xml:space="preserve"> shall</w:t>
      </w:r>
      <w:r w:rsidR="00CB31E4">
        <w:t xml:space="preserve"> create </w:t>
      </w:r>
      <w:r w:rsidR="008152DC">
        <w:t xml:space="preserve">the </w:t>
      </w:r>
      <w:r w:rsidR="00DB6DB4">
        <w:t>“</w:t>
      </w:r>
      <w:r w:rsidR="008152DC">
        <w:t xml:space="preserve">Manufacturing </w:t>
      </w:r>
      <w:r w:rsidR="008152DC" w:rsidRPr="008152DC">
        <w:t>Workforce Development Grant Program</w:t>
      </w:r>
      <w:r w:rsidR="00DB6DB4">
        <w:t>”</w:t>
      </w:r>
      <w:r w:rsidR="00732072">
        <w:t xml:space="preserve"> </w:t>
      </w:r>
      <w:r w:rsidR="0096174A">
        <w:t xml:space="preserve">to encourage county colleges in the State to </w:t>
      </w:r>
      <w:r w:rsidR="00485119">
        <w:t xml:space="preserve">partner with </w:t>
      </w:r>
      <w:r w:rsidR="00CD56CC">
        <w:t xml:space="preserve">local </w:t>
      </w:r>
      <w:r w:rsidR="00485119">
        <w:t>manufacturers to provide</w:t>
      </w:r>
      <w:r w:rsidR="009E5ABE">
        <w:t xml:space="preserve"> students</w:t>
      </w:r>
      <w:r w:rsidR="0096174A">
        <w:t xml:space="preserve"> with internsh</w:t>
      </w:r>
      <w:r w:rsidR="00485119">
        <w:t>ip opportunities</w:t>
      </w:r>
      <w:r w:rsidR="009E5ABE">
        <w:t>.</w:t>
      </w:r>
      <w:r w:rsidR="0030702E">
        <w:t xml:space="preserve">  The purpose of the program shall be to prepare students </w:t>
      </w:r>
      <w:r w:rsidR="00377A8A">
        <w:t>for entry into</w:t>
      </w:r>
      <w:r w:rsidR="0030702E">
        <w:t xml:space="preserve"> the workforce</w:t>
      </w:r>
      <w:r w:rsidR="00EF2019">
        <w:t xml:space="preserve"> by providing real workpl</w:t>
      </w:r>
      <w:r w:rsidR="00EE4310">
        <w:t>ace experiences</w:t>
      </w:r>
      <w:r w:rsidR="00262BB5">
        <w:t xml:space="preserve"> as a</w:t>
      </w:r>
      <w:r w:rsidR="001A6C53">
        <w:t xml:space="preserve"> complement </w:t>
      </w:r>
      <w:r w:rsidR="00262BB5">
        <w:t xml:space="preserve">to </w:t>
      </w:r>
      <w:r w:rsidR="001A6C53">
        <w:t>traditional classroom instruction.</w:t>
      </w:r>
      <w:r w:rsidR="003E4712">
        <w:t xml:space="preserve">  Students who successfully complete the program shall receive academic credit for their participation, while earning a stipend funded by the program.</w:t>
      </w:r>
    </w:p>
    <w:p w:rsidR="00D06C11" w:rsidRDefault="00D06C11" w:rsidP="00686AEB">
      <w:r>
        <w:tab/>
        <w:t>b.</w:t>
      </w:r>
      <w:r>
        <w:tab/>
        <w:t xml:space="preserve">The </w:t>
      </w:r>
      <w:r w:rsidR="009E5ABE">
        <w:t xml:space="preserve">Secretary of Higher Education, </w:t>
      </w:r>
      <w:r w:rsidR="00553B42">
        <w:t>in consultation</w:t>
      </w:r>
      <w:r w:rsidR="009E5ABE">
        <w:t xml:space="preserve"> with </w:t>
      </w:r>
      <w:r>
        <w:t>the Commissioner of Labor and Workforce Development</w:t>
      </w:r>
      <w:r w:rsidR="004472B2">
        <w:t xml:space="preserve"> and the New Jersey Manufacturing Extension Program</w:t>
      </w:r>
      <w:r w:rsidR="009E5ABE">
        <w:t>,</w:t>
      </w:r>
      <w:r>
        <w:t xml:space="preserve"> shall develop </w:t>
      </w:r>
      <w:r w:rsidR="005E7D6B">
        <w:t xml:space="preserve">a list of approved manufacturers that county colleges </w:t>
      </w:r>
      <w:r w:rsidR="00A24E14">
        <w:t>shall</w:t>
      </w:r>
      <w:r w:rsidR="005E7D6B">
        <w:t xml:space="preserve"> partner with for the program</w:t>
      </w:r>
      <w:r w:rsidR="009E5ABE">
        <w:t xml:space="preserve">.  The secretary shall issue a request for proposals within 30 days of the effective date of this section </w:t>
      </w:r>
      <w:r w:rsidR="006B1BE4">
        <w:t>to all county colleges detailing the purpose of the program,</w:t>
      </w:r>
      <w:r w:rsidR="009972A0">
        <w:t xml:space="preserve"> the application process and</w:t>
      </w:r>
      <w:r w:rsidR="003E4712">
        <w:t xml:space="preserve"> required documentation</w:t>
      </w:r>
      <w:r w:rsidR="006B1BE4">
        <w:t>, evaluation criteria, and the submission timeline.</w:t>
      </w:r>
    </w:p>
    <w:p w:rsidR="00CD56CC" w:rsidRDefault="00CD56CC" w:rsidP="00686AEB">
      <w:r>
        <w:tab/>
        <w:t>The secretary shall award grants, within the limits of available appropriations, to selected county colleges to be used to support the developm</w:t>
      </w:r>
      <w:r w:rsidR="008D6C0A">
        <w:t>ent of internship</w:t>
      </w:r>
      <w:r>
        <w:t xml:space="preserve"> opportunities for students.  The secretary shall determine the amount of each grant awarded under the program and may award multi-year grants.</w:t>
      </w:r>
    </w:p>
    <w:p w:rsidR="00854B02" w:rsidRDefault="00854B02" w:rsidP="00686AEB">
      <w:r>
        <w:tab/>
      </w:r>
      <w:r w:rsidR="00850F06">
        <w:t>c.</w:t>
      </w:r>
      <w:r w:rsidR="00850F06">
        <w:tab/>
      </w:r>
      <w:r>
        <w:t xml:space="preserve">A county college that wishes to participate in the program shall submit an application to the secretary on such forms and in such a manner as </w:t>
      </w:r>
      <w:r w:rsidR="00553B42">
        <w:t>determined</w:t>
      </w:r>
      <w:r>
        <w:t xml:space="preserve"> by the secretary.</w:t>
      </w:r>
      <w:r w:rsidR="00F02882">
        <w:t xml:space="preserve">  </w:t>
      </w:r>
      <w:r w:rsidR="00047313">
        <w:t>The application shall include:</w:t>
      </w:r>
    </w:p>
    <w:p w:rsidR="00047313" w:rsidRDefault="00047313" w:rsidP="00686AEB">
      <w:r>
        <w:tab/>
        <w:t>(1)</w:t>
      </w:r>
      <w:r>
        <w:tab/>
        <w:t>a memorandum of understanding betwee</w:t>
      </w:r>
      <w:r w:rsidR="005E7D6B">
        <w:t>n the county college and a</w:t>
      </w:r>
      <w:r w:rsidR="005C3CFE">
        <w:t xml:space="preserve"> local</w:t>
      </w:r>
      <w:r>
        <w:t xml:space="preserve"> manufacturer incl</w:t>
      </w:r>
      <w:r w:rsidR="00A069CE">
        <w:t>uding, but not limited to, the responsibilities of each partner</w:t>
      </w:r>
      <w:r w:rsidR="0093504F">
        <w:t>, a description of the work to be performed by student interns,</w:t>
      </w:r>
      <w:r w:rsidR="003919FF">
        <w:t xml:space="preserve"> and the process by which a student may earn an offer of employment</w:t>
      </w:r>
      <w:r w:rsidR="00154682">
        <w:t xml:space="preserve"> or a promise of employment</w:t>
      </w:r>
      <w:r w:rsidR="00553B42">
        <w:t xml:space="preserve"> from the manufacturer</w:t>
      </w:r>
      <w:r w:rsidR="00154682">
        <w:t xml:space="preserve"> after completion of a</w:t>
      </w:r>
      <w:r w:rsidR="00B95C3C">
        <w:t xml:space="preserve">n associate’s degree </w:t>
      </w:r>
      <w:r w:rsidR="00553B42">
        <w:t xml:space="preserve">and </w:t>
      </w:r>
      <w:r w:rsidR="008023BF">
        <w:t xml:space="preserve">upon </w:t>
      </w:r>
      <w:r w:rsidR="003D2339">
        <w:t xml:space="preserve">successful </w:t>
      </w:r>
      <w:r w:rsidR="008023BF">
        <w:t>completion of</w:t>
      </w:r>
      <w:r w:rsidR="003D2339">
        <w:t xml:space="preserve"> an</w:t>
      </w:r>
      <w:r w:rsidR="008023BF">
        <w:t xml:space="preserve"> internship</w:t>
      </w:r>
      <w:r w:rsidR="00553B42">
        <w:t xml:space="preserve"> under the program</w:t>
      </w:r>
      <w:r w:rsidR="008023BF">
        <w:t>;</w:t>
      </w:r>
    </w:p>
    <w:p w:rsidR="00EE4310" w:rsidRDefault="00047313" w:rsidP="00686AEB">
      <w:r>
        <w:tab/>
        <w:t>(2)</w:t>
      </w:r>
      <w:r w:rsidR="00B51972">
        <w:tab/>
      </w:r>
      <w:r w:rsidR="00E45EC9">
        <w:t>a description of</w:t>
      </w:r>
      <w:r w:rsidR="00611AFF">
        <w:t xml:space="preserve"> </w:t>
      </w:r>
      <w:r w:rsidR="00A1001F">
        <w:t>current or proposed cours</w:t>
      </w:r>
      <w:r w:rsidR="00AC62A5">
        <w:t>e offerings</w:t>
      </w:r>
      <w:r w:rsidR="008023BF">
        <w:t xml:space="preserve"> at the county college</w:t>
      </w:r>
      <w:r w:rsidR="00AC62A5">
        <w:t xml:space="preserve"> and how those course offerings</w:t>
      </w:r>
      <w:r w:rsidR="003919FF">
        <w:t xml:space="preserve"> will</w:t>
      </w:r>
      <w:r w:rsidR="00AE0C0D">
        <w:t xml:space="preserve"> help</w:t>
      </w:r>
      <w:r w:rsidR="00E0193A">
        <w:t xml:space="preserve"> students</w:t>
      </w:r>
      <w:r w:rsidR="00AE0C0D">
        <w:t xml:space="preserve"> complement and reinforce t</w:t>
      </w:r>
      <w:r w:rsidR="00EE4310">
        <w:t>he work skills and knowledge</w:t>
      </w:r>
      <w:r w:rsidR="00E0193A">
        <w:t xml:space="preserve"> acquired through participation in the program</w:t>
      </w:r>
      <w:r w:rsidR="001A6C53">
        <w:t>;</w:t>
      </w:r>
    </w:p>
    <w:p w:rsidR="008023BF" w:rsidRDefault="00611AFF" w:rsidP="00686AEB">
      <w:r>
        <w:tab/>
        <w:t>(3)</w:t>
      </w:r>
      <w:r>
        <w:tab/>
      </w:r>
      <w:r w:rsidR="008023BF">
        <w:t>the application process for</w:t>
      </w:r>
      <w:r w:rsidR="007F53AB">
        <w:t xml:space="preserve"> students seeking admission into the program</w:t>
      </w:r>
      <w:r w:rsidR="00AA19D0">
        <w:t>;</w:t>
      </w:r>
    </w:p>
    <w:p w:rsidR="00AE0C0D" w:rsidRDefault="00AE0C0D" w:rsidP="00686AEB">
      <w:r>
        <w:lastRenderedPageBreak/>
        <w:tab/>
        <w:t>(4)</w:t>
      </w:r>
      <w:r>
        <w:tab/>
        <w:t>the selection criteria that will be</w:t>
      </w:r>
      <w:r w:rsidR="008D6C0A">
        <w:t xml:space="preserve"> used by the county college in</w:t>
      </w:r>
      <w:r>
        <w:t xml:space="preserve"> evaluating whether a student will be accepted into the program;</w:t>
      </w:r>
    </w:p>
    <w:p w:rsidR="00AA19D0" w:rsidRDefault="00AE0C0D" w:rsidP="00686AEB">
      <w:r>
        <w:tab/>
        <w:t>(5</w:t>
      </w:r>
      <w:r w:rsidR="00AA19D0">
        <w:t>)</w:t>
      </w:r>
      <w:r w:rsidR="00AA19D0">
        <w:tab/>
        <w:t>the number of students the county college will accept into the program each academic year;</w:t>
      </w:r>
    </w:p>
    <w:p w:rsidR="00047313" w:rsidRDefault="008023BF" w:rsidP="00686AEB">
      <w:r>
        <w:tab/>
      </w:r>
      <w:r w:rsidR="00AE0C0D">
        <w:t>(6</w:t>
      </w:r>
      <w:r>
        <w:t>)</w:t>
      </w:r>
      <w:r>
        <w:tab/>
      </w:r>
      <w:r w:rsidR="00621318">
        <w:t xml:space="preserve">a description of </w:t>
      </w:r>
      <w:r>
        <w:t>how students accepted</w:t>
      </w:r>
      <w:r w:rsidR="00A069CE">
        <w:t xml:space="preserve"> into the program</w:t>
      </w:r>
      <w:r>
        <w:t xml:space="preserve"> will be</w:t>
      </w:r>
      <w:r w:rsidR="00611AFF">
        <w:t xml:space="preserve"> </w:t>
      </w:r>
      <w:r>
        <w:t xml:space="preserve">matched with </w:t>
      </w:r>
      <w:r w:rsidR="003D65FB">
        <w:t>an approved manufacturer</w:t>
      </w:r>
      <w:r w:rsidR="00AA19D0">
        <w:t>;</w:t>
      </w:r>
    </w:p>
    <w:p w:rsidR="001F0664" w:rsidRDefault="001F0664" w:rsidP="00686AEB">
      <w:r>
        <w:tab/>
        <w:t>(7)</w:t>
      </w:r>
      <w:r>
        <w:tab/>
        <w:t xml:space="preserve">a description of how the internships offered through the </w:t>
      </w:r>
      <w:r w:rsidR="0002615A">
        <w:t>college</w:t>
      </w:r>
      <w:r>
        <w:t xml:space="preserve"> will provide real workplace experiences and promote the mastery of occupation-specific or transferable skills; and</w:t>
      </w:r>
    </w:p>
    <w:p w:rsidR="00002C41" w:rsidRDefault="001F0664" w:rsidP="00686AEB">
      <w:r>
        <w:tab/>
        <w:t>(8</w:t>
      </w:r>
      <w:r w:rsidR="00621318">
        <w:t>)</w:t>
      </w:r>
      <w:r w:rsidR="00AA19D0">
        <w:tab/>
      </w:r>
      <w:r w:rsidR="00621318">
        <w:t xml:space="preserve">the number of credits a student may </w:t>
      </w:r>
      <w:r w:rsidR="00850F06">
        <w:t xml:space="preserve">be awarded towards the completion of </w:t>
      </w:r>
      <w:r w:rsidR="00553B42">
        <w:t>a</w:t>
      </w:r>
      <w:r w:rsidR="00F80760">
        <w:t>n associate’s</w:t>
      </w:r>
      <w:r w:rsidR="00850F06">
        <w:t xml:space="preserve"> degree</w:t>
      </w:r>
      <w:r w:rsidR="00F80760">
        <w:t xml:space="preserve"> program</w:t>
      </w:r>
      <w:r w:rsidR="008D6C0A">
        <w:t xml:space="preserve"> upon</w:t>
      </w:r>
      <w:r w:rsidR="007F53AB">
        <w:t xml:space="preserve"> successful completion of an</w:t>
      </w:r>
      <w:r>
        <w:t xml:space="preserve"> internship</w:t>
      </w:r>
      <w:r w:rsidR="00F80760">
        <w:t xml:space="preserve"> under the program</w:t>
      </w:r>
      <w:r>
        <w:t>.</w:t>
      </w:r>
    </w:p>
    <w:p w:rsidR="00BC571D" w:rsidRDefault="00BC571D" w:rsidP="00686AEB">
      <w:r>
        <w:tab/>
        <w:t xml:space="preserve">Priority status shall be given to county colleges that demonstrate that one or more proposed manufacturing internships to be offered by the college are </w:t>
      </w:r>
      <w:r w:rsidR="00262BB5">
        <w:t>in</w:t>
      </w:r>
      <w:r>
        <w:t xml:space="preserve"> careers designated as labor demand occupations as defined in section 3 of P.L.1993, c.268 (C.34:15E-3).</w:t>
      </w:r>
    </w:p>
    <w:p w:rsidR="003D2339" w:rsidRDefault="00850F06" w:rsidP="00686AEB">
      <w:r>
        <w:tab/>
        <w:t xml:space="preserve">To the maximum extent possible, the department shall select county colleges from the northern, central, and southern regions of the State and shall </w:t>
      </w:r>
      <w:r w:rsidR="005D7BCF">
        <w:t>select</w:t>
      </w:r>
      <w:r w:rsidR="007F6C99">
        <w:t xml:space="preserve"> a cross section of</w:t>
      </w:r>
      <w:r>
        <w:t xml:space="preserve"> colleges in urban, suburban, and rural areas.</w:t>
      </w:r>
    </w:p>
    <w:p w:rsidR="00126C33" w:rsidRDefault="00850F06" w:rsidP="00686AEB">
      <w:r>
        <w:tab/>
      </w:r>
      <w:r w:rsidR="00513F4F">
        <w:t>d.</w:t>
      </w:r>
      <w:r w:rsidR="00513F4F">
        <w:tab/>
        <w:t xml:space="preserve">Grants shall be awarded on an annual basis and subject to the limit of funds appropriated or otherwise made available to effectuate the purposes of this section.  </w:t>
      </w:r>
      <w:r w:rsidR="008C34E1">
        <w:t>Eighty-five percent of all funds received by a</w:t>
      </w:r>
      <w:r w:rsidR="008B686B">
        <w:t xml:space="preserve"> recipient</w:t>
      </w:r>
      <w:r w:rsidR="008C34E1">
        <w:t xml:space="preserve"> county college</w:t>
      </w:r>
      <w:r w:rsidR="00E200AF">
        <w:t xml:space="preserve"> shall </w:t>
      </w:r>
      <w:r w:rsidR="00002C41">
        <w:t>be used to fund</w:t>
      </w:r>
      <w:r w:rsidR="00E200AF">
        <w:t xml:space="preserve"> </w:t>
      </w:r>
      <w:r w:rsidR="00C32A7E">
        <w:t xml:space="preserve">student </w:t>
      </w:r>
      <w:r w:rsidR="00E200AF">
        <w:t>stipends for hours worked at a program internship.  Fifteen percent of all funds received by a</w:t>
      </w:r>
      <w:r w:rsidR="008B686B">
        <w:t xml:space="preserve"> recipient</w:t>
      </w:r>
      <w:r w:rsidR="00E200AF">
        <w:t xml:space="preserve"> county college shall be used to </w:t>
      </w:r>
      <w:r w:rsidR="0037670D">
        <w:t xml:space="preserve">cover </w:t>
      </w:r>
      <w:r w:rsidR="00126C33">
        <w:t xml:space="preserve">costs </w:t>
      </w:r>
      <w:r w:rsidR="0037670D">
        <w:t xml:space="preserve">incurred </w:t>
      </w:r>
      <w:r w:rsidR="00BE6675">
        <w:t>while</w:t>
      </w:r>
      <w:r w:rsidR="0037670D">
        <w:t xml:space="preserve"> administering</w:t>
      </w:r>
      <w:r w:rsidR="00580664">
        <w:t xml:space="preserve"> the program, </w:t>
      </w:r>
      <w:r w:rsidR="0037670D">
        <w:t>fund career counselor positions to assist students accepted into the program</w:t>
      </w:r>
      <w:r w:rsidR="00F27A2A">
        <w:t>, and</w:t>
      </w:r>
      <w:r w:rsidR="00E200AF">
        <w:t xml:space="preserve"> </w:t>
      </w:r>
      <w:r w:rsidR="0037670D">
        <w:t xml:space="preserve">for </w:t>
      </w:r>
      <w:r w:rsidR="00E200AF">
        <w:t>any other</w:t>
      </w:r>
      <w:r w:rsidR="00126C33">
        <w:t xml:space="preserve"> </w:t>
      </w:r>
      <w:r w:rsidR="00E200AF">
        <w:t>purpose</w:t>
      </w:r>
      <w:r w:rsidR="00126C33">
        <w:t>s</w:t>
      </w:r>
      <w:r w:rsidR="00E200AF">
        <w:t xml:space="preserve"> as may be approved by the secretary to meet the program’s objectives.</w:t>
      </w:r>
    </w:p>
    <w:p w:rsidR="00C20112" w:rsidRDefault="0002615A" w:rsidP="00686AEB">
      <w:r>
        <w:tab/>
        <w:t>e</w:t>
      </w:r>
      <w:r w:rsidR="00C20112">
        <w:t>.</w:t>
      </w:r>
      <w:r w:rsidR="00C20112">
        <w:tab/>
        <w:t>The secretary shall</w:t>
      </w:r>
      <w:r w:rsidR="00CA142B">
        <w:t xml:space="preserve"> submit an annual</w:t>
      </w:r>
      <w:r w:rsidR="00C20112">
        <w:t xml:space="preserve"> report</w:t>
      </w:r>
      <w:r w:rsidR="009E53B3">
        <w:t xml:space="preserve"> by December 31 of each year</w:t>
      </w:r>
      <w:r w:rsidR="00C20112">
        <w:t xml:space="preserve"> to the Governor, and to the Legislature pursuant to section 2 of P.L.1991, c.164 (C.52:14-19.1), concerning:</w:t>
      </w:r>
    </w:p>
    <w:p w:rsidR="00C20112" w:rsidRDefault="00C20112" w:rsidP="00686AEB">
      <w:r>
        <w:tab/>
        <w:t>(1)</w:t>
      </w:r>
      <w:r>
        <w:tab/>
      </w:r>
      <w:r w:rsidR="00CA142B">
        <w:t>the number of new and current partnerships created by each county college with</w:t>
      </w:r>
      <w:r w:rsidR="008278E8">
        <w:t xml:space="preserve"> local</w:t>
      </w:r>
      <w:r w:rsidR="00CA142B">
        <w:t xml:space="preserve"> </w:t>
      </w:r>
      <w:r w:rsidR="00BD5844">
        <w:t>manufacturers;</w:t>
      </w:r>
    </w:p>
    <w:p w:rsidR="00F4150A" w:rsidRDefault="00CA142B" w:rsidP="00686AEB">
      <w:r>
        <w:tab/>
        <w:t>(2)</w:t>
      </w:r>
      <w:r>
        <w:tab/>
        <w:t xml:space="preserve">the total number of students </w:t>
      </w:r>
      <w:r w:rsidR="009E53B3">
        <w:t>participating</w:t>
      </w:r>
      <w:r>
        <w:t xml:space="preserve"> in the program;</w:t>
      </w:r>
    </w:p>
    <w:p w:rsidR="00B81762" w:rsidRDefault="00B81762" w:rsidP="00686AEB">
      <w:r>
        <w:tab/>
        <w:t>(3)</w:t>
      </w:r>
      <w:r>
        <w:tab/>
        <w:t xml:space="preserve">a description of the </w:t>
      </w:r>
      <w:r w:rsidR="00126A9B">
        <w:t xml:space="preserve">various work skills </w:t>
      </w:r>
      <w:r w:rsidR="00BD5844">
        <w:t>students have learned or refined through participation in the program;</w:t>
      </w:r>
    </w:p>
    <w:p w:rsidR="00E1323E" w:rsidRDefault="00F4150A" w:rsidP="00686AEB">
      <w:r>
        <w:tab/>
        <w:t>(4</w:t>
      </w:r>
      <w:r w:rsidR="00CA142B">
        <w:t>)</w:t>
      </w:r>
      <w:r w:rsidR="00CA142B">
        <w:tab/>
      </w:r>
      <w:r w:rsidR="00E1323E">
        <w:t xml:space="preserve">the number of students in the program who have transferred to a four-year </w:t>
      </w:r>
      <w:r w:rsidR="009C674E">
        <w:t>institution of higher education</w:t>
      </w:r>
      <w:r w:rsidR="00F80760">
        <w:t>;</w:t>
      </w:r>
    </w:p>
    <w:p w:rsidR="00891B01" w:rsidRDefault="00E1323E" w:rsidP="00686AEB">
      <w:r>
        <w:tab/>
        <w:t>(5)</w:t>
      </w:r>
      <w:r>
        <w:tab/>
      </w:r>
      <w:r w:rsidR="009E53B3">
        <w:t>the number of students who received offers of employment upon successful completion of a program internship;</w:t>
      </w:r>
      <w:r w:rsidR="00E92996">
        <w:t xml:space="preserve"> </w:t>
      </w:r>
    </w:p>
    <w:p w:rsidR="009E53B3" w:rsidRDefault="00891B01" w:rsidP="00686AEB">
      <w:r>
        <w:tab/>
        <w:t>(6</w:t>
      </w:r>
      <w:r w:rsidR="009E53B3">
        <w:t>)</w:t>
      </w:r>
      <w:r w:rsidR="009E53B3">
        <w:tab/>
        <w:t xml:space="preserve">the amount of money distributed </w:t>
      </w:r>
      <w:r w:rsidR="00F4150A">
        <w:t xml:space="preserve">through the program and </w:t>
      </w:r>
      <w:r w:rsidR="00B81762">
        <w:t xml:space="preserve">the </w:t>
      </w:r>
      <w:r w:rsidR="00F4150A">
        <w:t xml:space="preserve">purposes for which </w:t>
      </w:r>
      <w:r w:rsidR="006A3B4B">
        <w:t>those funds have been used;</w:t>
      </w:r>
      <w:r w:rsidR="00E92996">
        <w:t xml:space="preserve"> and</w:t>
      </w:r>
    </w:p>
    <w:p w:rsidR="00A01815" w:rsidRDefault="00891B01" w:rsidP="00A01815">
      <w:r>
        <w:tab/>
        <w:t>(7</w:t>
      </w:r>
      <w:r w:rsidR="006A3B4B">
        <w:t>)</w:t>
      </w:r>
      <w:r w:rsidR="006A3B4B">
        <w:tab/>
      </w:r>
      <w:r w:rsidR="00DB0F1F">
        <w:t>any other information deemed relevant by the secretary.</w:t>
      </w:r>
      <w:r w:rsidR="00A01815">
        <w:br w:type="page"/>
      </w:r>
    </w:p>
    <w:p w:rsidR="00686AEB" w:rsidRDefault="00686AEB" w:rsidP="00686AEB">
      <w:r>
        <w:lastRenderedPageBreak/>
        <w:tab/>
      </w:r>
      <w:r w:rsidR="00803603">
        <w:t>2</w:t>
      </w:r>
      <w:r w:rsidR="00DB0F1F">
        <w:t>.</w:t>
      </w:r>
      <w:r w:rsidR="00DB0F1F">
        <w:tab/>
      </w:r>
      <w:r w:rsidR="00063BA3">
        <w:t>This act shall take effect</w:t>
      </w:r>
      <w:r w:rsidR="00F80760">
        <w:t xml:space="preserve"> on the first day of the</w:t>
      </w:r>
      <w:r w:rsidR="00DB0F1F">
        <w:t xml:space="preserve"> six</w:t>
      </w:r>
      <w:r w:rsidR="00F80760">
        <w:t>th month</w:t>
      </w:r>
      <w:r w:rsidR="00DB0F1F">
        <w:t xml:space="preserve"> </w:t>
      </w:r>
      <w:r w:rsidR="00F80760">
        <w:t>next following</w:t>
      </w:r>
      <w:r w:rsidR="00DB0F1F">
        <w:t xml:space="preserve"> the date of enactment, </w:t>
      </w:r>
      <w:r w:rsidR="00F80760">
        <w:t>except</w:t>
      </w:r>
      <w:r w:rsidR="00DB0F1F">
        <w:t xml:space="preserve"> the Secretary of Higher Education may take </w:t>
      </w:r>
      <w:r w:rsidR="00F80760">
        <w:t>any</w:t>
      </w:r>
      <w:r w:rsidR="00DB0F1F">
        <w:t xml:space="preserve"> anticipatory administrative action in advance as </w:t>
      </w:r>
      <w:r w:rsidR="00F80760">
        <w:t>shall be</w:t>
      </w:r>
      <w:r w:rsidR="00DB0F1F">
        <w:t xml:space="preserve"> necessary for the implementation of this act.</w:t>
      </w:r>
    </w:p>
    <w:p w:rsidR="00686AEB" w:rsidRDefault="00686AEB" w:rsidP="00686AEB"/>
    <w:p w:rsidR="00377A8A" w:rsidRPr="00CE7BD8" w:rsidRDefault="00377A8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D7BCF" w:rsidRDefault="00377A8A" w:rsidP="00686AEB">
      <w:r>
        <w:tab/>
        <w:t>This bill establish</w:t>
      </w:r>
      <w:r w:rsidR="005D7BCF">
        <w:t>es</w:t>
      </w:r>
      <w:r>
        <w:t xml:space="preserve"> </w:t>
      </w:r>
      <w:r w:rsidR="00C8121D">
        <w:t xml:space="preserve">the </w:t>
      </w:r>
      <w:r w:rsidR="008C3C1C">
        <w:t>“</w:t>
      </w:r>
      <w:r w:rsidR="00C8121D">
        <w:t>Manufacturing Workforce Development Grant Program</w:t>
      </w:r>
      <w:r w:rsidR="008C3C1C">
        <w:t>”</w:t>
      </w:r>
      <w:r w:rsidRPr="00377A8A">
        <w:t xml:space="preserve"> to </w:t>
      </w:r>
      <w:r>
        <w:t xml:space="preserve">encourage county colleges in the State to partner with </w:t>
      </w:r>
      <w:r w:rsidR="008278E8">
        <w:t xml:space="preserve">local </w:t>
      </w:r>
      <w:r>
        <w:t xml:space="preserve">manufacturers </w:t>
      </w:r>
      <w:r w:rsidR="008278E8">
        <w:t>to provide</w:t>
      </w:r>
      <w:r>
        <w:t xml:space="preserve"> internship opportunities </w:t>
      </w:r>
      <w:r w:rsidR="008278E8">
        <w:t xml:space="preserve">for their students. </w:t>
      </w:r>
      <w:r>
        <w:t xml:space="preserve"> </w:t>
      </w:r>
      <w:r w:rsidR="00545B74">
        <w:t>Through the creation of these partnerships, county colleges will be able to</w:t>
      </w:r>
      <w:r>
        <w:t xml:space="preserve"> better prepare </w:t>
      </w:r>
      <w:r w:rsidR="00545B74">
        <w:t xml:space="preserve">their students </w:t>
      </w:r>
      <w:r w:rsidRPr="00377A8A">
        <w:t>for entry into the workforce by providi</w:t>
      </w:r>
      <w:r w:rsidR="00545B74">
        <w:t xml:space="preserve">ng real workplace experiences </w:t>
      </w:r>
      <w:r w:rsidR="00CC083A">
        <w:t>as a</w:t>
      </w:r>
      <w:r w:rsidR="00545B74">
        <w:t xml:space="preserve"> </w:t>
      </w:r>
      <w:r w:rsidR="00CD7B67">
        <w:t>complement</w:t>
      </w:r>
      <w:r w:rsidR="00CC083A">
        <w:t xml:space="preserve"> to</w:t>
      </w:r>
      <w:r w:rsidR="00CD7B67">
        <w:t xml:space="preserve"> </w:t>
      </w:r>
      <w:r w:rsidRPr="00377A8A">
        <w:t>traditional classroom instruction.</w:t>
      </w:r>
      <w:r w:rsidR="00EC4FCD">
        <w:t xml:space="preserve">  </w:t>
      </w:r>
    </w:p>
    <w:p w:rsidR="00377A8A" w:rsidRDefault="005D7BCF" w:rsidP="00686AEB">
      <w:r>
        <w:tab/>
        <w:t>Under the provisions of the bill, t</w:t>
      </w:r>
      <w:r w:rsidR="00EC4FCD">
        <w:t xml:space="preserve">he </w:t>
      </w:r>
      <w:r w:rsidR="00855EAE">
        <w:t>program would be created by</w:t>
      </w:r>
      <w:r w:rsidR="00EC4FCD">
        <w:t xml:space="preserve"> the S</w:t>
      </w:r>
      <w:r w:rsidR="00855EAE">
        <w:t>ecretary of Higher Education</w:t>
      </w:r>
      <w:r w:rsidR="009972A0">
        <w:t xml:space="preserve"> in consultation with</w:t>
      </w:r>
      <w:r w:rsidR="00EC4FCD">
        <w:t xml:space="preserve"> the Commissioner of Labor and Workforce Development.</w:t>
      </w:r>
      <w:r w:rsidR="00F549AD">
        <w:t xml:space="preserve">  </w:t>
      </w:r>
      <w:r w:rsidR="00A415B1">
        <w:t>Eighty-five percent of p</w:t>
      </w:r>
      <w:r w:rsidR="00CB705B">
        <w:t>rogram funds would b</w:t>
      </w:r>
      <w:r w:rsidR="00DC401C">
        <w:t>e used by recipient county colleges to fund student stipends for hours worked at a program internship</w:t>
      </w:r>
      <w:r w:rsidR="00A415B1">
        <w:t xml:space="preserve"> while the remaining fifteen percent of funds received would </w:t>
      </w:r>
      <w:r w:rsidR="00A415B1" w:rsidRPr="00A415B1">
        <w:t>be used to cover costs incurred while administering the program, fund career counselor positions, and for any other purposes as may be approved by the secretary to meet the program’s objectives.</w:t>
      </w:r>
      <w:r w:rsidR="004A29E3">
        <w:t xml:space="preserve">  Priority status would be granted to county colleges that demonstrate that one or more</w:t>
      </w:r>
      <w:r w:rsidR="00BC571D">
        <w:t xml:space="preserve"> of the</w:t>
      </w:r>
      <w:r w:rsidR="004A29E3">
        <w:t xml:space="preserve"> proposed manufacturing internships to be offered by the college are </w:t>
      </w:r>
      <w:r w:rsidR="004A29E3" w:rsidRPr="004A29E3">
        <w:t>for careers designated as labor demand occupations</w:t>
      </w:r>
      <w:r w:rsidR="000A1A20">
        <w:t>.</w:t>
      </w:r>
      <w:r w:rsidR="009C698C">
        <w:t xml:space="preserve">  Students who successfully complete </w:t>
      </w:r>
      <w:r w:rsidR="005C3CFE">
        <w:t>a program internship</w:t>
      </w:r>
      <w:r w:rsidR="009C698C">
        <w:t xml:space="preserve"> would receive academic credit towards completion of an associate’s degree</w:t>
      </w:r>
      <w:r w:rsidR="005C3CFE">
        <w:t xml:space="preserve"> and may earn an offer of employment</w:t>
      </w:r>
      <w:r w:rsidR="00854CC9">
        <w:t>.</w:t>
      </w:r>
    </w:p>
    <w:p w:rsidR="00E92996" w:rsidRDefault="00E92996" w:rsidP="004C32C1">
      <w:r>
        <w:tab/>
        <w:t>The secretary would be required to submit an annual report</w:t>
      </w:r>
      <w:r w:rsidR="004C32C1">
        <w:t xml:space="preserve"> to the Governor and the Legislature</w:t>
      </w:r>
      <w:r>
        <w:t xml:space="preserve"> by December 31 of each year concerning </w:t>
      </w:r>
      <w:r w:rsidR="004C32C1">
        <w:t>the number of new and current partnerships created by each county college with local manufacturers, the total number of students participating in the program, a description of the various work skills students have learned or refined through participation in the program, the number of students in the program who have transferred to a four-year institution of higher education, the number of students who received offers of employment upon successful completion of a program internship, the amount of money distributed through the program and the purposes for which those funds have been used, and any other information deemed relevant by the secretary.</w:t>
      </w:r>
    </w:p>
    <w:sectPr w:rsidR="00E92996" w:rsidSect="00373A4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DD9" w:rsidRDefault="00CE4DD9">
      <w:r>
        <w:separator/>
      </w:r>
    </w:p>
  </w:endnote>
  <w:endnote w:type="continuationSeparator" w:id="0">
    <w:p w:rsidR="00CE4DD9" w:rsidRDefault="00CE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DD9" w:rsidRDefault="00CE4DD9">
      <w:r>
        <w:separator/>
      </w:r>
    </w:p>
  </w:footnote>
  <w:footnote w:type="continuationSeparator" w:id="0">
    <w:p w:rsidR="00CE4DD9" w:rsidRDefault="00CE4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B22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73A43" w:rsidRDefault="00373A43" w:rsidP="00373A43">
    <w:pPr>
      <w:pStyle w:val="bpuHeadSpon"/>
    </w:pPr>
    <w:r w:rsidRPr="00373A43">
      <w:rPr>
        <w:rStyle w:val="bpuHeadSponChar"/>
      </w:rPr>
      <w:t>S3974</w:t>
    </w:r>
    <w:r>
      <w:t xml:space="preserve"> TESTA</w:t>
    </w:r>
  </w:p>
  <w:p w:rsidR="00373A43" w:rsidRDefault="00373A43" w:rsidP="00373A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22B3">
      <w:rPr>
        <w:noProof/>
      </w:rPr>
      <w:t>4</w:t>
    </w:r>
    <w:r>
      <w:fldChar w:fldCharType="end"/>
    </w:r>
  </w:p>
  <w:p w:rsidR="00373A43" w:rsidRDefault="00373A43" w:rsidP="00373A4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73A43" w:rsidRDefault="00373A43" w:rsidP="00373A43">
    <w:pPr>
      <w:pStyle w:val="bpuHeadSpon"/>
    </w:pPr>
    <w:r w:rsidRPr="00373A43">
      <w:rPr>
        <w:rStyle w:val="bpuHeadSponChar"/>
      </w:rPr>
      <w:t>S3974</w:t>
    </w:r>
    <w:r>
      <w:t xml:space="preserve"> TESTA</w:t>
    </w:r>
  </w:p>
  <w:p w:rsidR="00373A43" w:rsidRDefault="00373A43" w:rsidP="00373A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22B3">
      <w:rPr>
        <w:noProof/>
      </w:rPr>
      <w:t>2</w:t>
    </w:r>
    <w:r>
      <w:fldChar w:fldCharType="end"/>
    </w:r>
  </w:p>
  <w:p w:rsidR="00373A43" w:rsidRDefault="00373A43" w:rsidP="00373A4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D9"/>
    <w:rsid w:val="00002C41"/>
    <w:rsid w:val="000051BD"/>
    <w:rsid w:val="000160A5"/>
    <w:rsid w:val="0002335B"/>
    <w:rsid w:val="0002615A"/>
    <w:rsid w:val="0003549A"/>
    <w:rsid w:val="000367AE"/>
    <w:rsid w:val="00043B22"/>
    <w:rsid w:val="00047313"/>
    <w:rsid w:val="00054975"/>
    <w:rsid w:val="00057D20"/>
    <w:rsid w:val="0006197C"/>
    <w:rsid w:val="0006281F"/>
    <w:rsid w:val="00063BA3"/>
    <w:rsid w:val="00063E60"/>
    <w:rsid w:val="0008141C"/>
    <w:rsid w:val="00092F6B"/>
    <w:rsid w:val="00094A55"/>
    <w:rsid w:val="000A1A20"/>
    <w:rsid w:val="000A44A7"/>
    <w:rsid w:val="000A452B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6A9B"/>
    <w:rsid w:val="00126C33"/>
    <w:rsid w:val="0013000E"/>
    <w:rsid w:val="00133F81"/>
    <w:rsid w:val="00135943"/>
    <w:rsid w:val="0014664C"/>
    <w:rsid w:val="00154682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6C53"/>
    <w:rsid w:val="001B4716"/>
    <w:rsid w:val="001B4EA4"/>
    <w:rsid w:val="001C7C52"/>
    <w:rsid w:val="001D25F3"/>
    <w:rsid w:val="001E15F1"/>
    <w:rsid w:val="001E16FA"/>
    <w:rsid w:val="001E6213"/>
    <w:rsid w:val="001F0664"/>
    <w:rsid w:val="001F14C7"/>
    <w:rsid w:val="001F7405"/>
    <w:rsid w:val="00205533"/>
    <w:rsid w:val="00212B8D"/>
    <w:rsid w:val="002206C8"/>
    <w:rsid w:val="00222983"/>
    <w:rsid w:val="002370D0"/>
    <w:rsid w:val="00254F11"/>
    <w:rsid w:val="00255958"/>
    <w:rsid w:val="00257FA2"/>
    <w:rsid w:val="00262BB5"/>
    <w:rsid w:val="0026574A"/>
    <w:rsid w:val="002660BB"/>
    <w:rsid w:val="002720E8"/>
    <w:rsid w:val="00275293"/>
    <w:rsid w:val="002776B0"/>
    <w:rsid w:val="00286C7E"/>
    <w:rsid w:val="002A1029"/>
    <w:rsid w:val="002A135C"/>
    <w:rsid w:val="002A3A1A"/>
    <w:rsid w:val="002A4692"/>
    <w:rsid w:val="002A51BA"/>
    <w:rsid w:val="002B2E26"/>
    <w:rsid w:val="002B3FE6"/>
    <w:rsid w:val="002C2D81"/>
    <w:rsid w:val="002C461E"/>
    <w:rsid w:val="002C6CEC"/>
    <w:rsid w:val="002D02D8"/>
    <w:rsid w:val="002E09CE"/>
    <w:rsid w:val="002E69D1"/>
    <w:rsid w:val="002F3BA6"/>
    <w:rsid w:val="0030702E"/>
    <w:rsid w:val="00307C43"/>
    <w:rsid w:val="00315320"/>
    <w:rsid w:val="00325776"/>
    <w:rsid w:val="00325E27"/>
    <w:rsid w:val="00330395"/>
    <w:rsid w:val="00332AB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A43"/>
    <w:rsid w:val="0037670D"/>
    <w:rsid w:val="00377A8A"/>
    <w:rsid w:val="00382F1F"/>
    <w:rsid w:val="003840E5"/>
    <w:rsid w:val="003919FF"/>
    <w:rsid w:val="00391DA4"/>
    <w:rsid w:val="003A3C64"/>
    <w:rsid w:val="003A3F83"/>
    <w:rsid w:val="003B1280"/>
    <w:rsid w:val="003C43EF"/>
    <w:rsid w:val="003C5A6B"/>
    <w:rsid w:val="003C7FB2"/>
    <w:rsid w:val="003D2339"/>
    <w:rsid w:val="003D24DE"/>
    <w:rsid w:val="003D5096"/>
    <w:rsid w:val="003D65FB"/>
    <w:rsid w:val="003E26D4"/>
    <w:rsid w:val="003E4712"/>
    <w:rsid w:val="003E47BA"/>
    <w:rsid w:val="003F3B37"/>
    <w:rsid w:val="0040195A"/>
    <w:rsid w:val="00402DC0"/>
    <w:rsid w:val="00416C4B"/>
    <w:rsid w:val="0041751E"/>
    <w:rsid w:val="004211E5"/>
    <w:rsid w:val="00422091"/>
    <w:rsid w:val="004278C4"/>
    <w:rsid w:val="0043386C"/>
    <w:rsid w:val="00436F2D"/>
    <w:rsid w:val="00436F5D"/>
    <w:rsid w:val="00441B42"/>
    <w:rsid w:val="004472B2"/>
    <w:rsid w:val="00447691"/>
    <w:rsid w:val="0045118A"/>
    <w:rsid w:val="00455D51"/>
    <w:rsid w:val="00456BF9"/>
    <w:rsid w:val="00461057"/>
    <w:rsid w:val="004619E0"/>
    <w:rsid w:val="004704A8"/>
    <w:rsid w:val="00471102"/>
    <w:rsid w:val="00471F18"/>
    <w:rsid w:val="004741EB"/>
    <w:rsid w:val="00484144"/>
    <w:rsid w:val="00484C19"/>
    <w:rsid w:val="00485119"/>
    <w:rsid w:val="00485866"/>
    <w:rsid w:val="00492076"/>
    <w:rsid w:val="00493B1D"/>
    <w:rsid w:val="00497037"/>
    <w:rsid w:val="004A29E3"/>
    <w:rsid w:val="004A3009"/>
    <w:rsid w:val="004A6940"/>
    <w:rsid w:val="004A77A4"/>
    <w:rsid w:val="004C32C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039B"/>
    <w:rsid w:val="00513C81"/>
    <w:rsid w:val="00513F4F"/>
    <w:rsid w:val="00527BFB"/>
    <w:rsid w:val="00532A32"/>
    <w:rsid w:val="00540B0B"/>
    <w:rsid w:val="0054460F"/>
    <w:rsid w:val="00545B74"/>
    <w:rsid w:val="005536CD"/>
    <w:rsid w:val="00553B42"/>
    <w:rsid w:val="00554051"/>
    <w:rsid w:val="00557240"/>
    <w:rsid w:val="005629A4"/>
    <w:rsid w:val="005651F3"/>
    <w:rsid w:val="00572184"/>
    <w:rsid w:val="00577A15"/>
    <w:rsid w:val="00580533"/>
    <w:rsid w:val="00580664"/>
    <w:rsid w:val="0059131D"/>
    <w:rsid w:val="005B3F92"/>
    <w:rsid w:val="005B479C"/>
    <w:rsid w:val="005B561E"/>
    <w:rsid w:val="005C07E4"/>
    <w:rsid w:val="005C2124"/>
    <w:rsid w:val="005C336F"/>
    <w:rsid w:val="005C3CFE"/>
    <w:rsid w:val="005C7F3C"/>
    <w:rsid w:val="005D7BCF"/>
    <w:rsid w:val="005E017C"/>
    <w:rsid w:val="005E50C6"/>
    <w:rsid w:val="005E7D6B"/>
    <w:rsid w:val="005F2A97"/>
    <w:rsid w:val="005F399B"/>
    <w:rsid w:val="006019F8"/>
    <w:rsid w:val="00602754"/>
    <w:rsid w:val="00605B20"/>
    <w:rsid w:val="0061156F"/>
    <w:rsid w:val="00611AFF"/>
    <w:rsid w:val="00613FF5"/>
    <w:rsid w:val="006155A8"/>
    <w:rsid w:val="00621076"/>
    <w:rsid w:val="00621318"/>
    <w:rsid w:val="00621B94"/>
    <w:rsid w:val="00626239"/>
    <w:rsid w:val="00635316"/>
    <w:rsid w:val="00635449"/>
    <w:rsid w:val="006378C5"/>
    <w:rsid w:val="00645E6A"/>
    <w:rsid w:val="006517EA"/>
    <w:rsid w:val="00665CBC"/>
    <w:rsid w:val="00667A5C"/>
    <w:rsid w:val="006744ED"/>
    <w:rsid w:val="00677316"/>
    <w:rsid w:val="00686AEB"/>
    <w:rsid w:val="006A3B4B"/>
    <w:rsid w:val="006B1BE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072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64C9"/>
    <w:rsid w:val="007C7DE4"/>
    <w:rsid w:val="007D40CB"/>
    <w:rsid w:val="007D5796"/>
    <w:rsid w:val="007D59C0"/>
    <w:rsid w:val="007D7D9C"/>
    <w:rsid w:val="007F485D"/>
    <w:rsid w:val="007F53AB"/>
    <w:rsid w:val="007F6050"/>
    <w:rsid w:val="007F6C99"/>
    <w:rsid w:val="008023BF"/>
    <w:rsid w:val="00803603"/>
    <w:rsid w:val="00813627"/>
    <w:rsid w:val="008152DC"/>
    <w:rsid w:val="008278E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F06"/>
    <w:rsid w:val="008538FA"/>
    <w:rsid w:val="00854B02"/>
    <w:rsid w:val="00854CC9"/>
    <w:rsid w:val="00855EAE"/>
    <w:rsid w:val="008573B0"/>
    <w:rsid w:val="00866563"/>
    <w:rsid w:val="00867AC2"/>
    <w:rsid w:val="00867F18"/>
    <w:rsid w:val="0087056E"/>
    <w:rsid w:val="00875402"/>
    <w:rsid w:val="00884D51"/>
    <w:rsid w:val="008916EC"/>
    <w:rsid w:val="00891B01"/>
    <w:rsid w:val="00891E4F"/>
    <w:rsid w:val="008A31C5"/>
    <w:rsid w:val="008A4F9A"/>
    <w:rsid w:val="008B2850"/>
    <w:rsid w:val="008B686B"/>
    <w:rsid w:val="008C34E1"/>
    <w:rsid w:val="008C3C1C"/>
    <w:rsid w:val="008C79B3"/>
    <w:rsid w:val="008D45DC"/>
    <w:rsid w:val="008D6C0A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504F"/>
    <w:rsid w:val="009440D0"/>
    <w:rsid w:val="009523A3"/>
    <w:rsid w:val="00960958"/>
    <w:rsid w:val="0096174A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A0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74E"/>
    <w:rsid w:val="009C698C"/>
    <w:rsid w:val="009D0E5D"/>
    <w:rsid w:val="009D0F63"/>
    <w:rsid w:val="009D7934"/>
    <w:rsid w:val="009D7CCF"/>
    <w:rsid w:val="009E53B3"/>
    <w:rsid w:val="009E5961"/>
    <w:rsid w:val="009E5ABE"/>
    <w:rsid w:val="009F4FAC"/>
    <w:rsid w:val="00A017C0"/>
    <w:rsid w:val="00A01815"/>
    <w:rsid w:val="00A069CE"/>
    <w:rsid w:val="00A1001F"/>
    <w:rsid w:val="00A11228"/>
    <w:rsid w:val="00A222C2"/>
    <w:rsid w:val="00A24E14"/>
    <w:rsid w:val="00A305D6"/>
    <w:rsid w:val="00A342C4"/>
    <w:rsid w:val="00A415B1"/>
    <w:rsid w:val="00A43AA7"/>
    <w:rsid w:val="00A50F6B"/>
    <w:rsid w:val="00A52237"/>
    <w:rsid w:val="00A551D6"/>
    <w:rsid w:val="00A6030E"/>
    <w:rsid w:val="00A6251B"/>
    <w:rsid w:val="00A6754E"/>
    <w:rsid w:val="00A70F58"/>
    <w:rsid w:val="00A72987"/>
    <w:rsid w:val="00A7346B"/>
    <w:rsid w:val="00A84C4F"/>
    <w:rsid w:val="00A932A1"/>
    <w:rsid w:val="00A96E06"/>
    <w:rsid w:val="00AA19D0"/>
    <w:rsid w:val="00AA6197"/>
    <w:rsid w:val="00AA6C70"/>
    <w:rsid w:val="00AA6E70"/>
    <w:rsid w:val="00AB16FD"/>
    <w:rsid w:val="00AB4813"/>
    <w:rsid w:val="00AC4BBE"/>
    <w:rsid w:val="00AC62A5"/>
    <w:rsid w:val="00AC6466"/>
    <w:rsid w:val="00AC7639"/>
    <w:rsid w:val="00AD08BB"/>
    <w:rsid w:val="00AD0EC0"/>
    <w:rsid w:val="00AD70D6"/>
    <w:rsid w:val="00AD75BC"/>
    <w:rsid w:val="00AD7BB0"/>
    <w:rsid w:val="00AD7BC9"/>
    <w:rsid w:val="00AE0C0D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972"/>
    <w:rsid w:val="00B5355C"/>
    <w:rsid w:val="00B57047"/>
    <w:rsid w:val="00B61D86"/>
    <w:rsid w:val="00B6342D"/>
    <w:rsid w:val="00B726BD"/>
    <w:rsid w:val="00B732BC"/>
    <w:rsid w:val="00B81762"/>
    <w:rsid w:val="00B906D9"/>
    <w:rsid w:val="00B90E33"/>
    <w:rsid w:val="00B95C3C"/>
    <w:rsid w:val="00B9676B"/>
    <w:rsid w:val="00BA2021"/>
    <w:rsid w:val="00BA2EA5"/>
    <w:rsid w:val="00BA364B"/>
    <w:rsid w:val="00BB1190"/>
    <w:rsid w:val="00BB31D0"/>
    <w:rsid w:val="00BB3A11"/>
    <w:rsid w:val="00BB4DDB"/>
    <w:rsid w:val="00BB5D79"/>
    <w:rsid w:val="00BB5F02"/>
    <w:rsid w:val="00BC571D"/>
    <w:rsid w:val="00BC7892"/>
    <w:rsid w:val="00BD5844"/>
    <w:rsid w:val="00BE24D6"/>
    <w:rsid w:val="00BE6675"/>
    <w:rsid w:val="00BE7EFA"/>
    <w:rsid w:val="00BF06AD"/>
    <w:rsid w:val="00BF2C67"/>
    <w:rsid w:val="00BF7CC3"/>
    <w:rsid w:val="00C04F4D"/>
    <w:rsid w:val="00C12E48"/>
    <w:rsid w:val="00C13D14"/>
    <w:rsid w:val="00C15F53"/>
    <w:rsid w:val="00C20112"/>
    <w:rsid w:val="00C23F09"/>
    <w:rsid w:val="00C25356"/>
    <w:rsid w:val="00C328D0"/>
    <w:rsid w:val="00C32A7E"/>
    <w:rsid w:val="00C46BC1"/>
    <w:rsid w:val="00C5235F"/>
    <w:rsid w:val="00C54CE2"/>
    <w:rsid w:val="00C66BF3"/>
    <w:rsid w:val="00C70140"/>
    <w:rsid w:val="00C73CA7"/>
    <w:rsid w:val="00C750E4"/>
    <w:rsid w:val="00C7751D"/>
    <w:rsid w:val="00C77568"/>
    <w:rsid w:val="00C8121D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142B"/>
    <w:rsid w:val="00CA2442"/>
    <w:rsid w:val="00CA4725"/>
    <w:rsid w:val="00CB22B3"/>
    <w:rsid w:val="00CB31E4"/>
    <w:rsid w:val="00CB6246"/>
    <w:rsid w:val="00CB705B"/>
    <w:rsid w:val="00CC083A"/>
    <w:rsid w:val="00CC0A17"/>
    <w:rsid w:val="00CD0F93"/>
    <w:rsid w:val="00CD1BD1"/>
    <w:rsid w:val="00CD528D"/>
    <w:rsid w:val="00CD56CC"/>
    <w:rsid w:val="00CD7B67"/>
    <w:rsid w:val="00CE4DD9"/>
    <w:rsid w:val="00CE78BF"/>
    <w:rsid w:val="00CF65EB"/>
    <w:rsid w:val="00CF72AD"/>
    <w:rsid w:val="00D02441"/>
    <w:rsid w:val="00D039F4"/>
    <w:rsid w:val="00D06C11"/>
    <w:rsid w:val="00D10496"/>
    <w:rsid w:val="00D11173"/>
    <w:rsid w:val="00D1215F"/>
    <w:rsid w:val="00D16561"/>
    <w:rsid w:val="00D17FF8"/>
    <w:rsid w:val="00D21573"/>
    <w:rsid w:val="00D242DC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DED"/>
    <w:rsid w:val="00D757BC"/>
    <w:rsid w:val="00D9410B"/>
    <w:rsid w:val="00D9695B"/>
    <w:rsid w:val="00DA2417"/>
    <w:rsid w:val="00DA5585"/>
    <w:rsid w:val="00DB02AC"/>
    <w:rsid w:val="00DB0F1F"/>
    <w:rsid w:val="00DB6AA2"/>
    <w:rsid w:val="00DB6DB4"/>
    <w:rsid w:val="00DB7BD3"/>
    <w:rsid w:val="00DC401C"/>
    <w:rsid w:val="00DE10D1"/>
    <w:rsid w:val="00DE2514"/>
    <w:rsid w:val="00DE2EF3"/>
    <w:rsid w:val="00DE6851"/>
    <w:rsid w:val="00DF03EE"/>
    <w:rsid w:val="00E0193A"/>
    <w:rsid w:val="00E01B71"/>
    <w:rsid w:val="00E05CC9"/>
    <w:rsid w:val="00E1323E"/>
    <w:rsid w:val="00E15573"/>
    <w:rsid w:val="00E200AF"/>
    <w:rsid w:val="00E211DF"/>
    <w:rsid w:val="00E25A5B"/>
    <w:rsid w:val="00E318C3"/>
    <w:rsid w:val="00E373C7"/>
    <w:rsid w:val="00E4267B"/>
    <w:rsid w:val="00E42F13"/>
    <w:rsid w:val="00E452DF"/>
    <w:rsid w:val="00E45EC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996"/>
    <w:rsid w:val="00E93836"/>
    <w:rsid w:val="00E960ED"/>
    <w:rsid w:val="00EA7C16"/>
    <w:rsid w:val="00EC4FCD"/>
    <w:rsid w:val="00EC5281"/>
    <w:rsid w:val="00EC791D"/>
    <w:rsid w:val="00EC7CA6"/>
    <w:rsid w:val="00ED3C5D"/>
    <w:rsid w:val="00ED4553"/>
    <w:rsid w:val="00EE4310"/>
    <w:rsid w:val="00EF2019"/>
    <w:rsid w:val="00F00D08"/>
    <w:rsid w:val="00F02882"/>
    <w:rsid w:val="00F11E81"/>
    <w:rsid w:val="00F1350D"/>
    <w:rsid w:val="00F15583"/>
    <w:rsid w:val="00F17C18"/>
    <w:rsid w:val="00F200EE"/>
    <w:rsid w:val="00F22481"/>
    <w:rsid w:val="00F2542E"/>
    <w:rsid w:val="00F27278"/>
    <w:rsid w:val="00F27A2A"/>
    <w:rsid w:val="00F344E3"/>
    <w:rsid w:val="00F34D58"/>
    <w:rsid w:val="00F40FC9"/>
    <w:rsid w:val="00F4150A"/>
    <w:rsid w:val="00F41A9D"/>
    <w:rsid w:val="00F44314"/>
    <w:rsid w:val="00F52B3A"/>
    <w:rsid w:val="00F549AD"/>
    <w:rsid w:val="00F54B9C"/>
    <w:rsid w:val="00F56E96"/>
    <w:rsid w:val="00F573DD"/>
    <w:rsid w:val="00F61E59"/>
    <w:rsid w:val="00F63D99"/>
    <w:rsid w:val="00F6426B"/>
    <w:rsid w:val="00F709B3"/>
    <w:rsid w:val="00F71A5E"/>
    <w:rsid w:val="00F80760"/>
    <w:rsid w:val="00F80AAC"/>
    <w:rsid w:val="00F8146F"/>
    <w:rsid w:val="00F957B2"/>
    <w:rsid w:val="00FA0AFC"/>
    <w:rsid w:val="00FA1C82"/>
    <w:rsid w:val="00FA2ED1"/>
    <w:rsid w:val="00FA4A52"/>
    <w:rsid w:val="00FB4045"/>
    <w:rsid w:val="00FB4D8E"/>
    <w:rsid w:val="00FB787C"/>
    <w:rsid w:val="00FC0D0A"/>
    <w:rsid w:val="00FC1B0B"/>
    <w:rsid w:val="00FD2F97"/>
    <w:rsid w:val="00FE76E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8AB3091-2633-449C-9872-EF6D680D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73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1A25B-7271-4408-9D8B-4C2A9560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1255</Words>
  <Characters>6869</Characters>
  <Application>Microsoft Office Word</Application>
  <DocSecurity>0</DocSecurity>
  <Lines>162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S3974</vt:lpstr>
    </vt:vector>
  </TitlesOfParts>
  <Manager>R225</Manager>
  <Company>NJ Office of Legislative Services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S3974</dc:title>
  <dc:subject>21-2342</dc:subject>
  <dc:creator>Senator  TESTA</dc:creator>
  <cp:keywords>S3974|4|ER |316|227|252|F|0|</cp:keywords>
  <dc:description>INTRODUCED JUNE 17, 2021</dc:description>
  <cp:lastModifiedBy>Siracusa, Nicole</cp:lastModifiedBy>
  <cp:revision>2</cp:revision>
  <cp:lastPrinted>2005-10-12T19:02:00Z</cp:lastPrinted>
  <dcterms:created xsi:type="dcterms:W3CDTF">2021-06-17T23:32:00Z</dcterms:created>
  <dcterms:modified xsi:type="dcterms:W3CDTF">2021-06-17T23:32:00Z</dcterms:modified>
  <cp:category>s.1:  C.18A:64A-82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