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DD1" w:rsidRDefault="00360DD1" w:rsidP="00360DD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3987 </w:t>
      </w:r>
    </w:p>
    <w:p w:rsidR="00360DD1" w:rsidRPr="009D38FF" w:rsidRDefault="00360DD1" w:rsidP="00360D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57048" r:id="rId8"/>
        </w:object>
      </w:r>
    </w:p>
    <w:p w:rsidR="00360DD1" w:rsidRDefault="00360DD1" w:rsidP="00360DD1">
      <w:pPr>
        <w:pStyle w:val="bpuState"/>
      </w:pPr>
      <w:r>
        <w:t>STATE OF NEW JERSEY</w:t>
      </w:r>
    </w:p>
    <w:p w:rsidR="00360DD1" w:rsidRDefault="00360DD1" w:rsidP="00360DD1">
      <w:pPr>
        <w:pStyle w:val="bpuLegislature"/>
      </w:pPr>
      <w:r>
        <w:t>219th LEGISLATURE</w:t>
      </w:r>
    </w:p>
    <w:p w:rsidR="00360DD1" w:rsidRDefault="00360DD1" w:rsidP="00360DD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57049" r:id="rId9"/>
        </w:object>
      </w:r>
      <w:r>
        <w:t xml:space="preserve">  </w:t>
      </w:r>
    </w:p>
    <w:p w:rsidR="00360DD1" w:rsidRDefault="00360DD1" w:rsidP="00360DD1">
      <w:pPr>
        <w:pStyle w:val="bpuIntro"/>
      </w:pPr>
      <w:r>
        <w:t>INTRODUCED JUNE 24, 2021</w:t>
      </w:r>
    </w:p>
    <w:p w:rsidR="00360DD1" w:rsidRDefault="00360DD1" w:rsidP="00360DD1">
      <w:pPr>
        <w:pStyle w:val="bpuIntro"/>
      </w:pPr>
    </w:p>
    <w:p w:rsidR="00360DD1" w:rsidRDefault="00360DD1" w:rsidP="00360DD1">
      <w:pPr>
        <w:pStyle w:val="bpuIntro"/>
        <w:sectPr w:rsidR="00360DD1" w:rsidSect="0029241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60DD1" w:rsidRDefault="00360DD1" w:rsidP="00360DD1">
      <w:pPr>
        <w:pStyle w:val="bpuIntro"/>
      </w:pPr>
    </w:p>
    <w:p w:rsidR="00360DD1" w:rsidRDefault="00360DD1" w:rsidP="00360DD1">
      <w:pPr>
        <w:pStyle w:val="bpuSponsor"/>
      </w:pPr>
      <w:r>
        <w:t>Sponsored by:</w:t>
      </w:r>
    </w:p>
    <w:p w:rsidR="00360DD1" w:rsidRDefault="00360DD1" w:rsidP="00360DD1">
      <w:pPr>
        <w:pStyle w:val="bpuSponsor"/>
      </w:pPr>
      <w:r>
        <w:t>Senator  VIN GOPAL</w:t>
      </w:r>
    </w:p>
    <w:p w:rsidR="00360DD1" w:rsidRDefault="00360DD1" w:rsidP="00360DD1">
      <w:pPr>
        <w:pStyle w:val="bpuSponsor"/>
      </w:pPr>
      <w:r>
        <w:t>District 11 (Monmouth)</w:t>
      </w:r>
    </w:p>
    <w:p w:rsidR="00360DD1" w:rsidRDefault="00360DD1" w:rsidP="00360DD1">
      <w:pPr>
        <w:pStyle w:val="bpuSponsor"/>
      </w:pPr>
    </w:p>
    <w:p w:rsidR="00360DD1" w:rsidRDefault="0029241F" w:rsidP="0029241F">
      <w:pPr>
        <w:pStyle w:val="bpuSponsor"/>
      </w:pPr>
      <w:r>
        <w:t>Co-Sponsored by:</w:t>
      </w:r>
    </w:p>
    <w:p w:rsidR="0029241F" w:rsidRPr="0029241F" w:rsidRDefault="0029241F" w:rsidP="0029241F">
      <w:pPr>
        <w:pStyle w:val="bpuSponsor"/>
      </w:pPr>
      <w:r w:rsidRPr="0029241F">
        <w:t xml:space="preserve">Senator </w:t>
      </w:r>
      <w:proofErr w:type="spellStart"/>
      <w:r w:rsidRPr="0029241F">
        <w:t>Diegnan</w:t>
      </w:r>
      <w:proofErr w:type="spellEnd"/>
    </w:p>
    <w:p w:rsidR="00360DD1" w:rsidRDefault="00360DD1" w:rsidP="00360DD1">
      <w:pPr>
        <w:pStyle w:val="bpuSponsor"/>
      </w:pPr>
    </w:p>
    <w:p w:rsidR="0029241F" w:rsidRDefault="0029241F" w:rsidP="0029241F"/>
    <w:p w:rsidR="0029241F" w:rsidRPr="0029241F" w:rsidRDefault="0029241F" w:rsidP="0029241F"/>
    <w:p w:rsidR="00360DD1" w:rsidRDefault="00360DD1" w:rsidP="00360DD1">
      <w:pPr>
        <w:pStyle w:val="bpuSponsor"/>
      </w:pPr>
    </w:p>
    <w:p w:rsidR="00360DD1" w:rsidRDefault="00360DD1" w:rsidP="00360DD1">
      <w:pPr>
        <w:pStyle w:val="bpuSponsor"/>
      </w:pPr>
      <w:r>
        <w:t>SYNOPSIS</w:t>
      </w:r>
    </w:p>
    <w:p w:rsidR="00360DD1" w:rsidRDefault="00360DD1" w:rsidP="00360DD1">
      <w:pPr>
        <w:pStyle w:val="bpuNormText"/>
      </w:pPr>
      <w:r>
        <w:tab/>
        <w:t xml:space="preserve">Prohibits four-year public institution of higher education from charging tuition and fees to student who is spouse or dependent child of disabled veteran. </w:t>
      </w:r>
    </w:p>
    <w:p w:rsidR="00360DD1" w:rsidRDefault="00360DD1" w:rsidP="00360DD1">
      <w:pPr>
        <w:pStyle w:val="bpuNormText"/>
      </w:pPr>
    </w:p>
    <w:p w:rsidR="00360DD1" w:rsidRDefault="00360DD1" w:rsidP="00360DD1">
      <w:pPr>
        <w:pStyle w:val="bpuSponsor"/>
      </w:pPr>
      <w:r>
        <w:t xml:space="preserve">CURRENT VERSION OF TEXT </w:t>
      </w:r>
    </w:p>
    <w:p w:rsidR="00360DD1" w:rsidRDefault="00360DD1" w:rsidP="00360DD1">
      <w:pPr>
        <w:pStyle w:val="bpuNormText"/>
      </w:pPr>
      <w:r>
        <w:tab/>
        <w:t>As introduced.</w:t>
      </w:r>
    </w:p>
    <w:p w:rsidR="00360DD1" w:rsidRDefault="00360DD1" w:rsidP="00360D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60DD1" w:rsidRDefault="00360D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0DD1" w:rsidSect="00360D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C4379" w:rsidRDefault="0061259C" w:rsidP="000C4379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C4379">
        <w:t xml:space="preserve">concerning costs of enrollment in a four-year public institution of higher education for certain students and supplementing chapter 62 of Title 18A of the New Jersey Statutes. </w:t>
      </w:r>
    </w:p>
    <w:p w:rsidR="000C4379" w:rsidRDefault="000C4379" w:rsidP="000C4379">
      <w:pPr>
        <w:pStyle w:val="HangingAnAct"/>
        <w:rPr>
          <w:rStyle w:val="HangingAnActChar"/>
        </w:rPr>
      </w:pPr>
    </w:p>
    <w:p w:rsidR="000C4379" w:rsidRDefault="000C4379" w:rsidP="000C437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C4379" w:rsidRPr="00521250" w:rsidRDefault="000C4379" w:rsidP="000C4379"/>
    <w:p w:rsidR="000C4379" w:rsidRDefault="000C4379" w:rsidP="000C4379">
      <w:r>
        <w:tab/>
        <w:t xml:space="preserve">1.  a.  No four-year public </w:t>
      </w:r>
      <w:r w:rsidRPr="00225183">
        <w:t>institution of higher educa</w:t>
      </w:r>
      <w:r>
        <w:t>tion shall charge tuition or fees to the spouse or dependent child of a disabled veteran provided that:</w:t>
      </w:r>
    </w:p>
    <w:p w:rsidR="000C4379" w:rsidRDefault="000C4379" w:rsidP="000C4379">
      <w:r>
        <w:tab/>
        <w:t xml:space="preserve">(1) </w:t>
      </w:r>
      <w:r w:rsidR="00392AF3">
        <w:t xml:space="preserve"> </w:t>
      </w:r>
      <w:r>
        <w:t>the spouse or child has been accepted to pursue a course of undergraduate study and is enrolled as an undergraduate student in good standing at that institution;</w:t>
      </w:r>
    </w:p>
    <w:p w:rsidR="000C4379" w:rsidRDefault="000C4379" w:rsidP="000C4379">
      <w:r>
        <w:tab/>
        <w:t xml:space="preserve">(2) </w:t>
      </w:r>
      <w:r w:rsidR="00392AF3">
        <w:t xml:space="preserve"> </w:t>
      </w:r>
      <w:r>
        <w:t>the spouse or child has applied for all available State student grants and scholarships and all available federal student grants and scholarships for which the spouse or child is eligible; and</w:t>
      </w:r>
    </w:p>
    <w:p w:rsidR="000C4379" w:rsidRDefault="000C4379" w:rsidP="000C4379">
      <w:r>
        <w:tab/>
        <w:t>(3)</w:t>
      </w:r>
      <w:r>
        <w:tab/>
        <w:t>the spouse or child has applied for tuition benefits available through the United States Department of Veterans Affairs for which the spouse or child is eligible under the "Post-9/11 Veterans Educational Assistance Act of 2008," Pub.L.110-252 (38 U.S.C. s.3301 et seq.).</w:t>
      </w:r>
    </w:p>
    <w:p w:rsidR="000C4379" w:rsidRDefault="000C4379" w:rsidP="000C4379">
      <w:r>
        <w:tab/>
        <w:t xml:space="preserve">b.  The State shall reimburse each institution of higher education for the costs of waiving tuition and fees pursuant to the provisions of this act.  </w:t>
      </w:r>
    </w:p>
    <w:p w:rsidR="000C4379" w:rsidRDefault="000C4379" w:rsidP="000C4379">
      <w:r>
        <w:tab/>
        <w:t xml:space="preserve">c.  As used in this act: “disabled veteran” means </w:t>
      </w:r>
      <w:r w:rsidRPr="00C9039D">
        <w:t>a person who has served on active duty in the Armed Forces of the United States and who was discharged or released therefrom under conditions other than dishonorable</w:t>
      </w:r>
      <w:r>
        <w:t xml:space="preserve">, and who has experienced a </w:t>
      </w:r>
      <w:r w:rsidRPr="00C9039D">
        <w:t>total and permanent disab</w:t>
      </w:r>
      <w:r>
        <w:t>i</w:t>
      </w:r>
      <w:r w:rsidRPr="00C9039D">
        <w:t>l</w:t>
      </w:r>
      <w:r>
        <w:t>ity</w:t>
      </w:r>
      <w:r w:rsidRPr="00C9039D">
        <w:t xml:space="preserve"> </w:t>
      </w:r>
      <w:r>
        <w:t xml:space="preserve">as </w:t>
      </w:r>
      <w:r w:rsidRPr="00C9039D">
        <w:t>certified by the United States Department of Veterans Affairs as a consequence of</w:t>
      </w:r>
      <w:r>
        <w:t xml:space="preserve"> military service.  </w:t>
      </w:r>
    </w:p>
    <w:p w:rsidR="000C4379" w:rsidRPr="00D71D68" w:rsidRDefault="000C4379" w:rsidP="000C4379"/>
    <w:p w:rsidR="000C4379" w:rsidRPr="00AA7880" w:rsidRDefault="000C4379" w:rsidP="000C4379">
      <w:r>
        <w:tab/>
        <w:t xml:space="preserve">2.  This act shall take effect immediately.  </w:t>
      </w:r>
    </w:p>
    <w:p w:rsidR="000C4379" w:rsidRDefault="000C4379" w:rsidP="000C4379"/>
    <w:p w:rsidR="000C4379" w:rsidRPr="00CE7BD8" w:rsidRDefault="000C4379" w:rsidP="000C4379"/>
    <w:p w:rsidR="000C4379" w:rsidRPr="00AA7880" w:rsidRDefault="000C4379" w:rsidP="000C4379">
      <w:pPr>
        <w:jc w:val="center"/>
      </w:pPr>
      <w:r w:rsidRPr="00D71D68">
        <w:t>STATEMENT</w:t>
      </w:r>
    </w:p>
    <w:p w:rsidR="000C4379" w:rsidRDefault="000C4379" w:rsidP="000C4379"/>
    <w:p w:rsidR="000C4379" w:rsidRDefault="000C4379" w:rsidP="000C4379">
      <w:r>
        <w:tab/>
        <w:t>This bill prohibits four-year public institutions of higher education from charging tuition or fees to the spouse or dependent child of a disabled veteran.  Under the bill, the spouse or dependent child of a disabled veteran is eligible to attend a four-year public institution of higher education tuition-free and fee-free provided that:</w:t>
      </w:r>
    </w:p>
    <w:p w:rsidR="000C4379" w:rsidRDefault="00392AF3" w:rsidP="000C4379">
      <w:r>
        <w:tab/>
      </w:r>
      <w:r w:rsidR="000C4379">
        <w:t xml:space="preserve">(1) </w:t>
      </w:r>
      <w:r>
        <w:t xml:space="preserve"> </w:t>
      </w:r>
      <w:r w:rsidR="000C4379">
        <w:t>the spouse or child has been accepted to pursue a course of undergraduate study and is enrolled as an undergraduate student in good standing at that institution;</w:t>
      </w:r>
    </w:p>
    <w:p w:rsidR="000C4379" w:rsidRDefault="000C4379" w:rsidP="000C4379">
      <w:r>
        <w:lastRenderedPageBreak/>
        <w:tab/>
        <w:t xml:space="preserve">(2) </w:t>
      </w:r>
      <w:r w:rsidR="00392AF3">
        <w:t xml:space="preserve"> </w:t>
      </w:r>
      <w:r>
        <w:t>the spouse or child has applied for all available State student grants and scholarships and all available federal student grants and scholarships for which the spouse or child is eligible; and</w:t>
      </w:r>
    </w:p>
    <w:p w:rsidR="000C4379" w:rsidRDefault="000C4379" w:rsidP="000C4379">
      <w:r>
        <w:tab/>
        <w:t>(3)</w:t>
      </w:r>
      <w:r>
        <w:tab/>
        <w:t>the spouse or child has applied for tuition benefits available through the United States Department of Veterans Affairs for which the spouse or child is eligible under the "Post-9/11 Veterans Educational Assistance Act of 2008," Pub.L.110-252 (38 U.S.C. s.3301 et seq.).</w:t>
      </w:r>
    </w:p>
    <w:p w:rsidR="000C4379" w:rsidRPr="000C4379" w:rsidRDefault="000C4379" w:rsidP="000C4379">
      <w:r>
        <w:tab/>
        <w:t>The bill directs the State to reimburse each institution of higher education for the costs of waiving tuition and fees pursuant to the bill’s provisions.</w:t>
      </w:r>
    </w:p>
    <w:sectPr w:rsidR="000C4379" w:rsidRPr="000C4379" w:rsidSect="00360DD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463" w:rsidRDefault="00346463">
      <w:r>
        <w:separator/>
      </w:r>
    </w:p>
  </w:endnote>
  <w:endnote w:type="continuationSeparator" w:id="0">
    <w:p w:rsidR="00346463" w:rsidRDefault="00346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1F" w:rsidRDefault="0029241F" w:rsidP="0029241F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463" w:rsidRDefault="00346463">
      <w:r>
        <w:separator/>
      </w:r>
    </w:p>
  </w:footnote>
  <w:footnote w:type="continuationSeparator" w:id="0">
    <w:p w:rsidR="00346463" w:rsidRDefault="00346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93BC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60DD1" w:rsidRDefault="00360DD1" w:rsidP="00360DD1">
    <w:pPr>
      <w:pStyle w:val="bpuHeadSpon"/>
    </w:pPr>
    <w:r w:rsidRPr="00360DD1">
      <w:rPr>
        <w:rStyle w:val="bpuHeadSponChar"/>
      </w:rPr>
      <w:t>S3987</w:t>
    </w:r>
    <w:r>
      <w:t xml:space="preserve"> GOPAL</w:t>
    </w:r>
  </w:p>
  <w:p w:rsidR="00360DD1" w:rsidRDefault="00360DD1" w:rsidP="00360D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77475">
      <w:rPr>
        <w:noProof/>
      </w:rPr>
      <w:t>3</w:t>
    </w:r>
    <w:r>
      <w:fldChar w:fldCharType="end"/>
    </w:r>
  </w:p>
  <w:p w:rsidR="00360DD1" w:rsidRDefault="00360DD1" w:rsidP="00360D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60DD1" w:rsidRDefault="00360DD1" w:rsidP="00360DD1">
    <w:pPr>
      <w:pStyle w:val="bpuHeadSpon"/>
    </w:pPr>
    <w:r w:rsidRPr="00360DD1">
      <w:rPr>
        <w:rStyle w:val="bpuHeadSponChar"/>
      </w:rPr>
      <w:t>S3987</w:t>
    </w:r>
    <w:r>
      <w:t xml:space="preserve"> GOPAL</w:t>
    </w:r>
  </w:p>
  <w:p w:rsidR="00360DD1" w:rsidRDefault="00360DD1" w:rsidP="00360D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3BCE">
      <w:rPr>
        <w:noProof/>
      </w:rPr>
      <w:t>2</w:t>
    </w:r>
    <w:r>
      <w:fldChar w:fldCharType="end"/>
    </w:r>
  </w:p>
  <w:p w:rsidR="00360DD1" w:rsidRDefault="00360DD1" w:rsidP="00360D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63"/>
    <w:rsid w:val="00000EB6"/>
    <w:rsid w:val="000051BD"/>
    <w:rsid w:val="000160A5"/>
    <w:rsid w:val="0002335B"/>
    <w:rsid w:val="0003549A"/>
    <w:rsid w:val="000367AE"/>
    <w:rsid w:val="00043B22"/>
    <w:rsid w:val="0005386B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379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8AC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41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352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463"/>
    <w:rsid w:val="00346915"/>
    <w:rsid w:val="00350130"/>
    <w:rsid w:val="00354334"/>
    <w:rsid w:val="00360DD1"/>
    <w:rsid w:val="0036180C"/>
    <w:rsid w:val="00363CF5"/>
    <w:rsid w:val="00364344"/>
    <w:rsid w:val="003702CA"/>
    <w:rsid w:val="00370617"/>
    <w:rsid w:val="00382F1F"/>
    <w:rsid w:val="003840E5"/>
    <w:rsid w:val="00391DA4"/>
    <w:rsid w:val="00392AF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1436"/>
    <w:rsid w:val="00452E6F"/>
    <w:rsid w:val="00455D51"/>
    <w:rsid w:val="00456BF9"/>
    <w:rsid w:val="00461057"/>
    <w:rsid w:val="004704A8"/>
    <w:rsid w:val="00471102"/>
    <w:rsid w:val="00471F18"/>
    <w:rsid w:val="00477475"/>
    <w:rsid w:val="00484144"/>
    <w:rsid w:val="00484C19"/>
    <w:rsid w:val="00485866"/>
    <w:rsid w:val="00492076"/>
    <w:rsid w:val="0049260E"/>
    <w:rsid w:val="00493B1D"/>
    <w:rsid w:val="00497037"/>
    <w:rsid w:val="004A3009"/>
    <w:rsid w:val="004A6940"/>
    <w:rsid w:val="004A77A4"/>
    <w:rsid w:val="004B000B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668D"/>
    <w:rsid w:val="006019F8"/>
    <w:rsid w:val="00602754"/>
    <w:rsid w:val="00605B20"/>
    <w:rsid w:val="0061156F"/>
    <w:rsid w:val="0061259C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349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00B6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BCE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E623C04"/>
  <w15:docId w15:val="{47465A84-8581-4CC7-A4F0-62601017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B48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48A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60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2CF96-0D2A-413A-A50B-E1B81AC8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501</Words>
  <Characters>2632</Characters>
  <Application>Microsoft Office Word</Application>
  <DocSecurity>0</DocSecurity>
  <Lines>84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S3987</vt:lpstr>
    </vt:vector>
  </TitlesOfParts>
  <Manager>R230</Manager>
  <Company>NJ Office of Legislative Services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S3987</dc:title>
  <dc:subject>Gopal</dc:subject>
  <dc:creator>Senator  GOPAL</dc:creator>
  <cp:keywords>S3987|3|ER |227|218|252|F|0|</cp:keywords>
  <dc:description>INTRODUCED JUNE 24, 2021</dc:description>
  <cp:lastModifiedBy>Franks, Denise</cp:lastModifiedBy>
  <cp:revision>2</cp:revision>
  <cp:lastPrinted>2021-07-01T19:01:00Z</cp:lastPrinted>
  <dcterms:created xsi:type="dcterms:W3CDTF">2021-07-01T19:02:00Z</dcterms:created>
  <dcterms:modified xsi:type="dcterms:W3CDTF">2021-07-01T19:02:00Z</dcterms:modified>
  <cp:category>s.1 to C.18A:62-25.2_x000d_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